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817D2" w14:textId="77777777" w:rsidR="00D002EE" w:rsidRDefault="00D002EE">
      <w:pPr>
        <w:rPr>
          <w:rFonts w:ascii="AvantGarde Bk BT" w:hAnsi="AvantGarde Bk BT"/>
        </w:rPr>
      </w:pPr>
    </w:p>
    <w:p w14:paraId="22B691C8" w14:textId="175336D2" w:rsidR="00816EED" w:rsidRPr="00816EED" w:rsidRDefault="006D7F54" w:rsidP="00816EED">
      <w:pPr>
        <w:spacing w:after="4" w:line="250" w:lineRule="auto"/>
        <w:ind w:left="-5" w:hanging="10"/>
        <w:rPr>
          <w:rFonts w:ascii="Century Gothic" w:eastAsia="Century Gothic" w:hAnsi="Century Gothic" w:cs="Century Gothic"/>
          <w:color w:val="000000"/>
          <w:sz w:val="20"/>
          <w:szCs w:val="22"/>
        </w:rPr>
      </w:pPr>
      <w:r>
        <w:rPr>
          <w:rFonts w:ascii="Century Gothic" w:eastAsia="Century Gothic" w:hAnsi="Century Gothic" w:cs="Century Gothic"/>
          <w:color w:val="000000"/>
          <w:sz w:val="20"/>
          <w:szCs w:val="22"/>
        </w:rPr>
        <w:t>August 11</w:t>
      </w:r>
      <w:proofErr w:type="gramStart"/>
      <w:r w:rsidRPr="006D7F54">
        <w:rPr>
          <w:rFonts w:ascii="Century Gothic" w:eastAsia="Century Gothic" w:hAnsi="Century Gothic" w:cs="Century Gothic"/>
          <w:color w:val="000000"/>
          <w:sz w:val="20"/>
          <w:szCs w:val="22"/>
          <w:vertAlign w:val="superscript"/>
        </w:rPr>
        <w:t>th</w:t>
      </w:r>
      <w:r>
        <w:rPr>
          <w:rFonts w:ascii="Century Gothic" w:eastAsia="Century Gothic" w:hAnsi="Century Gothic" w:cs="Century Gothic"/>
          <w:color w:val="000000"/>
          <w:sz w:val="20"/>
          <w:szCs w:val="22"/>
        </w:rPr>
        <w:t xml:space="preserve"> ,</w:t>
      </w:r>
      <w:proofErr w:type="gramEnd"/>
      <w:r>
        <w:rPr>
          <w:rFonts w:ascii="Century Gothic" w:eastAsia="Century Gothic" w:hAnsi="Century Gothic" w:cs="Century Gothic"/>
          <w:color w:val="000000"/>
          <w:sz w:val="20"/>
          <w:szCs w:val="22"/>
        </w:rPr>
        <w:t xml:space="preserve"> 2021</w:t>
      </w:r>
    </w:p>
    <w:p w14:paraId="51036BDD" w14:textId="77777777" w:rsidR="00816EED" w:rsidRPr="00816EED" w:rsidRDefault="00816EED" w:rsidP="00816EED">
      <w:pPr>
        <w:spacing w:line="259" w:lineRule="auto"/>
        <w:rPr>
          <w:rFonts w:ascii="Century Gothic" w:eastAsia="Century Gothic" w:hAnsi="Century Gothic" w:cs="Century Gothic"/>
          <w:color w:val="000000"/>
          <w:sz w:val="20"/>
          <w:szCs w:val="22"/>
        </w:rPr>
      </w:pPr>
      <w:r w:rsidRPr="00816EED">
        <w:rPr>
          <w:rFonts w:ascii="Century Gothic" w:eastAsia="Century Gothic" w:hAnsi="Century Gothic" w:cs="Century Gothic"/>
          <w:color w:val="000000"/>
          <w:sz w:val="20"/>
          <w:szCs w:val="22"/>
        </w:rPr>
        <w:t xml:space="preserve"> </w:t>
      </w:r>
    </w:p>
    <w:p w14:paraId="5C4ED444" w14:textId="77777777" w:rsidR="0073299F" w:rsidRPr="00816EED" w:rsidRDefault="0073299F" w:rsidP="0073299F">
      <w:pPr>
        <w:spacing w:after="4" w:line="250" w:lineRule="auto"/>
        <w:ind w:left="-5" w:hanging="10"/>
        <w:rPr>
          <w:rFonts w:ascii="Century Gothic" w:eastAsia="Century Gothic" w:hAnsi="Century Gothic" w:cs="Century Gothic"/>
          <w:color w:val="000000"/>
          <w:sz w:val="20"/>
          <w:szCs w:val="22"/>
        </w:rPr>
      </w:pPr>
    </w:p>
    <w:p w14:paraId="070C08B8" w14:textId="77777777" w:rsidR="006D0D16" w:rsidRPr="006D0D16" w:rsidRDefault="00816EED" w:rsidP="006D0D16">
      <w:pPr>
        <w:tabs>
          <w:tab w:val="center" w:pos="2782"/>
        </w:tabs>
        <w:spacing w:after="4" w:line="250" w:lineRule="auto"/>
        <w:ind w:left="-15"/>
        <w:rPr>
          <w:rFonts w:ascii="Century Gothic" w:eastAsia="Century Gothic" w:hAnsi="Century Gothic" w:cs="Century Gothic"/>
          <w:b/>
          <w:bCs/>
          <w:color w:val="000000"/>
          <w:sz w:val="20"/>
          <w:szCs w:val="22"/>
        </w:rPr>
      </w:pPr>
      <w:r w:rsidRPr="006D0D16">
        <w:rPr>
          <w:rFonts w:ascii="Century Gothic" w:eastAsia="Century Gothic" w:hAnsi="Century Gothic" w:cs="Century Gothic"/>
          <w:b/>
          <w:bCs/>
          <w:color w:val="000000"/>
          <w:sz w:val="20"/>
          <w:szCs w:val="22"/>
        </w:rPr>
        <w:t xml:space="preserve">RE: </w:t>
      </w:r>
      <w:bookmarkStart w:id="0" w:name="_Hlk39668771"/>
      <w:r w:rsidR="006D0D16" w:rsidRPr="006D0D16">
        <w:rPr>
          <w:rFonts w:ascii="Century Gothic" w:eastAsia="Century Gothic" w:hAnsi="Century Gothic" w:cs="Century Gothic"/>
          <w:b/>
          <w:bCs/>
          <w:color w:val="000000"/>
          <w:sz w:val="20"/>
          <w:szCs w:val="22"/>
        </w:rPr>
        <w:t xml:space="preserve">  SP21-063; Douglas 234 F6 L1 - Gas and Convenience Store </w:t>
      </w:r>
    </w:p>
    <w:p w14:paraId="160843CA" w14:textId="324F8F70" w:rsidR="0073299F" w:rsidRPr="006D0D16" w:rsidRDefault="006D0D16" w:rsidP="006D0D16">
      <w:pPr>
        <w:tabs>
          <w:tab w:val="center" w:pos="2782"/>
        </w:tabs>
        <w:spacing w:after="4" w:line="250" w:lineRule="auto"/>
        <w:ind w:left="-15"/>
        <w:rPr>
          <w:rFonts w:ascii="Century Gothic" w:eastAsia="Century Gothic" w:hAnsi="Century Gothic" w:cs="Century Gothic"/>
          <w:b/>
          <w:bCs/>
          <w:color w:val="000000"/>
          <w:sz w:val="20"/>
          <w:szCs w:val="22"/>
        </w:rPr>
      </w:pPr>
      <w:r w:rsidRPr="006D0D16">
        <w:rPr>
          <w:rFonts w:ascii="Century Gothic" w:eastAsia="Century Gothic" w:hAnsi="Century Gothic" w:cs="Century Gothic"/>
          <w:b/>
          <w:bCs/>
          <w:color w:val="000000"/>
          <w:sz w:val="20"/>
          <w:szCs w:val="22"/>
        </w:rPr>
        <w:t>Review Comments 01</w:t>
      </w:r>
    </w:p>
    <w:bookmarkEnd w:id="0"/>
    <w:p w14:paraId="3FFA60A9" w14:textId="77777777" w:rsidR="0073299F" w:rsidRDefault="0073299F" w:rsidP="0073299F">
      <w:pPr>
        <w:tabs>
          <w:tab w:val="center" w:pos="2782"/>
        </w:tabs>
        <w:spacing w:after="4" w:line="250" w:lineRule="auto"/>
        <w:ind w:left="-15"/>
        <w:rPr>
          <w:rFonts w:ascii="Century Gothic" w:eastAsia="Century Gothic" w:hAnsi="Century Gothic" w:cs="Century Gothic"/>
          <w:color w:val="000000"/>
          <w:sz w:val="20"/>
          <w:szCs w:val="22"/>
        </w:rPr>
      </w:pPr>
    </w:p>
    <w:p w14:paraId="5892BE33" w14:textId="148E8638" w:rsidR="006D0D16" w:rsidRDefault="00A95F9E" w:rsidP="0093136A">
      <w:pPr>
        <w:ind w:right="360"/>
        <w:rPr>
          <w:rFonts w:ascii="AvantGarde Bk BT" w:hAnsi="AvantGarde Bk BT" w:cs="Lucida Sans Unicode"/>
          <w:sz w:val="20"/>
          <w:szCs w:val="20"/>
          <w:u w:val="single"/>
        </w:rPr>
      </w:pPr>
      <w:r w:rsidRPr="006D0D16">
        <w:rPr>
          <w:rFonts w:ascii="AvantGarde Bk BT" w:hAnsi="AvantGarde Bk BT" w:cs="Lucida Sans Unicode"/>
          <w:sz w:val="20"/>
          <w:szCs w:val="20"/>
          <w:u w:val="single"/>
        </w:rPr>
        <w:t>RESPONSE TO COMMENTS:</w:t>
      </w:r>
    </w:p>
    <w:p w14:paraId="3ABFCCCA" w14:textId="385383E5" w:rsidR="006D0D16" w:rsidRDefault="006D0D16" w:rsidP="0093136A">
      <w:pPr>
        <w:ind w:right="360"/>
        <w:rPr>
          <w:rFonts w:ascii="AvantGarde Bk BT" w:hAnsi="AvantGarde Bk BT" w:cs="Lucida Sans Unicode"/>
          <w:sz w:val="20"/>
          <w:szCs w:val="20"/>
        </w:rPr>
      </w:pPr>
      <w:r>
        <w:rPr>
          <w:rFonts w:ascii="AvantGarde Bk BT" w:hAnsi="AvantGarde Bk BT" w:cs="Lucida Sans Unicode"/>
          <w:sz w:val="20"/>
          <w:szCs w:val="20"/>
        </w:rPr>
        <w:t xml:space="preserve">General Transparency Calculations based on a 13’-0” ceiling height inside the store.  </w:t>
      </w:r>
      <w:proofErr w:type="spellStart"/>
      <w:r>
        <w:rPr>
          <w:rFonts w:ascii="AvantGarde Bk BT" w:hAnsi="AvantGarde Bk BT" w:cs="Lucida Sans Unicode"/>
          <w:sz w:val="20"/>
          <w:szCs w:val="20"/>
        </w:rPr>
        <w:t>T.O</w:t>
      </w:r>
      <w:proofErr w:type="spellEnd"/>
      <w:r>
        <w:rPr>
          <w:rFonts w:ascii="AvantGarde Bk BT" w:hAnsi="AvantGarde Bk BT" w:cs="Lucida Sans Unicode"/>
          <w:sz w:val="20"/>
          <w:szCs w:val="20"/>
        </w:rPr>
        <w:t xml:space="preserve">. Steel height is </w:t>
      </w:r>
      <w:r w:rsidR="001C1B7E">
        <w:rPr>
          <w:rFonts w:ascii="AvantGarde Bk BT" w:hAnsi="AvantGarde Bk BT" w:cs="Lucida Sans Unicode"/>
          <w:sz w:val="20"/>
          <w:szCs w:val="20"/>
        </w:rPr>
        <w:t xml:space="preserve">14’-3” on the east side, and 13’-2” on the west side.  The height used for the transparency calculations was 13’-0”, which is also the typical ceiling height inside the store.  The roof slopes down from east to west. </w:t>
      </w:r>
    </w:p>
    <w:p w14:paraId="76F7B7FD" w14:textId="185A4FE9" w:rsidR="001C1B7E" w:rsidRDefault="001C1B7E" w:rsidP="0093136A">
      <w:pPr>
        <w:ind w:right="360"/>
        <w:rPr>
          <w:rFonts w:ascii="AvantGarde Bk BT" w:hAnsi="AvantGarde Bk BT" w:cs="Lucida Sans Unicode"/>
          <w:sz w:val="20"/>
          <w:szCs w:val="20"/>
        </w:rPr>
      </w:pPr>
    </w:p>
    <w:p w14:paraId="5BB85FCE" w14:textId="7E9BF3AF" w:rsidR="001C1B7E" w:rsidRDefault="001C1B7E" w:rsidP="0093136A">
      <w:pPr>
        <w:ind w:right="360"/>
        <w:rPr>
          <w:rFonts w:ascii="AvantGarde Bk BT" w:hAnsi="AvantGarde Bk BT" w:cs="Lucida Sans Unicode"/>
          <w:sz w:val="20"/>
          <w:szCs w:val="20"/>
          <w:u w:val="single"/>
        </w:rPr>
      </w:pPr>
      <w:r w:rsidRPr="001C1B7E">
        <w:rPr>
          <w:rFonts w:ascii="AvantGarde Bk BT" w:hAnsi="AvantGarde Bk BT" w:cs="Lucida Sans Unicode"/>
          <w:sz w:val="20"/>
          <w:szCs w:val="20"/>
          <w:u w:val="single"/>
        </w:rPr>
        <w:t>West Elevation:</w:t>
      </w:r>
    </w:p>
    <w:p w14:paraId="3FE06B1F" w14:textId="0F9BC7B8" w:rsidR="001C1B7E" w:rsidRDefault="001C1B7E" w:rsidP="0093136A">
      <w:pPr>
        <w:ind w:right="360"/>
        <w:rPr>
          <w:rFonts w:ascii="AvantGarde Bk BT" w:hAnsi="AvantGarde Bk BT" w:cs="Lucida Sans Unicode"/>
          <w:sz w:val="20"/>
          <w:szCs w:val="20"/>
        </w:rPr>
      </w:pPr>
      <w:r>
        <w:rPr>
          <w:rFonts w:ascii="AvantGarde Bk BT" w:hAnsi="AvantGarde Bk BT" w:cs="Lucida Sans Unicode"/>
          <w:sz w:val="20"/>
          <w:szCs w:val="20"/>
        </w:rPr>
        <w:t>We updated the area used for the transparency calculation and provided dimensions of glazing and the architectural mural.  All calculations were revised.  The 5’-0” dimension was noted incorrectly.   The storefront window is 7’-0” tall</w:t>
      </w:r>
    </w:p>
    <w:p w14:paraId="66498BD9" w14:textId="2E86F1E7" w:rsidR="001C1B7E" w:rsidRDefault="001C1B7E" w:rsidP="0093136A">
      <w:pPr>
        <w:ind w:right="360"/>
        <w:rPr>
          <w:rFonts w:ascii="AvantGarde Bk BT" w:hAnsi="AvantGarde Bk BT" w:cs="Lucida Sans Unicode"/>
          <w:sz w:val="20"/>
          <w:szCs w:val="20"/>
        </w:rPr>
      </w:pPr>
    </w:p>
    <w:p w14:paraId="09FAFE3E" w14:textId="1BAB198C" w:rsidR="001C1B7E" w:rsidRPr="001C1B7E" w:rsidRDefault="001C1B7E" w:rsidP="0093136A">
      <w:pPr>
        <w:ind w:right="360"/>
        <w:rPr>
          <w:rFonts w:ascii="AvantGarde Bk BT" w:hAnsi="AvantGarde Bk BT" w:cs="Lucida Sans Unicode"/>
          <w:sz w:val="20"/>
          <w:szCs w:val="20"/>
          <w:u w:val="single"/>
        </w:rPr>
      </w:pPr>
      <w:r w:rsidRPr="001C1B7E">
        <w:rPr>
          <w:rFonts w:ascii="AvantGarde Bk BT" w:hAnsi="AvantGarde Bk BT" w:cs="Lucida Sans Unicode"/>
          <w:sz w:val="20"/>
          <w:szCs w:val="20"/>
          <w:u w:val="single"/>
        </w:rPr>
        <w:t xml:space="preserve">East Elevation: </w:t>
      </w:r>
    </w:p>
    <w:p w14:paraId="777E103B" w14:textId="7346A247" w:rsidR="006D0D16" w:rsidRDefault="001C1B7E" w:rsidP="0093136A">
      <w:pPr>
        <w:ind w:right="360"/>
        <w:rPr>
          <w:rFonts w:ascii="AvantGarde Bk BT" w:hAnsi="AvantGarde Bk BT" w:cs="Lucida Sans Unicode"/>
          <w:sz w:val="20"/>
          <w:szCs w:val="20"/>
        </w:rPr>
      </w:pPr>
      <w:r>
        <w:rPr>
          <w:rFonts w:ascii="AvantGarde Bk BT" w:hAnsi="AvantGarde Bk BT" w:cs="Lucida Sans Unicode"/>
          <w:sz w:val="20"/>
          <w:szCs w:val="20"/>
        </w:rPr>
        <w:t xml:space="preserve">We updated the area used for the transparency calculation and provided dimensions of glazing and the </w:t>
      </w:r>
      <w:r>
        <w:rPr>
          <w:rFonts w:ascii="AvantGarde Bk BT" w:hAnsi="AvantGarde Bk BT" w:cs="Lucida Sans Unicode"/>
          <w:sz w:val="20"/>
          <w:szCs w:val="20"/>
        </w:rPr>
        <w:t xml:space="preserve">façade for the required transparency calculation. </w:t>
      </w:r>
    </w:p>
    <w:p w14:paraId="77CC669D" w14:textId="778999BB" w:rsidR="001C1B7E" w:rsidRDefault="001C1B7E" w:rsidP="0093136A">
      <w:pPr>
        <w:ind w:right="360"/>
        <w:rPr>
          <w:rFonts w:ascii="AvantGarde Bk BT" w:hAnsi="AvantGarde Bk BT" w:cs="Lucida Sans Unicode"/>
          <w:sz w:val="20"/>
          <w:szCs w:val="20"/>
        </w:rPr>
      </w:pPr>
    </w:p>
    <w:p w14:paraId="74DB8F25" w14:textId="286345A1" w:rsidR="001C1B7E" w:rsidRDefault="001C1B7E" w:rsidP="0093136A">
      <w:pPr>
        <w:ind w:right="360"/>
        <w:rPr>
          <w:rFonts w:ascii="AvantGarde Bk BT" w:hAnsi="AvantGarde Bk BT" w:cs="Lucida Sans Unicode"/>
          <w:sz w:val="20"/>
          <w:szCs w:val="20"/>
          <w:u w:val="single"/>
        </w:rPr>
      </w:pPr>
      <w:r w:rsidRPr="001C1B7E">
        <w:rPr>
          <w:rFonts w:ascii="AvantGarde Bk BT" w:hAnsi="AvantGarde Bk BT" w:cs="Lucida Sans Unicode"/>
          <w:sz w:val="20"/>
          <w:szCs w:val="20"/>
          <w:u w:val="single"/>
        </w:rPr>
        <w:t>South Elevation:</w:t>
      </w:r>
    </w:p>
    <w:p w14:paraId="5B6F48FA" w14:textId="004141D4" w:rsidR="001C1B7E" w:rsidRDefault="001C1B7E" w:rsidP="0093136A">
      <w:pPr>
        <w:ind w:right="360"/>
        <w:rPr>
          <w:rFonts w:ascii="AvantGarde Bk BT" w:hAnsi="AvantGarde Bk BT" w:cs="Lucida Sans Unicode"/>
          <w:sz w:val="20"/>
          <w:szCs w:val="20"/>
        </w:rPr>
      </w:pPr>
      <w:r>
        <w:rPr>
          <w:rFonts w:ascii="AvantGarde Bk BT" w:hAnsi="AvantGarde Bk BT" w:cs="Lucida Sans Unicode"/>
          <w:sz w:val="20"/>
          <w:szCs w:val="20"/>
        </w:rPr>
        <w:t>We included calculations for the south elevation.  Spaces along the south elevation include the mechanical room, the FACP room, the back of house walk-in cooler, and back of house storage racks.  The only area we can use for transparency is the corridor next to the restrooms.  We maximized the glazing in this corridor.  See Floor Plan below</w:t>
      </w:r>
      <w:r w:rsidR="00FB056E">
        <w:rPr>
          <w:rFonts w:ascii="AvantGarde Bk BT" w:hAnsi="AvantGarde Bk BT" w:cs="Lucida Sans Unicode"/>
          <w:sz w:val="20"/>
          <w:szCs w:val="20"/>
        </w:rPr>
        <w:t>.</w:t>
      </w:r>
    </w:p>
    <w:p w14:paraId="628704DB" w14:textId="70D23128" w:rsidR="00FB056E" w:rsidRDefault="00FB056E" w:rsidP="0093136A">
      <w:pPr>
        <w:ind w:right="360"/>
        <w:rPr>
          <w:rFonts w:ascii="AvantGarde Bk BT" w:hAnsi="AvantGarde Bk BT" w:cs="Lucida Sans Unicode"/>
          <w:sz w:val="20"/>
          <w:szCs w:val="20"/>
        </w:rPr>
      </w:pPr>
    </w:p>
    <w:p w14:paraId="08177F30" w14:textId="5B297A26" w:rsidR="00FB056E" w:rsidRDefault="00FB056E" w:rsidP="0093136A">
      <w:pPr>
        <w:ind w:right="360"/>
        <w:rPr>
          <w:rFonts w:ascii="AvantGarde Bk BT" w:hAnsi="AvantGarde Bk BT" w:cs="Lucida Sans Unicode"/>
          <w:sz w:val="20"/>
          <w:szCs w:val="20"/>
          <w:u w:val="single"/>
        </w:rPr>
      </w:pPr>
      <w:r w:rsidRPr="00FB056E">
        <w:rPr>
          <w:rFonts w:ascii="AvantGarde Bk BT" w:hAnsi="AvantGarde Bk BT" w:cs="Lucida Sans Unicode"/>
          <w:sz w:val="20"/>
          <w:szCs w:val="20"/>
          <w:u w:val="single"/>
        </w:rPr>
        <w:t>North Elevation:</w:t>
      </w:r>
    </w:p>
    <w:p w14:paraId="613FFB17" w14:textId="606F10B3" w:rsidR="00FB056E" w:rsidRPr="00FB056E" w:rsidRDefault="00FB056E" w:rsidP="0093136A">
      <w:pPr>
        <w:ind w:right="360"/>
        <w:rPr>
          <w:rFonts w:ascii="AvantGarde Bk BT" w:hAnsi="AvantGarde Bk BT" w:cs="Lucida Sans Unicode"/>
          <w:sz w:val="20"/>
          <w:szCs w:val="20"/>
        </w:rPr>
      </w:pPr>
      <w:r>
        <w:rPr>
          <w:rFonts w:ascii="AvantGarde Bk BT" w:hAnsi="AvantGarde Bk BT" w:cs="Lucida Sans Unicode"/>
          <w:sz w:val="20"/>
          <w:szCs w:val="20"/>
        </w:rPr>
        <w:t xml:space="preserve">A note about signage has been added to each relevant sheet. </w:t>
      </w:r>
    </w:p>
    <w:p w14:paraId="1E8160D2" w14:textId="2014EBC2" w:rsidR="001C1B7E" w:rsidRDefault="001C1B7E" w:rsidP="0093136A">
      <w:pPr>
        <w:ind w:right="360"/>
        <w:rPr>
          <w:rFonts w:ascii="AvantGarde Bk BT" w:hAnsi="AvantGarde Bk BT" w:cs="Lucida Sans Unicode"/>
          <w:sz w:val="20"/>
          <w:szCs w:val="20"/>
        </w:rPr>
      </w:pPr>
    </w:p>
    <w:p w14:paraId="5DA54193" w14:textId="77777777" w:rsidR="00FB056E" w:rsidRDefault="00FB056E" w:rsidP="0093136A">
      <w:pPr>
        <w:ind w:right="360"/>
        <w:rPr>
          <w:rFonts w:ascii="AvantGarde Bk BT" w:hAnsi="AvantGarde Bk BT" w:cs="Lucida Sans Unicode"/>
          <w:sz w:val="20"/>
          <w:szCs w:val="20"/>
        </w:rPr>
      </w:pPr>
    </w:p>
    <w:p w14:paraId="0372F993" w14:textId="7D0E47D0" w:rsidR="001C1B7E" w:rsidRPr="001C1B7E" w:rsidRDefault="001C1B7E" w:rsidP="0093136A">
      <w:pPr>
        <w:ind w:right="360"/>
        <w:rPr>
          <w:rFonts w:ascii="AvantGarde Bk BT" w:hAnsi="AvantGarde Bk BT" w:cs="Lucida Sans Unicode"/>
          <w:sz w:val="20"/>
          <w:szCs w:val="20"/>
        </w:rPr>
      </w:pPr>
      <w:r>
        <w:rPr>
          <w:rFonts w:ascii="AvantGarde Bk BT" w:hAnsi="AvantGarde Bk BT" w:cs="Lucida Sans Unicode"/>
          <w:sz w:val="20"/>
          <w:szCs w:val="20"/>
        </w:rPr>
        <w:lastRenderedPageBreak/>
        <w:t xml:space="preserve"> </w:t>
      </w:r>
      <w:r w:rsidR="00FB056E">
        <w:rPr>
          <w:rFonts w:ascii="AvantGarde Bk BT" w:hAnsi="AvantGarde Bk BT" w:cs="Lucida Sans Unicode"/>
          <w:noProof/>
          <w:sz w:val="20"/>
          <w:szCs w:val="20"/>
        </w:rPr>
        <w:drawing>
          <wp:inline distT="0" distB="0" distL="0" distR="0" wp14:anchorId="27E5FA83" wp14:editId="564B414C">
            <wp:extent cx="6309360" cy="4368165"/>
            <wp:effectExtent l="0" t="0" r="0" b="0"/>
            <wp:docPr id="4" name="Picture 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engineering draw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09360" cy="4368165"/>
                    </a:xfrm>
                    <a:prstGeom prst="rect">
                      <a:avLst/>
                    </a:prstGeom>
                  </pic:spPr>
                </pic:pic>
              </a:graphicData>
            </a:graphic>
          </wp:inline>
        </w:drawing>
      </w:r>
    </w:p>
    <w:p w14:paraId="78949F10" w14:textId="77777777" w:rsidR="00A95F9E" w:rsidRPr="00A95F9E" w:rsidRDefault="00A95F9E" w:rsidP="00A95F9E">
      <w:pPr>
        <w:ind w:right="360"/>
        <w:rPr>
          <w:rFonts w:ascii="AvantGarde Bk BT" w:hAnsi="AvantGarde Bk BT" w:cs="Lucida Sans Unicode"/>
          <w:b/>
          <w:bCs/>
          <w:sz w:val="20"/>
          <w:szCs w:val="20"/>
        </w:rPr>
      </w:pPr>
    </w:p>
    <w:p w14:paraId="02ED7FE5" w14:textId="77777777" w:rsidR="0093136A" w:rsidRPr="00D002EE" w:rsidRDefault="0093136A" w:rsidP="0093136A">
      <w:pPr>
        <w:ind w:right="360"/>
        <w:rPr>
          <w:rFonts w:ascii="AvantGarde Bk BT" w:hAnsi="AvantGarde Bk BT" w:cs="Lucida Sans Unicode"/>
          <w:sz w:val="20"/>
          <w:szCs w:val="20"/>
        </w:rPr>
      </w:pPr>
      <w:r w:rsidRPr="00D002EE">
        <w:rPr>
          <w:rFonts w:ascii="AvantGarde Bk BT" w:hAnsi="AvantGarde Bk BT" w:cs="Lucida Sans Unicode"/>
          <w:sz w:val="20"/>
          <w:szCs w:val="20"/>
        </w:rPr>
        <w:t>Sincerely,</w:t>
      </w:r>
    </w:p>
    <w:p w14:paraId="6C50262B" w14:textId="2E2AD8A4" w:rsidR="00791127" w:rsidRPr="00D002EE" w:rsidRDefault="004F4334" w:rsidP="0093136A">
      <w:pPr>
        <w:ind w:right="360"/>
        <w:rPr>
          <w:rFonts w:ascii="AvantGarde Bk BT" w:hAnsi="AvantGarde Bk BT" w:cs="Lucida Sans Unicode"/>
          <w:sz w:val="20"/>
          <w:szCs w:val="20"/>
        </w:rPr>
      </w:pPr>
      <w:r>
        <w:rPr>
          <w:rFonts w:ascii="AvantGarde Bk BT" w:hAnsi="AvantGarde Bk BT" w:cs="Arial"/>
          <w:noProof/>
          <w:sz w:val="20"/>
          <w:szCs w:val="20"/>
        </w:rPr>
        <w:drawing>
          <wp:anchor distT="0" distB="0" distL="114300" distR="114300" simplePos="0" relativeHeight="251658240" behindDoc="1" locked="0" layoutInCell="1" allowOverlap="1" wp14:anchorId="12F309EC" wp14:editId="51F0C6E4">
            <wp:simplePos x="0" y="0"/>
            <wp:positionH relativeFrom="column">
              <wp:posOffset>-64770</wp:posOffset>
            </wp:positionH>
            <wp:positionV relativeFrom="paragraph">
              <wp:posOffset>66675</wp:posOffset>
            </wp:positionV>
            <wp:extent cx="3087370" cy="1371600"/>
            <wp:effectExtent l="0" t="0" r="0" b="0"/>
            <wp:wrapNone/>
            <wp:docPr id="3" name="Picture 3" descr="A picture containing invertebrate, coelenterate, laser, hydrozo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vertebrate, coelenterate, laser, hydrozoa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87370" cy="1371600"/>
                    </a:xfrm>
                    <a:prstGeom prst="rect">
                      <a:avLst/>
                    </a:prstGeom>
                  </pic:spPr>
                </pic:pic>
              </a:graphicData>
            </a:graphic>
          </wp:anchor>
        </w:drawing>
      </w:r>
    </w:p>
    <w:p w14:paraId="59D51F61" w14:textId="472573EC" w:rsidR="00306449" w:rsidRPr="00D002EE" w:rsidRDefault="00791127" w:rsidP="00306449">
      <w:pPr>
        <w:ind w:right="360"/>
        <w:rPr>
          <w:rFonts w:ascii="AvantGarde Bk BT" w:hAnsi="AvantGarde Bk BT" w:cs="Lucida Sans Unicode"/>
          <w:sz w:val="20"/>
          <w:szCs w:val="20"/>
        </w:rPr>
      </w:pPr>
      <w:r w:rsidRPr="00D002EE">
        <w:rPr>
          <w:rFonts w:ascii="AvantGarde Bk BT" w:hAnsi="AvantGarde Bk BT" w:cs="Arial"/>
          <w:sz w:val="20"/>
          <w:szCs w:val="20"/>
        </w:rPr>
        <w:t>101Architecture LLC</w:t>
      </w:r>
      <w:r w:rsidR="00306449" w:rsidRPr="00D002EE">
        <w:rPr>
          <w:rFonts w:ascii="AvantGarde Bk BT" w:hAnsi="AvantGarde Bk BT" w:cs="Lucida Sans Unicode"/>
          <w:sz w:val="20"/>
          <w:szCs w:val="20"/>
        </w:rPr>
        <w:t xml:space="preserve"> </w:t>
      </w:r>
      <w:r w:rsidR="00306449" w:rsidRPr="00D002EE">
        <w:rPr>
          <w:rFonts w:ascii="AvantGarde Bk BT" w:hAnsi="AvantGarde Bk BT" w:cs="Lucida Sans Unicode"/>
          <w:sz w:val="20"/>
          <w:szCs w:val="20"/>
        </w:rPr>
        <w:tab/>
      </w:r>
      <w:r w:rsidR="00306449" w:rsidRPr="00D002EE">
        <w:rPr>
          <w:rFonts w:ascii="AvantGarde Bk BT" w:hAnsi="AvantGarde Bk BT" w:cs="Lucida Sans Unicode"/>
          <w:sz w:val="20"/>
          <w:szCs w:val="20"/>
        </w:rPr>
        <w:tab/>
      </w:r>
      <w:r w:rsidR="00306449" w:rsidRPr="00D002EE">
        <w:rPr>
          <w:rFonts w:ascii="AvantGarde Bk BT" w:hAnsi="AvantGarde Bk BT" w:cs="Lucida Sans Unicode"/>
          <w:sz w:val="20"/>
          <w:szCs w:val="20"/>
        </w:rPr>
        <w:tab/>
      </w:r>
      <w:r w:rsidR="00306449" w:rsidRPr="00D002EE">
        <w:rPr>
          <w:rFonts w:ascii="AvantGarde Bk BT" w:hAnsi="AvantGarde Bk BT" w:cs="Lucida Sans Unicode"/>
          <w:sz w:val="20"/>
          <w:szCs w:val="20"/>
        </w:rPr>
        <w:tab/>
      </w:r>
      <w:r w:rsidR="00E929A4">
        <w:rPr>
          <w:rFonts w:ascii="AvantGarde Bk BT" w:hAnsi="AvantGarde Bk BT" w:cs="Lucida Sans Unicode"/>
          <w:sz w:val="20"/>
          <w:szCs w:val="20"/>
        </w:rPr>
        <w:tab/>
      </w:r>
    </w:p>
    <w:p w14:paraId="6021C266" w14:textId="392937A8" w:rsidR="00E34AA6" w:rsidRDefault="00306449" w:rsidP="0093136A">
      <w:pPr>
        <w:rPr>
          <w:rFonts w:ascii="AvantGarde Bk BT" w:hAnsi="AvantGarde Bk BT" w:cs="Lucida Sans Unicode"/>
          <w:sz w:val="20"/>
          <w:szCs w:val="20"/>
        </w:rPr>
      </w:pPr>
      <w:r w:rsidRPr="00D002EE">
        <w:rPr>
          <w:rFonts w:ascii="AvantGarde Bk BT" w:hAnsi="AvantGarde Bk BT" w:cs="Lucida Sans Unicode"/>
          <w:sz w:val="20"/>
          <w:szCs w:val="20"/>
        </w:rPr>
        <w:tab/>
      </w:r>
      <w:r w:rsidRPr="00D002EE">
        <w:rPr>
          <w:rFonts w:ascii="AvantGarde Bk BT" w:hAnsi="AvantGarde Bk BT" w:cs="Lucida Sans Unicode"/>
          <w:sz w:val="20"/>
          <w:szCs w:val="20"/>
        </w:rPr>
        <w:tab/>
      </w:r>
      <w:r w:rsidRPr="00D002EE">
        <w:rPr>
          <w:rFonts w:ascii="AvantGarde Bk BT" w:hAnsi="AvantGarde Bk BT" w:cs="Lucida Sans Unicode"/>
          <w:sz w:val="20"/>
          <w:szCs w:val="20"/>
        </w:rPr>
        <w:tab/>
      </w:r>
      <w:r w:rsidRPr="00D002EE">
        <w:rPr>
          <w:rFonts w:ascii="AvantGarde Bk BT" w:hAnsi="AvantGarde Bk BT" w:cs="Lucida Sans Unicode"/>
          <w:sz w:val="20"/>
          <w:szCs w:val="20"/>
        </w:rPr>
        <w:tab/>
      </w:r>
      <w:r w:rsidRPr="00D002EE">
        <w:rPr>
          <w:rFonts w:ascii="AvantGarde Bk BT" w:hAnsi="AvantGarde Bk BT" w:cs="Lucida Sans Unicode"/>
          <w:sz w:val="20"/>
          <w:szCs w:val="20"/>
        </w:rPr>
        <w:tab/>
      </w:r>
      <w:r w:rsidRPr="00D002EE">
        <w:rPr>
          <w:rFonts w:ascii="AvantGarde Bk BT" w:hAnsi="AvantGarde Bk BT" w:cs="Lucida Sans Unicode"/>
          <w:sz w:val="20"/>
          <w:szCs w:val="20"/>
        </w:rPr>
        <w:tab/>
      </w:r>
      <w:r w:rsidRPr="00D002EE">
        <w:rPr>
          <w:rFonts w:ascii="AvantGarde Bk BT" w:hAnsi="AvantGarde Bk BT" w:cs="Lucida Sans Unicode"/>
          <w:sz w:val="20"/>
          <w:szCs w:val="20"/>
        </w:rPr>
        <w:tab/>
      </w:r>
    </w:p>
    <w:p w14:paraId="0A2BAE0E" w14:textId="679B529F" w:rsidR="0093136A" w:rsidRPr="00D002EE" w:rsidRDefault="0093136A" w:rsidP="0093136A">
      <w:pPr>
        <w:rPr>
          <w:rFonts w:ascii="AvantGarde Bk BT" w:hAnsi="AvantGarde Bk BT" w:cs="Arial"/>
          <w:sz w:val="20"/>
          <w:szCs w:val="20"/>
        </w:rPr>
      </w:pPr>
    </w:p>
    <w:p w14:paraId="48C1113F" w14:textId="07965AED" w:rsidR="0093136A" w:rsidRPr="00D002EE" w:rsidRDefault="0093136A" w:rsidP="0093136A">
      <w:pPr>
        <w:rPr>
          <w:rFonts w:ascii="AvantGarde Bk BT" w:hAnsi="AvantGarde Bk BT" w:cs="Arial"/>
          <w:sz w:val="20"/>
          <w:szCs w:val="20"/>
        </w:rPr>
      </w:pPr>
    </w:p>
    <w:p w14:paraId="31BF86A3" w14:textId="77777777" w:rsidR="00306449" w:rsidRPr="00D002EE" w:rsidRDefault="00306449" w:rsidP="00306449">
      <w:pPr>
        <w:ind w:right="360"/>
        <w:rPr>
          <w:rFonts w:ascii="AvantGarde Bk BT" w:hAnsi="AvantGarde Bk BT" w:cs="Lucida Sans Unicode"/>
          <w:sz w:val="20"/>
          <w:szCs w:val="20"/>
        </w:rPr>
      </w:pPr>
      <w:r w:rsidRPr="00D002EE">
        <w:rPr>
          <w:rFonts w:ascii="AvantGarde Bk BT" w:hAnsi="AvantGarde Bk BT" w:cs="Lucida Sans Unicode"/>
          <w:sz w:val="20"/>
          <w:szCs w:val="20"/>
        </w:rPr>
        <w:t>_______________________________</w:t>
      </w:r>
      <w:r w:rsidRPr="00D002EE">
        <w:rPr>
          <w:rFonts w:ascii="AvantGarde Bk BT" w:hAnsi="AvantGarde Bk BT" w:cs="Lucida Sans Unicode"/>
          <w:sz w:val="20"/>
          <w:szCs w:val="20"/>
        </w:rPr>
        <w:tab/>
      </w:r>
      <w:r w:rsidRPr="00D002EE">
        <w:rPr>
          <w:rFonts w:ascii="AvantGarde Bk BT" w:hAnsi="AvantGarde Bk BT" w:cs="Lucida Sans Unicode"/>
          <w:sz w:val="20"/>
          <w:szCs w:val="20"/>
        </w:rPr>
        <w:tab/>
      </w:r>
      <w:r w:rsidR="00E929A4">
        <w:rPr>
          <w:rFonts w:ascii="AvantGarde Bk BT" w:hAnsi="AvantGarde Bk BT" w:cs="Lucida Sans Unicode"/>
          <w:sz w:val="20"/>
          <w:szCs w:val="20"/>
        </w:rPr>
        <w:tab/>
      </w:r>
    </w:p>
    <w:p w14:paraId="1B9CF282" w14:textId="77777777" w:rsidR="0093136A" w:rsidRPr="00D002EE" w:rsidRDefault="0093136A" w:rsidP="0093136A">
      <w:pPr>
        <w:rPr>
          <w:rFonts w:ascii="AvantGarde Bk BT" w:hAnsi="AvantGarde Bk BT" w:cs="Arial"/>
          <w:sz w:val="20"/>
          <w:szCs w:val="20"/>
        </w:rPr>
      </w:pPr>
    </w:p>
    <w:p w14:paraId="6F103027" w14:textId="367FA868" w:rsidR="00306449" w:rsidRPr="00D002EE" w:rsidRDefault="004F4334" w:rsidP="00306449">
      <w:pPr>
        <w:ind w:right="360"/>
        <w:rPr>
          <w:rFonts w:ascii="AvantGarde Bk BT" w:hAnsi="AvantGarde Bk BT" w:cs="Lucida Sans Unicode"/>
          <w:sz w:val="20"/>
          <w:szCs w:val="20"/>
        </w:rPr>
      </w:pPr>
      <w:r>
        <w:rPr>
          <w:rFonts w:ascii="AvantGarde Bk BT" w:hAnsi="AvantGarde Bk BT" w:cs="Lucida Sans Unicode"/>
          <w:sz w:val="20"/>
          <w:szCs w:val="20"/>
        </w:rPr>
        <w:t>Buddy Poppitt, LEED AP</w:t>
      </w:r>
      <w:r w:rsidR="00306449" w:rsidRPr="00D002EE">
        <w:rPr>
          <w:rFonts w:ascii="AvantGarde Bk BT" w:hAnsi="AvantGarde Bk BT" w:cs="Lucida Sans Unicode"/>
          <w:sz w:val="20"/>
          <w:szCs w:val="20"/>
        </w:rPr>
        <w:t xml:space="preserve"> </w:t>
      </w:r>
      <w:r w:rsidR="00306449" w:rsidRPr="00D002EE">
        <w:rPr>
          <w:rFonts w:ascii="AvantGarde Bk BT" w:hAnsi="AvantGarde Bk BT" w:cs="Lucida Sans Unicode"/>
          <w:sz w:val="20"/>
          <w:szCs w:val="20"/>
        </w:rPr>
        <w:tab/>
      </w:r>
      <w:r w:rsidR="00306449" w:rsidRPr="00D002EE">
        <w:rPr>
          <w:rFonts w:ascii="AvantGarde Bk BT" w:hAnsi="AvantGarde Bk BT" w:cs="Lucida Sans Unicode"/>
          <w:sz w:val="20"/>
          <w:szCs w:val="20"/>
        </w:rPr>
        <w:tab/>
      </w:r>
      <w:r w:rsidR="00306449" w:rsidRPr="00D002EE">
        <w:rPr>
          <w:rFonts w:ascii="AvantGarde Bk BT" w:hAnsi="AvantGarde Bk BT" w:cs="Lucida Sans Unicode"/>
          <w:sz w:val="20"/>
          <w:szCs w:val="20"/>
        </w:rPr>
        <w:tab/>
      </w:r>
      <w:r w:rsidR="00E929A4">
        <w:rPr>
          <w:rFonts w:ascii="AvantGarde Bk BT" w:hAnsi="AvantGarde Bk BT" w:cs="Lucida Sans Unicode"/>
          <w:sz w:val="20"/>
          <w:szCs w:val="20"/>
        </w:rPr>
        <w:tab/>
      </w:r>
    </w:p>
    <w:p w14:paraId="5B143A95" w14:textId="473F0DF0" w:rsidR="0093136A" w:rsidRPr="00D002EE" w:rsidRDefault="004F4334" w:rsidP="0093136A">
      <w:pPr>
        <w:ind w:right="360"/>
        <w:rPr>
          <w:rFonts w:ascii="AvantGarde Bk BT" w:hAnsi="AvantGarde Bk BT"/>
          <w:sz w:val="20"/>
          <w:szCs w:val="20"/>
        </w:rPr>
      </w:pPr>
      <w:r>
        <w:rPr>
          <w:rFonts w:ascii="AvantGarde Bk BT" w:hAnsi="AvantGarde Bk BT" w:cs="Lucida Sans Unicode"/>
          <w:sz w:val="20"/>
          <w:szCs w:val="20"/>
        </w:rPr>
        <w:t>Principal, Design Director</w:t>
      </w:r>
      <w:r w:rsidR="00306449" w:rsidRPr="00D002EE">
        <w:rPr>
          <w:rFonts w:ascii="AvantGarde Bk BT" w:hAnsi="AvantGarde Bk BT" w:cs="Lucida Sans Unicode"/>
          <w:sz w:val="20"/>
          <w:szCs w:val="20"/>
        </w:rPr>
        <w:tab/>
      </w:r>
      <w:r w:rsidR="00306449" w:rsidRPr="00D002EE">
        <w:rPr>
          <w:rFonts w:ascii="AvantGarde Bk BT" w:hAnsi="AvantGarde Bk BT" w:cs="Lucida Sans Unicode"/>
          <w:sz w:val="20"/>
          <w:szCs w:val="20"/>
        </w:rPr>
        <w:tab/>
      </w:r>
      <w:r w:rsidR="00306449" w:rsidRPr="00D002EE">
        <w:rPr>
          <w:rFonts w:ascii="AvantGarde Bk BT" w:hAnsi="AvantGarde Bk BT" w:cs="Lucida Sans Unicode"/>
          <w:sz w:val="20"/>
          <w:szCs w:val="20"/>
        </w:rPr>
        <w:tab/>
      </w:r>
      <w:r w:rsidR="00306449" w:rsidRPr="00D002EE">
        <w:rPr>
          <w:rFonts w:ascii="AvantGarde Bk BT" w:hAnsi="AvantGarde Bk BT" w:cs="Lucida Sans Unicode"/>
          <w:sz w:val="20"/>
          <w:szCs w:val="20"/>
        </w:rPr>
        <w:tab/>
      </w:r>
      <w:r w:rsidR="00306449" w:rsidRPr="00D002EE">
        <w:rPr>
          <w:rFonts w:ascii="AvantGarde Bk BT" w:hAnsi="AvantGarde Bk BT" w:cs="Lucida Sans Unicode"/>
          <w:sz w:val="20"/>
          <w:szCs w:val="20"/>
        </w:rPr>
        <w:tab/>
      </w:r>
    </w:p>
    <w:p w14:paraId="32184E0E" w14:textId="77777777" w:rsidR="006F5F69" w:rsidRDefault="006F5F69" w:rsidP="00281D1F">
      <w:pPr>
        <w:ind w:right="360"/>
        <w:rPr>
          <w:rFonts w:ascii="AvantGarde Bk BT" w:hAnsi="AvantGarde Bk BT" w:cs="Lucida Sans Unicode"/>
          <w:sz w:val="20"/>
          <w:szCs w:val="20"/>
        </w:rPr>
      </w:pPr>
      <w:r>
        <w:rPr>
          <w:rFonts w:ascii="AvantGarde Bk BT" w:hAnsi="AvantGarde Bk BT" w:cs="Lucida Sans Unicode"/>
          <w:sz w:val="20"/>
          <w:szCs w:val="20"/>
        </w:rPr>
        <w:tab/>
        <w:t xml:space="preserve"> </w:t>
      </w:r>
    </w:p>
    <w:p w14:paraId="69774673" w14:textId="77777777" w:rsidR="00191D5E" w:rsidRDefault="006F5F69" w:rsidP="00281D1F">
      <w:pPr>
        <w:ind w:right="360"/>
        <w:rPr>
          <w:rFonts w:ascii="AvantGarde Bk BT" w:hAnsi="AvantGarde Bk BT" w:cs="Lucida Sans Unicode"/>
          <w:sz w:val="20"/>
          <w:szCs w:val="20"/>
        </w:rPr>
      </w:pPr>
      <w:r>
        <w:rPr>
          <w:rFonts w:ascii="AvantGarde Bk BT" w:hAnsi="AvantGarde Bk BT" w:cs="Lucida Sans Unicode"/>
          <w:sz w:val="20"/>
          <w:szCs w:val="20"/>
        </w:rPr>
        <w:tab/>
      </w:r>
      <w:r w:rsidR="00306449" w:rsidRPr="00D002EE">
        <w:rPr>
          <w:rFonts w:ascii="AvantGarde Bk BT" w:hAnsi="AvantGarde Bk BT" w:cs="Lucida Sans Unicode"/>
          <w:sz w:val="20"/>
          <w:szCs w:val="20"/>
        </w:rPr>
        <w:tab/>
      </w:r>
      <w:r w:rsidR="00306449" w:rsidRPr="00D002EE">
        <w:rPr>
          <w:rFonts w:ascii="AvantGarde Bk BT" w:hAnsi="AvantGarde Bk BT" w:cs="Lucida Sans Unicode"/>
          <w:sz w:val="20"/>
          <w:szCs w:val="20"/>
        </w:rPr>
        <w:tab/>
      </w:r>
      <w:r w:rsidR="00306449" w:rsidRPr="00D002EE">
        <w:rPr>
          <w:rFonts w:ascii="AvantGarde Bk BT" w:hAnsi="AvantGarde Bk BT" w:cs="Lucida Sans Unicode"/>
          <w:sz w:val="20"/>
          <w:szCs w:val="20"/>
        </w:rPr>
        <w:tab/>
      </w:r>
      <w:r w:rsidR="00306449" w:rsidRPr="00D002EE">
        <w:rPr>
          <w:rFonts w:ascii="AvantGarde Bk BT" w:hAnsi="AvantGarde Bk BT" w:cs="Lucida Sans Unicode"/>
          <w:sz w:val="20"/>
          <w:szCs w:val="20"/>
        </w:rPr>
        <w:tab/>
      </w:r>
      <w:r w:rsidR="00306449" w:rsidRPr="00D002EE">
        <w:rPr>
          <w:rFonts w:ascii="AvantGarde Bk BT" w:hAnsi="AvantGarde Bk BT" w:cs="Lucida Sans Unicode"/>
          <w:sz w:val="20"/>
          <w:szCs w:val="20"/>
        </w:rPr>
        <w:tab/>
      </w:r>
      <w:r w:rsidR="00306449" w:rsidRPr="00D002EE">
        <w:rPr>
          <w:rFonts w:ascii="AvantGarde Bk BT" w:hAnsi="AvantGarde Bk BT" w:cs="Lucida Sans Unicode"/>
          <w:sz w:val="20"/>
          <w:szCs w:val="20"/>
        </w:rPr>
        <w:tab/>
      </w:r>
    </w:p>
    <w:p w14:paraId="1FD6A20A" w14:textId="77777777" w:rsidR="00A72601" w:rsidRDefault="00A72601" w:rsidP="00281D1F">
      <w:pPr>
        <w:ind w:right="360"/>
        <w:rPr>
          <w:rFonts w:ascii="AvantGarde Bk BT" w:hAnsi="AvantGarde Bk BT" w:cs="Lucida Sans Unicode"/>
          <w:sz w:val="20"/>
          <w:szCs w:val="20"/>
        </w:rPr>
      </w:pPr>
    </w:p>
    <w:p w14:paraId="08132191" w14:textId="77777777" w:rsidR="00A72601" w:rsidRDefault="00A72601" w:rsidP="00281D1F">
      <w:pPr>
        <w:ind w:right="360"/>
        <w:rPr>
          <w:rFonts w:ascii="AvantGarde Bk BT" w:hAnsi="AvantGarde Bk BT" w:cs="Lucida Sans Unicode"/>
          <w:sz w:val="20"/>
          <w:szCs w:val="20"/>
        </w:rPr>
      </w:pPr>
    </w:p>
    <w:p w14:paraId="60FB7989" w14:textId="77777777" w:rsidR="00A72601" w:rsidRDefault="00A72601" w:rsidP="00281D1F">
      <w:pPr>
        <w:ind w:right="360"/>
        <w:rPr>
          <w:rFonts w:ascii="AvantGarde Bk BT" w:hAnsi="AvantGarde Bk BT" w:cs="Lucida Sans Unicode"/>
          <w:sz w:val="20"/>
          <w:szCs w:val="20"/>
        </w:rPr>
      </w:pPr>
    </w:p>
    <w:sectPr w:rsidR="00A72601" w:rsidSect="0093136A">
      <w:headerReference w:type="default" r:id="rId10"/>
      <w:headerReference w:type="first" r:id="rId11"/>
      <w:footerReference w:type="first" r:id="rId12"/>
      <w:type w:val="continuous"/>
      <w:pgSz w:w="12240" w:h="15840" w:code="1"/>
      <w:pgMar w:top="2016" w:right="1152" w:bottom="720" w:left="1152" w:header="1008"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5C501" w14:textId="77777777" w:rsidR="00CC594D" w:rsidRDefault="00CC594D">
      <w:r>
        <w:separator/>
      </w:r>
    </w:p>
  </w:endnote>
  <w:endnote w:type="continuationSeparator" w:id="0">
    <w:p w14:paraId="42519776" w14:textId="77777777" w:rsidR="00CC594D" w:rsidRDefault="00CC5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antGarde Bk BT">
    <w:altName w:val="Century Gothic"/>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3437E" w14:textId="77777777" w:rsidR="007C197B" w:rsidRDefault="007C197B" w:rsidP="0093136A">
    <w:pPr>
      <w:pStyle w:val="Footer"/>
      <w:jc w:val="center"/>
      <w:rPr>
        <w:rFonts w:ascii="AvantGarde Bk BT" w:hAnsi="AvantGarde Bk BT"/>
        <w:color w:val="595959"/>
        <w:sz w:val="16"/>
        <w:szCs w:val="16"/>
      </w:rPr>
    </w:pPr>
  </w:p>
  <w:p w14:paraId="3E9F473C" w14:textId="77777777" w:rsidR="007C197B" w:rsidRDefault="007C197B" w:rsidP="0093136A">
    <w:pPr>
      <w:pStyle w:val="Footer"/>
      <w:jc w:val="center"/>
      <w:rPr>
        <w:rFonts w:ascii="AvantGarde Bk BT" w:hAnsi="AvantGarde Bk BT"/>
        <w:color w:val="595959"/>
        <w:sz w:val="16"/>
        <w:szCs w:val="16"/>
      </w:rPr>
    </w:pPr>
  </w:p>
  <w:p w14:paraId="5BDDE952" w14:textId="19110FFE" w:rsidR="00E86512" w:rsidRDefault="007C197B" w:rsidP="0093136A">
    <w:pPr>
      <w:pStyle w:val="Footer"/>
      <w:jc w:val="center"/>
    </w:pPr>
    <w:r>
      <w:rPr>
        <w:rFonts w:ascii="AvantGarde Bk BT" w:hAnsi="AvantGarde Bk BT"/>
        <w:color w:val="595959"/>
        <w:sz w:val="16"/>
        <w:szCs w:val="16"/>
      </w:rPr>
      <w:t>8400 E. Crescent Parkway</w:t>
    </w:r>
    <w:r w:rsidR="00E86512" w:rsidRPr="00A82E53">
      <w:rPr>
        <w:rFonts w:ascii="AvantGarde Bk BT" w:hAnsi="AvantGarde Bk BT"/>
        <w:color w:val="595959"/>
        <w:sz w:val="16"/>
        <w:szCs w:val="16"/>
      </w:rPr>
      <w:t xml:space="preserve">, Suite </w:t>
    </w:r>
    <w:r>
      <w:rPr>
        <w:rFonts w:ascii="AvantGarde Bk BT" w:hAnsi="AvantGarde Bk BT"/>
        <w:color w:val="595959"/>
        <w:sz w:val="16"/>
        <w:szCs w:val="16"/>
      </w:rPr>
      <w:t>16</w:t>
    </w:r>
    <w:r w:rsidR="00E86512" w:rsidRPr="00A82E53">
      <w:rPr>
        <w:rFonts w:ascii="AvantGarde Bk BT" w:hAnsi="AvantGarde Bk BT"/>
        <w:color w:val="595959"/>
        <w:sz w:val="16"/>
        <w:szCs w:val="16"/>
      </w:rPr>
      <w:t xml:space="preserve">0, Greenwood Village, CO 80111 – </w:t>
    </w:r>
    <w:r>
      <w:rPr>
        <w:rFonts w:ascii="AvantGarde Bk BT" w:hAnsi="AvantGarde Bk BT"/>
        <w:color w:val="595959"/>
        <w:sz w:val="16"/>
        <w:szCs w:val="16"/>
      </w:rPr>
      <w:t>720-881-1600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FE482" w14:textId="77777777" w:rsidR="00CC594D" w:rsidRDefault="00CC594D">
      <w:r>
        <w:separator/>
      </w:r>
    </w:p>
  </w:footnote>
  <w:footnote w:type="continuationSeparator" w:id="0">
    <w:p w14:paraId="0EB50164" w14:textId="77777777" w:rsidR="00CC594D" w:rsidRDefault="00CC5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8C9B4" w14:textId="29674BF3" w:rsidR="00CC594D" w:rsidRPr="00CC594D" w:rsidRDefault="00CC594D" w:rsidP="00CC594D">
    <w:pPr>
      <w:pStyle w:val="Header"/>
      <w:tabs>
        <w:tab w:val="clear" w:pos="8640"/>
        <w:tab w:val="right" w:pos="9360"/>
      </w:tabs>
      <w:jc w:val="right"/>
      <w:rPr>
        <w:rFonts w:ascii="Arial" w:hAnsi="Arial" w:cs="Arial"/>
        <w:sz w:val="16"/>
        <w:szCs w:val="16"/>
        <w:lang w:val="en-US"/>
      </w:rPr>
    </w:pPr>
    <w:r>
      <w:rPr>
        <w:rFonts w:ascii="Arial" w:hAnsi="Arial" w:cs="Arial"/>
        <w:sz w:val="16"/>
        <w:szCs w:val="16"/>
        <w:lang w:val="en-US"/>
      </w:rPr>
      <w:tab/>
    </w:r>
    <w:r>
      <w:rPr>
        <w:rFonts w:ascii="Arial" w:hAnsi="Arial" w:cs="Arial"/>
        <w:sz w:val="16"/>
        <w:szCs w:val="16"/>
        <w:lang w:val="en-US"/>
      </w:rPr>
      <w:tab/>
      <w:t>HOTEL</w:t>
    </w:r>
    <w:r w:rsidR="008B72D1">
      <w:rPr>
        <w:rFonts w:ascii="Arial" w:hAnsi="Arial" w:cs="Arial"/>
        <w:sz w:val="16"/>
        <w:szCs w:val="16"/>
        <w:lang w:val="en-US"/>
      </w:rPr>
      <w:t xml:space="preserve"> DEVELOPMENT</w:t>
    </w:r>
    <w:r>
      <w:rPr>
        <w:rFonts w:ascii="Arial" w:hAnsi="Arial" w:cs="Arial"/>
        <w:sz w:val="16"/>
        <w:szCs w:val="16"/>
        <w:lang w:val="en-US"/>
      </w:rPr>
      <w:tab/>
    </w:r>
    <w:r>
      <w:rPr>
        <w:rFonts w:ascii="Arial" w:hAnsi="Arial" w:cs="Arial"/>
        <w:sz w:val="16"/>
        <w:szCs w:val="16"/>
        <w:lang w:val="en-US"/>
      </w:rPr>
      <w:tab/>
    </w:r>
    <w:r w:rsidR="00AD0969">
      <w:rPr>
        <w:rFonts w:ascii="Arial" w:hAnsi="Arial" w:cs="Arial"/>
        <w:sz w:val="16"/>
        <w:szCs w:val="16"/>
        <w:lang w:val="en-US"/>
      </w:rPr>
      <w:t xml:space="preserve">ADMINISTRATIVE DESIGN </w:t>
    </w:r>
    <w:r>
      <w:rPr>
        <w:rFonts w:ascii="Arial" w:hAnsi="Arial" w:cs="Arial"/>
        <w:sz w:val="16"/>
        <w:szCs w:val="16"/>
        <w:lang w:val="en-US"/>
      </w:rPr>
      <w:t>REVIEW</w:t>
    </w:r>
  </w:p>
  <w:p w14:paraId="23FD3CA7" w14:textId="21BAB3CA" w:rsidR="00CC594D" w:rsidRDefault="006D7F54" w:rsidP="00CC594D">
    <w:pPr>
      <w:pStyle w:val="Header"/>
      <w:tabs>
        <w:tab w:val="clear" w:pos="8640"/>
        <w:tab w:val="right" w:pos="9360"/>
      </w:tabs>
      <w:jc w:val="right"/>
      <w:rPr>
        <w:rFonts w:ascii="Arial" w:hAnsi="Arial" w:cs="Arial"/>
        <w:sz w:val="16"/>
        <w:szCs w:val="16"/>
      </w:rPr>
    </w:pPr>
    <w:r>
      <w:rPr>
        <w:rFonts w:ascii="Arial" w:hAnsi="Arial" w:cs="Arial"/>
        <w:sz w:val="16"/>
        <w:szCs w:val="16"/>
        <w:lang w:val="en-US"/>
      </w:rPr>
      <w:t>08/11/2021</w:t>
    </w:r>
  </w:p>
  <w:p w14:paraId="5D51D136" w14:textId="7CB76DD3" w:rsidR="00E86512" w:rsidRDefault="00CC594D" w:rsidP="00CC594D">
    <w:pPr>
      <w:pStyle w:val="Header"/>
      <w:tabs>
        <w:tab w:val="clear" w:pos="8640"/>
        <w:tab w:val="right" w:pos="9360"/>
      </w:tabs>
      <w:jc w:val="right"/>
    </w:pPr>
    <w:r w:rsidRPr="00357B2A">
      <w:rPr>
        <w:rFonts w:ascii="Arial" w:hAnsi="Arial" w:cs="Arial"/>
        <w:sz w:val="16"/>
        <w:szCs w:val="16"/>
      </w:rPr>
      <w:t xml:space="preserve">Page </w:t>
    </w:r>
    <w:r w:rsidRPr="00357B2A">
      <w:rPr>
        <w:rFonts w:ascii="Arial" w:hAnsi="Arial" w:cs="Arial"/>
        <w:sz w:val="16"/>
        <w:szCs w:val="16"/>
      </w:rPr>
      <w:fldChar w:fldCharType="begin"/>
    </w:r>
    <w:r w:rsidRPr="00357B2A">
      <w:rPr>
        <w:rFonts w:ascii="Arial" w:hAnsi="Arial" w:cs="Arial"/>
        <w:sz w:val="16"/>
        <w:szCs w:val="16"/>
      </w:rPr>
      <w:instrText xml:space="preserve"> PAGE </w:instrText>
    </w:r>
    <w:r w:rsidRPr="00357B2A">
      <w:rPr>
        <w:rFonts w:ascii="Arial" w:hAnsi="Arial" w:cs="Arial"/>
        <w:sz w:val="16"/>
        <w:szCs w:val="16"/>
      </w:rPr>
      <w:fldChar w:fldCharType="separate"/>
    </w:r>
    <w:r>
      <w:rPr>
        <w:rFonts w:ascii="Arial" w:hAnsi="Arial" w:cs="Arial"/>
        <w:sz w:val="16"/>
        <w:szCs w:val="16"/>
      </w:rPr>
      <w:t>2</w:t>
    </w:r>
    <w:r w:rsidRPr="00357B2A">
      <w:rPr>
        <w:rFonts w:ascii="Arial" w:hAnsi="Arial" w:cs="Arial"/>
        <w:sz w:val="16"/>
        <w:szCs w:val="16"/>
      </w:rPr>
      <w:fldChar w:fldCharType="end"/>
    </w:r>
    <w:r w:rsidRPr="00357B2A">
      <w:rPr>
        <w:rFonts w:ascii="Arial" w:hAnsi="Arial" w:cs="Arial"/>
        <w:sz w:val="16"/>
        <w:szCs w:val="16"/>
      </w:rPr>
      <w:t xml:space="preserve"> of </w:t>
    </w:r>
    <w:r w:rsidRPr="00357B2A">
      <w:rPr>
        <w:rFonts w:ascii="Arial" w:hAnsi="Arial" w:cs="Arial"/>
        <w:sz w:val="16"/>
        <w:szCs w:val="16"/>
      </w:rPr>
      <w:fldChar w:fldCharType="begin"/>
    </w:r>
    <w:r w:rsidRPr="00357B2A">
      <w:rPr>
        <w:rFonts w:ascii="Arial" w:hAnsi="Arial" w:cs="Arial"/>
        <w:sz w:val="16"/>
        <w:szCs w:val="16"/>
      </w:rPr>
      <w:instrText xml:space="preserve"> NUMPAGES </w:instrText>
    </w:r>
    <w:r w:rsidRPr="00357B2A">
      <w:rPr>
        <w:rFonts w:ascii="Arial" w:hAnsi="Arial" w:cs="Arial"/>
        <w:sz w:val="16"/>
        <w:szCs w:val="16"/>
      </w:rPr>
      <w:fldChar w:fldCharType="separate"/>
    </w:r>
    <w:r>
      <w:rPr>
        <w:rFonts w:ascii="Arial" w:hAnsi="Arial" w:cs="Arial"/>
        <w:sz w:val="16"/>
        <w:szCs w:val="16"/>
      </w:rPr>
      <w:t>2</w:t>
    </w:r>
    <w:r w:rsidRPr="00357B2A">
      <w:rPr>
        <w:rFonts w:ascii="Arial" w:hAnsi="Arial" w:cs="Arial"/>
        <w:sz w:val="16"/>
        <w:szCs w:val="16"/>
      </w:rPr>
      <w:fldChar w:fldCharType="end"/>
    </w:r>
    <w:r>
      <w:rPr>
        <w:rFonts w:ascii="Arial" w:hAnsi="Arial" w:cs="Arial"/>
        <w:sz w:val="16"/>
        <w:szCs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0F8FE" w14:textId="23019760" w:rsidR="00E86512" w:rsidRPr="00D2048B" w:rsidRDefault="00CC594D" w:rsidP="00D2048B">
    <w:pPr>
      <w:pStyle w:val="Header"/>
    </w:pPr>
    <w:r>
      <w:rPr>
        <w:noProof/>
      </w:rPr>
      <w:drawing>
        <wp:inline distT="0" distB="0" distL="0" distR="0" wp14:anchorId="3A081394" wp14:editId="6AF3B8B3">
          <wp:extent cx="1857375" cy="5048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504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7FA3E4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D7542A"/>
    <w:multiLevelType w:val="hybridMultilevel"/>
    <w:tmpl w:val="8CA8AE92"/>
    <w:lvl w:ilvl="0" w:tplc="81E48A5A">
      <w:start w:val="1"/>
      <w:numFmt w:val="upperRoman"/>
      <w:lvlText w:val="%1."/>
      <w:lvlJc w:val="left"/>
      <w:pPr>
        <w:ind w:left="1080" w:hanging="72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1C1BA1"/>
    <w:multiLevelType w:val="hybridMultilevel"/>
    <w:tmpl w:val="418619E8"/>
    <w:lvl w:ilvl="0" w:tplc="B1D83FBA">
      <w:start w:val="1"/>
      <w:numFmt w:val="bullet"/>
      <w:lvlText w:val=""/>
      <w:lvlJc w:val="left"/>
      <w:pPr>
        <w:ind w:left="720" w:hanging="360"/>
      </w:pPr>
      <w:rPr>
        <w:rFonts w:ascii="Symbol" w:eastAsia="Times New Roman" w:hAnsi="Symbol" w:cs="Lucida Sans Unicod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063294"/>
    <w:multiLevelType w:val="hybridMultilevel"/>
    <w:tmpl w:val="F17228A2"/>
    <w:lvl w:ilvl="0" w:tplc="F02A05E2">
      <w:start w:val="1"/>
      <w:numFmt w:val="upperLetter"/>
      <w:lvlText w:val="%1-"/>
      <w:lvlJc w:val="left"/>
      <w:pPr>
        <w:ind w:left="720" w:hanging="360"/>
      </w:pPr>
      <w:rPr>
        <w:rFonts w:ascii="Arial" w:eastAsia="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3C7CF9"/>
    <w:multiLevelType w:val="hybridMultilevel"/>
    <w:tmpl w:val="477A86A8"/>
    <w:lvl w:ilvl="0" w:tplc="10EA5E48">
      <w:start w:val="1"/>
      <w:numFmt w:val="bullet"/>
      <w:lvlText w:val=""/>
      <w:lvlJc w:val="left"/>
      <w:pPr>
        <w:ind w:left="720" w:hanging="360"/>
      </w:pPr>
      <w:rPr>
        <w:rFonts w:ascii="Symbol" w:eastAsia="Times New Roman" w:hAnsi="Symbol" w:cs="Lucida Sans Unicod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2E20EC"/>
    <w:multiLevelType w:val="hybridMultilevel"/>
    <w:tmpl w:val="1F74EB88"/>
    <w:lvl w:ilvl="0" w:tplc="303846B6">
      <w:start w:val="1"/>
      <w:numFmt w:val="bullet"/>
      <w:lvlText w:val=""/>
      <w:lvlJc w:val="left"/>
      <w:pPr>
        <w:ind w:left="720" w:hanging="360"/>
      </w:pPr>
      <w:rPr>
        <w:rFonts w:ascii="Symbol" w:eastAsia="Times New Roman" w:hAnsi="Symbol" w:cs="Lucida Sans Unicod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72D80"/>
    <w:multiLevelType w:val="hybridMultilevel"/>
    <w:tmpl w:val="A484F43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0A050B"/>
    <w:multiLevelType w:val="hybridMultilevel"/>
    <w:tmpl w:val="38E2C52E"/>
    <w:lvl w:ilvl="0" w:tplc="3948E350">
      <w:start w:val="1"/>
      <w:numFmt w:val="lowerLetter"/>
      <w:lvlText w:val="%1-"/>
      <w:lvlJc w:val="left"/>
      <w:pPr>
        <w:ind w:left="720" w:hanging="360"/>
      </w:pPr>
      <w:rPr>
        <w:rFonts w:ascii="Arial" w:eastAsia="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955FD9"/>
    <w:multiLevelType w:val="hybridMultilevel"/>
    <w:tmpl w:val="CDBC5CCA"/>
    <w:lvl w:ilvl="0" w:tplc="B7D4B0C4">
      <w:start w:val="1"/>
      <w:numFmt w:val="bullet"/>
      <w:lvlText w:val=""/>
      <w:lvlJc w:val="left"/>
      <w:pPr>
        <w:ind w:left="1080" w:hanging="360"/>
      </w:pPr>
      <w:rPr>
        <w:rFonts w:ascii="Symbol" w:eastAsia="Times New Roman" w:hAnsi="Symbol" w:cs="Lucida Sans Unicode"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5C820D8"/>
    <w:multiLevelType w:val="hybridMultilevel"/>
    <w:tmpl w:val="9082346A"/>
    <w:lvl w:ilvl="0" w:tplc="3880CE68">
      <w:start w:val="1"/>
      <w:numFmt w:val="decimal"/>
      <w:lvlText w:val="%1."/>
      <w:lvlJc w:val="left"/>
      <w:pPr>
        <w:ind w:left="7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1D2EBA82">
      <w:start w:val="1"/>
      <w:numFmt w:val="lowerLetter"/>
      <w:lvlText w:val="%2"/>
      <w:lvlJc w:val="left"/>
      <w:pPr>
        <w:ind w:left="14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9558FA3E">
      <w:start w:val="1"/>
      <w:numFmt w:val="lowerRoman"/>
      <w:lvlText w:val="%3"/>
      <w:lvlJc w:val="left"/>
      <w:pPr>
        <w:ind w:left="21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E43C650E">
      <w:start w:val="1"/>
      <w:numFmt w:val="decimal"/>
      <w:lvlText w:val="%4"/>
      <w:lvlJc w:val="left"/>
      <w:pPr>
        <w:ind w:left="28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29C60CCE">
      <w:start w:val="1"/>
      <w:numFmt w:val="lowerLetter"/>
      <w:lvlText w:val="%5"/>
      <w:lvlJc w:val="left"/>
      <w:pPr>
        <w:ind w:left="36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7652979E">
      <w:start w:val="1"/>
      <w:numFmt w:val="lowerRoman"/>
      <w:lvlText w:val="%6"/>
      <w:lvlJc w:val="left"/>
      <w:pPr>
        <w:ind w:left="43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2654D5E4">
      <w:start w:val="1"/>
      <w:numFmt w:val="decimal"/>
      <w:lvlText w:val="%7"/>
      <w:lvlJc w:val="left"/>
      <w:pPr>
        <w:ind w:left="50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4C248410">
      <w:start w:val="1"/>
      <w:numFmt w:val="lowerLetter"/>
      <w:lvlText w:val="%8"/>
      <w:lvlJc w:val="left"/>
      <w:pPr>
        <w:ind w:left="57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E07EED44">
      <w:start w:val="1"/>
      <w:numFmt w:val="lowerRoman"/>
      <w:lvlText w:val="%9"/>
      <w:lvlJc w:val="left"/>
      <w:pPr>
        <w:ind w:left="64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5FE2B98"/>
    <w:multiLevelType w:val="hybridMultilevel"/>
    <w:tmpl w:val="6248F910"/>
    <w:lvl w:ilvl="0" w:tplc="099024FC">
      <w:start w:val="1"/>
      <w:numFmt w:val="upperLetter"/>
      <w:lvlText w:val="%1-"/>
      <w:lvlJc w:val="left"/>
      <w:pPr>
        <w:ind w:left="720" w:hanging="360"/>
      </w:pPr>
      <w:rPr>
        <w:rFonts w:ascii="Arial" w:eastAsia="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261010"/>
    <w:multiLevelType w:val="hybridMultilevel"/>
    <w:tmpl w:val="0FEC3E32"/>
    <w:lvl w:ilvl="0" w:tplc="81E48A5A">
      <w:start w:val="1"/>
      <w:numFmt w:val="upperRoman"/>
      <w:lvlText w:val="%1."/>
      <w:lvlJc w:val="left"/>
      <w:pPr>
        <w:ind w:left="1080" w:hanging="72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136317"/>
    <w:multiLevelType w:val="hybridMultilevel"/>
    <w:tmpl w:val="91BC6384"/>
    <w:lvl w:ilvl="0" w:tplc="E26E27A0">
      <w:start w:val="1"/>
      <w:numFmt w:val="bullet"/>
      <w:lvlText w:val=""/>
      <w:lvlJc w:val="left"/>
      <w:pPr>
        <w:ind w:left="1080" w:hanging="360"/>
      </w:pPr>
      <w:rPr>
        <w:rFonts w:ascii="Symbol" w:eastAsia="Times New Roman" w:hAnsi="Symbol" w:cs="Lucida Sans Unicode"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7417D66"/>
    <w:multiLevelType w:val="hybridMultilevel"/>
    <w:tmpl w:val="871E34A8"/>
    <w:lvl w:ilvl="0" w:tplc="D136BB22">
      <w:start w:val="1"/>
      <w:numFmt w:val="bullet"/>
      <w:lvlText w:val=""/>
      <w:lvlJc w:val="left"/>
      <w:pPr>
        <w:ind w:left="720" w:hanging="360"/>
      </w:pPr>
      <w:rPr>
        <w:rFonts w:ascii="Symbol" w:eastAsia="Times New Roman" w:hAnsi="Symbol" w:cs="Lucida Sans Unicod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843F76"/>
    <w:multiLevelType w:val="hybridMultilevel"/>
    <w:tmpl w:val="0FEC3E32"/>
    <w:lvl w:ilvl="0" w:tplc="81E48A5A">
      <w:start w:val="1"/>
      <w:numFmt w:val="upperRoman"/>
      <w:lvlText w:val="%1."/>
      <w:lvlJc w:val="left"/>
      <w:pPr>
        <w:ind w:left="1080" w:hanging="72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7B32F7"/>
    <w:multiLevelType w:val="hybridMultilevel"/>
    <w:tmpl w:val="1770AB10"/>
    <w:lvl w:ilvl="0" w:tplc="0E0664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F408A4"/>
    <w:multiLevelType w:val="hybridMultilevel"/>
    <w:tmpl w:val="0FEC3E32"/>
    <w:lvl w:ilvl="0" w:tplc="81E48A5A">
      <w:start w:val="1"/>
      <w:numFmt w:val="upperRoman"/>
      <w:lvlText w:val="%1."/>
      <w:lvlJc w:val="left"/>
      <w:pPr>
        <w:ind w:left="1080" w:hanging="72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964EFF"/>
    <w:multiLevelType w:val="hybridMultilevel"/>
    <w:tmpl w:val="51A47860"/>
    <w:lvl w:ilvl="0" w:tplc="5E2AFF3C">
      <w:start w:val="1"/>
      <w:numFmt w:val="upperRoman"/>
      <w:lvlText w:val="%1)"/>
      <w:lvlJc w:val="left"/>
      <w:pPr>
        <w:ind w:left="705" w:hanging="72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 w15:restartNumberingAfterBreak="0">
    <w:nsid w:val="63A03A37"/>
    <w:multiLevelType w:val="hybridMultilevel"/>
    <w:tmpl w:val="88FE1432"/>
    <w:lvl w:ilvl="0" w:tplc="E94A6EF4">
      <w:start w:val="1"/>
      <w:numFmt w:val="decimal"/>
      <w:lvlText w:val="%1."/>
      <w:lvlJc w:val="left"/>
      <w:pPr>
        <w:ind w:left="7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022A640C">
      <w:start w:val="1"/>
      <w:numFmt w:val="lowerLetter"/>
      <w:lvlText w:val="%2"/>
      <w:lvlJc w:val="left"/>
      <w:pPr>
        <w:ind w:left="14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7D0E2284">
      <w:start w:val="1"/>
      <w:numFmt w:val="lowerRoman"/>
      <w:lvlText w:val="%3"/>
      <w:lvlJc w:val="left"/>
      <w:pPr>
        <w:ind w:left="21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860054E6">
      <w:start w:val="1"/>
      <w:numFmt w:val="decimal"/>
      <w:lvlText w:val="%4"/>
      <w:lvlJc w:val="left"/>
      <w:pPr>
        <w:ind w:left="28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615ECBEC">
      <w:start w:val="1"/>
      <w:numFmt w:val="lowerLetter"/>
      <w:lvlText w:val="%5"/>
      <w:lvlJc w:val="left"/>
      <w:pPr>
        <w:ind w:left="36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B9360282">
      <w:start w:val="1"/>
      <w:numFmt w:val="lowerRoman"/>
      <w:lvlText w:val="%6"/>
      <w:lvlJc w:val="left"/>
      <w:pPr>
        <w:ind w:left="43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B1F0FA52">
      <w:start w:val="1"/>
      <w:numFmt w:val="decimal"/>
      <w:lvlText w:val="%7"/>
      <w:lvlJc w:val="left"/>
      <w:pPr>
        <w:ind w:left="50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C9B80F36">
      <w:start w:val="1"/>
      <w:numFmt w:val="lowerLetter"/>
      <w:lvlText w:val="%8"/>
      <w:lvlJc w:val="left"/>
      <w:pPr>
        <w:ind w:left="57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004CD0C4">
      <w:start w:val="1"/>
      <w:numFmt w:val="lowerRoman"/>
      <w:lvlText w:val="%9"/>
      <w:lvlJc w:val="left"/>
      <w:pPr>
        <w:ind w:left="64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7FC62010"/>
    <w:multiLevelType w:val="hybridMultilevel"/>
    <w:tmpl w:val="73980478"/>
    <w:lvl w:ilvl="0" w:tplc="C3BCB916">
      <w:start w:val="1"/>
      <w:numFmt w:val="decimal"/>
      <w:lvlText w:val="%1."/>
      <w:lvlJc w:val="left"/>
      <w:pPr>
        <w:ind w:left="7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19F063CA">
      <w:start w:val="1"/>
      <w:numFmt w:val="lowerLetter"/>
      <w:lvlText w:val="%2"/>
      <w:lvlJc w:val="left"/>
      <w:pPr>
        <w:ind w:left="14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BAB42E74">
      <w:start w:val="1"/>
      <w:numFmt w:val="lowerRoman"/>
      <w:lvlText w:val="%3"/>
      <w:lvlJc w:val="left"/>
      <w:pPr>
        <w:ind w:left="21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5C827094">
      <w:start w:val="1"/>
      <w:numFmt w:val="decimal"/>
      <w:lvlText w:val="%4"/>
      <w:lvlJc w:val="left"/>
      <w:pPr>
        <w:ind w:left="28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5C907198">
      <w:start w:val="1"/>
      <w:numFmt w:val="lowerLetter"/>
      <w:lvlText w:val="%5"/>
      <w:lvlJc w:val="left"/>
      <w:pPr>
        <w:ind w:left="36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3238150E">
      <w:start w:val="1"/>
      <w:numFmt w:val="lowerRoman"/>
      <w:lvlText w:val="%6"/>
      <w:lvlJc w:val="left"/>
      <w:pPr>
        <w:ind w:left="43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17CE8EC4">
      <w:start w:val="1"/>
      <w:numFmt w:val="decimal"/>
      <w:lvlText w:val="%7"/>
      <w:lvlJc w:val="left"/>
      <w:pPr>
        <w:ind w:left="50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A0102BD2">
      <w:start w:val="1"/>
      <w:numFmt w:val="lowerLetter"/>
      <w:lvlText w:val="%8"/>
      <w:lvlJc w:val="left"/>
      <w:pPr>
        <w:ind w:left="57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97D65EC6">
      <w:start w:val="1"/>
      <w:numFmt w:val="lowerRoman"/>
      <w:lvlText w:val="%9"/>
      <w:lvlJc w:val="left"/>
      <w:pPr>
        <w:ind w:left="64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num w:numId="1">
    <w:abstractNumId w:val="4"/>
  </w:num>
  <w:num w:numId="2">
    <w:abstractNumId w:val="8"/>
  </w:num>
  <w:num w:numId="3">
    <w:abstractNumId w:val="2"/>
  </w:num>
  <w:num w:numId="4">
    <w:abstractNumId w:val="12"/>
  </w:num>
  <w:num w:numId="5">
    <w:abstractNumId w:val="6"/>
  </w:num>
  <w:num w:numId="6">
    <w:abstractNumId w:val="15"/>
  </w:num>
  <w:num w:numId="7">
    <w:abstractNumId w:val="5"/>
  </w:num>
  <w:num w:numId="8">
    <w:abstractNumId w:val="13"/>
  </w:num>
  <w:num w:numId="9">
    <w:abstractNumId w:val="1"/>
  </w:num>
  <w:num w:numId="10">
    <w:abstractNumId w:val="14"/>
  </w:num>
  <w:num w:numId="11">
    <w:abstractNumId w:val="11"/>
  </w:num>
  <w:num w:numId="12">
    <w:abstractNumId w:val="16"/>
  </w:num>
  <w:num w:numId="13">
    <w:abstractNumId w:val="17"/>
  </w:num>
  <w:num w:numId="14">
    <w:abstractNumId w:val="19"/>
  </w:num>
  <w:num w:numId="15">
    <w:abstractNumId w:val="7"/>
  </w:num>
  <w:num w:numId="16">
    <w:abstractNumId w:val="3"/>
  </w:num>
  <w:num w:numId="17">
    <w:abstractNumId w:val="10"/>
  </w:num>
  <w:num w:numId="18">
    <w:abstractNumId w:val="9"/>
  </w:num>
  <w:num w:numId="19">
    <w:abstractNumId w:val="18"/>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94D"/>
    <w:rsid w:val="000004E9"/>
    <w:rsid w:val="0000054E"/>
    <w:rsid w:val="0000056B"/>
    <w:rsid w:val="0000071B"/>
    <w:rsid w:val="00001131"/>
    <w:rsid w:val="000024BF"/>
    <w:rsid w:val="000040F8"/>
    <w:rsid w:val="00004F4B"/>
    <w:rsid w:val="00005758"/>
    <w:rsid w:val="0000576A"/>
    <w:rsid w:val="00006644"/>
    <w:rsid w:val="000069F0"/>
    <w:rsid w:val="00006B1F"/>
    <w:rsid w:val="00006B7A"/>
    <w:rsid w:val="000108DC"/>
    <w:rsid w:val="0001097E"/>
    <w:rsid w:val="0001209E"/>
    <w:rsid w:val="0001258A"/>
    <w:rsid w:val="000126B6"/>
    <w:rsid w:val="00012A04"/>
    <w:rsid w:val="000138D8"/>
    <w:rsid w:val="00014390"/>
    <w:rsid w:val="00014F63"/>
    <w:rsid w:val="00016008"/>
    <w:rsid w:val="000171ED"/>
    <w:rsid w:val="00017AE9"/>
    <w:rsid w:val="00017CC9"/>
    <w:rsid w:val="00020668"/>
    <w:rsid w:val="000214EA"/>
    <w:rsid w:val="00021641"/>
    <w:rsid w:val="00021842"/>
    <w:rsid w:val="00022283"/>
    <w:rsid w:val="0002232E"/>
    <w:rsid w:val="00022825"/>
    <w:rsid w:val="00023BA5"/>
    <w:rsid w:val="00023C4C"/>
    <w:rsid w:val="000244BF"/>
    <w:rsid w:val="00024922"/>
    <w:rsid w:val="000259C4"/>
    <w:rsid w:val="00026590"/>
    <w:rsid w:val="000275DB"/>
    <w:rsid w:val="00027A3E"/>
    <w:rsid w:val="00027D53"/>
    <w:rsid w:val="00032048"/>
    <w:rsid w:val="000351DA"/>
    <w:rsid w:val="0003525C"/>
    <w:rsid w:val="00035CC1"/>
    <w:rsid w:val="00035F44"/>
    <w:rsid w:val="00037031"/>
    <w:rsid w:val="000378EE"/>
    <w:rsid w:val="00037965"/>
    <w:rsid w:val="0004091B"/>
    <w:rsid w:val="0004216B"/>
    <w:rsid w:val="00044581"/>
    <w:rsid w:val="00044D81"/>
    <w:rsid w:val="00044DF7"/>
    <w:rsid w:val="00044E54"/>
    <w:rsid w:val="00045D70"/>
    <w:rsid w:val="00047542"/>
    <w:rsid w:val="00047A90"/>
    <w:rsid w:val="00047BB2"/>
    <w:rsid w:val="00050508"/>
    <w:rsid w:val="000521FE"/>
    <w:rsid w:val="00052D25"/>
    <w:rsid w:val="0005375A"/>
    <w:rsid w:val="00056E34"/>
    <w:rsid w:val="00060575"/>
    <w:rsid w:val="0006103E"/>
    <w:rsid w:val="000611AB"/>
    <w:rsid w:val="0006143A"/>
    <w:rsid w:val="00061CF9"/>
    <w:rsid w:val="00062A7E"/>
    <w:rsid w:val="00062FA8"/>
    <w:rsid w:val="000638AA"/>
    <w:rsid w:val="0006414F"/>
    <w:rsid w:val="00065BDF"/>
    <w:rsid w:val="00067114"/>
    <w:rsid w:val="00067D2C"/>
    <w:rsid w:val="00067DFE"/>
    <w:rsid w:val="00067EA5"/>
    <w:rsid w:val="000704FC"/>
    <w:rsid w:val="00070903"/>
    <w:rsid w:val="00070975"/>
    <w:rsid w:val="00073444"/>
    <w:rsid w:val="00073AA7"/>
    <w:rsid w:val="00074116"/>
    <w:rsid w:val="00075D2E"/>
    <w:rsid w:val="00076322"/>
    <w:rsid w:val="00076332"/>
    <w:rsid w:val="000766BF"/>
    <w:rsid w:val="00076CBD"/>
    <w:rsid w:val="0008077D"/>
    <w:rsid w:val="00080F5F"/>
    <w:rsid w:val="00081208"/>
    <w:rsid w:val="000818A8"/>
    <w:rsid w:val="00082354"/>
    <w:rsid w:val="00085075"/>
    <w:rsid w:val="00085727"/>
    <w:rsid w:val="00085A1C"/>
    <w:rsid w:val="0008660A"/>
    <w:rsid w:val="00086656"/>
    <w:rsid w:val="00087130"/>
    <w:rsid w:val="000873EB"/>
    <w:rsid w:val="00091A9B"/>
    <w:rsid w:val="00092662"/>
    <w:rsid w:val="000934EE"/>
    <w:rsid w:val="0009475A"/>
    <w:rsid w:val="0009536E"/>
    <w:rsid w:val="0009562C"/>
    <w:rsid w:val="00096393"/>
    <w:rsid w:val="00096B60"/>
    <w:rsid w:val="00096BCD"/>
    <w:rsid w:val="00096BD0"/>
    <w:rsid w:val="00096F0B"/>
    <w:rsid w:val="00097945"/>
    <w:rsid w:val="000A02C8"/>
    <w:rsid w:val="000A058C"/>
    <w:rsid w:val="000A264C"/>
    <w:rsid w:val="000A30B9"/>
    <w:rsid w:val="000A39B0"/>
    <w:rsid w:val="000A3F53"/>
    <w:rsid w:val="000A3FAD"/>
    <w:rsid w:val="000A44E0"/>
    <w:rsid w:val="000A476F"/>
    <w:rsid w:val="000A4AFE"/>
    <w:rsid w:val="000A5101"/>
    <w:rsid w:val="000A7ED0"/>
    <w:rsid w:val="000B0F09"/>
    <w:rsid w:val="000B10AE"/>
    <w:rsid w:val="000B126F"/>
    <w:rsid w:val="000B1C57"/>
    <w:rsid w:val="000B1CF8"/>
    <w:rsid w:val="000B2592"/>
    <w:rsid w:val="000B2950"/>
    <w:rsid w:val="000B4809"/>
    <w:rsid w:val="000B49DA"/>
    <w:rsid w:val="000B4B78"/>
    <w:rsid w:val="000B5271"/>
    <w:rsid w:val="000C012C"/>
    <w:rsid w:val="000C105E"/>
    <w:rsid w:val="000C1580"/>
    <w:rsid w:val="000C21AD"/>
    <w:rsid w:val="000C3875"/>
    <w:rsid w:val="000C3992"/>
    <w:rsid w:val="000C45F9"/>
    <w:rsid w:val="000C5FEE"/>
    <w:rsid w:val="000C695C"/>
    <w:rsid w:val="000C6F9D"/>
    <w:rsid w:val="000D0423"/>
    <w:rsid w:val="000D096E"/>
    <w:rsid w:val="000D0F3F"/>
    <w:rsid w:val="000D12F0"/>
    <w:rsid w:val="000D18FF"/>
    <w:rsid w:val="000D204B"/>
    <w:rsid w:val="000D24B5"/>
    <w:rsid w:val="000D35AB"/>
    <w:rsid w:val="000D3C64"/>
    <w:rsid w:val="000D418D"/>
    <w:rsid w:val="000D471C"/>
    <w:rsid w:val="000D54BD"/>
    <w:rsid w:val="000D558F"/>
    <w:rsid w:val="000D5F55"/>
    <w:rsid w:val="000D64F7"/>
    <w:rsid w:val="000D7005"/>
    <w:rsid w:val="000D7608"/>
    <w:rsid w:val="000D78FF"/>
    <w:rsid w:val="000D7E39"/>
    <w:rsid w:val="000E0B2A"/>
    <w:rsid w:val="000E1309"/>
    <w:rsid w:val="000E14E7"/>
    <w:rsid w:val="000E1D22"/>
    <w:rsid w:val="000E2300"/>
    <w:rsid w:val="000E31E4"/>
    <w:rsid w:val="000E345C"/>
    <w:rsid w:val="000E4F62"/>
    <w:rsid w:val="000E548B"/>
    <w:rsid w:val="000E61BC"/>
    <w:rsid w:val="000E64DC"/>
    <w:rsid w:val="000E72BF"/>
    <w:rsid w:val="000E7DF1"/>
    <w:rsid w:val="000F112E"/>
    <w:rsid w:val="000F1315"/>
    <w:rsid w:val="000F267B"/>
    <w:rsid w:val="000F2CA0"/>
    <w:rsid w:val="000F3415"/>
    <w:rsid w:val="000F3443"/>
    <w:rsid w:val="000F3CB5"/>
    <w:rsid w:val="000F3EC6"/>
    <w:rsid w:val="000F47E7"/>
    <w:rsid w:val="000F480E"/>
    <w:rsid w:val="000F504D"/>
    <w:rsid w:val="000F605B"/>
    <w:rsid w:val="000F6179"/>
    <w:rsid w:val="000F6952"/>
    <w:rsid w:val="000F702C"/>
    <w:rsid w:val="000F79A5"/>
    <w:rsid w:val="00100323"/>
    <w:rsid w:val="00100EB0"/>
    <w:rsid w:val="0010175C"/>
    <w:rsid w:val="00102342"/>
    <w:rsid w:val="0010284A"/>
    <w:rsid w:val="00102C33"/>
    <w:rsid w:val="001033F8"/>
    <w:rsid w:val="00103FF3"/>
    <w:rsid w:val="0010499F"/>
    <w:rsid w:val="0010553D"/>
    <w:rsid w:val="0010564D"/>
    <w:rsid w:val="0010678F"/>
    <w:rsid w:val="00107491"/>
    <w:rsid w:val="0011060F"/>
    <w:rsid w:val="00110E75"/>
    <w:rsid w:val="0011196A"/>
    <w:rsid w:val="00111ADE"/>
    <w:rsid w:val="00111F81"/>
    <w:rsid w:val="00113814"/>
    <w:rsid w:val="0011419F"/>
    <w:rsid w:val="0011460D"/>
    <w:rsid w:val="00114CCF"/>
    <w:rsid w:val="00116340"/>
    <w:rsid w:val="00116AF3"/>
    <w:rsid w:val="00120392"/>
    <w:rsid w:val="00120983"/>
    <w:rsid w:val="00120DF9"/>
    <w:rsid w:val="001225D6"/>
    <w:rsid w:val="00122E83"/>
    <w:rsid w:val="00122FB9"/>
    <w:rsid w:val="00123507"/>
    <w:rsid w:val="0012393F"/>
    <w:rsid w:val="00123BC6"/>
    <w:rsid w:val="001244D6"/>
    <w:rsid w:val="00124A10"/>
    <w:rsid w:val="00124AF9"/>
    <w:rsid w:val="001271A1"/>
    <w:rsid w:val="001272EF"/>
    <w:rsid w:val="00130271"/>
    <w:rsid w:val="00130BEC"/>
    <w:rsid w:val="0013426F"/>
    <w:rsid w:val="0013463C"/>
    <w:rsid w:val="00134A40"/>
    <w:rsid w:val="00136126"/>
    <w:rsid w:val="0013624E"/>
    <w:rsid w:val="001363CA"/>
    <w:rsid w:val="00136CFF"/>
    <w:rsid w:val="00137251"/>
    <w:rsid w:val="00137875"/>
    <w:rsid w:val="00137A13"/>
    <w:rsid w:val="00137B6F"/>
    <w:rsid w:val="001408BF"/>
    <w:rsid w:val="001421F0"/>
    <w:rsid w:val="0014300C"/>
    <w:rsid w:val="00143016"/>
    <w:rsid w:val="001438F3"/>
    <w:rsid w:val="00144035"/>
    <w:rsid w:val="00144083"/>
    <w:rsid w:val="00144E5B"/>
    <w:rsid w:val="001455ED"/>
    <w:rsid w:val="001458FB"/>
    <w:rsid w:val="00145A2A"/>
    <w:rsid w:val="00145CE4"/>
    <w:rsid w:val="00146053"/>
    <w:rsid w:val="001460CE"/>
    <w:rsid w:val="001461E4"/>
    <w:rsid w:val="00146CE9"/>
    <w:rsid w:val="00147012"/>
    <w:rsid w:val="0015099E"/>
    <w:rsid w:val="00150ADB"/>
    <w:rsid w:val="00150CAF"/>
    <w:rsid w:val="001520B1"/>
    <w:rsid w:val="0015379A"/>
    <w:rsid w:val="00154351"/>
    <w:rsid w:val="001573B9"/>
    <w:rsid w:val="00160AE6"/>
    <w:rsid w:val="00160C7B"/>
    <w:rsid w:val="00160D47"/>
    <w:rsid w:val="001610AA"/>
    <w:rsid w:val="00161397"/>
    <w:rsid w:val="001613E8"/>
    <w:rsid w:val="001624F9"/>
    <w:rsid w:val="00165625"/>
    <w:rsid w:val="00167EC3"/>
    <w:rsid w:val="0017191A"/>
    <w:rsid w:val="00174E0A"/>
    <w:rsid w:val="00175D69"/>
    <w:rsid w:val="00176709"/>
    <w:rsid w:val="0017697B"/>
    <w:rsid w:val="00176A32"/>
    <w:rsid w:val="00176C16"/>
    <w:rsid w:val="00180AAB"/>
    <w:rsid w:val="00181B86"/>
    <w:rsid w:val="00181F29"/>
    <w:rsid w:val="00181F9F"/>
    <w:rsid w:val="0018261E"/>
    <w:rsid w:val="00182E2B"/>
    <w:rsid w:val="00183C7C"/>
    <w:rsid w:val="0018414D"/>
    <w:rsid w:val="00185446"/>
    <w:rsid w:val="00185D0A"/>
    <w:rsid w:val="0018634D"/>
    <w:rsid w:val="00186601"/>
    <w:rsid w:val="00186F8A"/>
    <w:rsid w:val="00190779"/>
    <w:rsid w:val="001908DA"/>
    <w:rsid w:val="00190C61"/>
    <w:rsid w:val="00191599"/>
    <w:rsid w:val="001916F1"/>
    <w:rsid w:val="00191D5E"/>
    <w:rsid w:val="00191EBD"/>
    <w:rsid w:val="00192C4A"/>
    <w:rsid w:val="00192C54"/>
    <w:rsid w:val="00193224"/>
    <w:rsid w:val="0019377D"/>
    <w:rsid w:val="001939E0"/>
    <w:rsid w:val="0019478E"/>
    <w:rsid w:val="00195962"/>
    <w:rsid w:val="00195C65"/>
    <w:rsid w:val="001976F9"/>
    <w:rsid w:val="001A0E61"/>
    <w:rsid w:val="001A1A96"/>
    <w:rsid w:val="001A1FC8"/>
    <w:rsid w:val="001A2049"/>
    <w:rsid w:val="001A2A8C"/>
    <w:rsid w:val="001A2D81"/>
    <w:rsid w:val="001A3D51"/>
    <w:rsid w:val="001A3F68"/>
    <w:rsid w:val="001A44DB"/>
    <w:rsid w:val="001A4E9E"/>
    <w:rsid w:val="001A4F84"/>
    <w:rsid w:val="001A5E0D"/>
    <w:rsid w:val="001A72B7"/>
    <w:rsid w:val="001A77B6"/>
    <w:rsid w:val="001A7CF6"/>
    <w:rsid w:val="001A7FF3"/>
    <w:rsid w:val="001B2E83"/>
    <w:rsid w:val="001B303D"/>
    <w:rsid w:val="001B35C5"/>
    <w:rsid w:val="001B3680"/>
    <w:rsid w:val="001B444F"/>
    <w:rsid w:val="001B4A64"/>
    <w:rsid w:val="001B5208"/>
    <w:rsid w:val="001B5485"/>
    <w:rsid w:val="001B5DDC"/>
    <w:rsid w:val="001B636D"/>
    <w:rsid w:val="001B7100"/>
    <w:rsid w:val="001B7723"/>
    <w:rsid w:val="001B7D31"/>
    <w:rsid w:val="001C15F5"/>
    <w:rsid w:val="001C1B7E"/>
    <w:rsid w:val="001C2247"/>
    <w:rsid w:val="001C25E9"/>
    <w:rsid w:val="001C2CCE"/>
    <w:rsid w:val="001C2FBD"/>
    <w:rsid w:val="001C36B5"/>
    <w:rsid w:val="001C4852"/>
    <w:rsid w:val="001C5FF8"/>
    <w:rsid w:val="001C62ED"/>
    <w:rsid w:val="001C6C8C"/>
    <w:rsid w:val="001D0CB0"/>
    <w:rsid w:val="001D1231"/>
    <w:rsid w:val="001D15B5"/>
    <w:rsid w:val="001D18D2"/>
    <w:rsid w:val="001D18EE"/>
    <w:rsid w:val="001D1C9C"/>
    <w:rsid w:val="001D1D12"/>
    <w:rsid w:val="001D209D"/>
    <w:rsid w:val="001D2107"/>
    <w:rsid w:val="001D2187"/>
    <w:rsid w:val="001D2B54"/>
    <w:rsid w:val="001D2C36"/>
    <w:rsid w:val="001D3064"/>
    <w:rsid w:val="001D4016"/>
    <w:rsid w:val="001D4B3C"/>
    <w:rsid w:val="001D5342"/>
    <w:rsid w:val="001D586C"/>
    <w:rsid w:val="001D5A29"/>
    <w:rsid w:val="001D5FAE"/>
    <w:rsid w:val="001D6D89"/>
    <w:rsid w:val="001D7E59"/>
    <w:rsid w:val="001E15A8"/>
    <w:rsid w:val="001E1608"/>
    <w:rsid w:val="001E17B2"/>
    <w:rsid w:val="001E38CC"/>
    <w:rsid w:val="001E3CF0"/>
    <w:rsid w:val="001E422B"/>
    <w:rsid w:val="001E4484"/>
    <w:rsid w:val="001E5DC3"/>
    <w:rsid w:val="001E5F62"/>
    <w:rsid w:val="001E6911"/>
    <w:rsid w:val="001E6FB5"/>
    <w:rsid w:val="001E79E3"/>
    <w:rsid w:val="001E7EE6"/>
    <w:rsid w:val="001F00F0"/>
    <w:rsid w:val="001F0132"/>
    <w:rsid w:val="001F05B0"/>
    <w:rsid w:val="001F0853"/>
    <w:rsid w:val="001F14CA"/>
    <w:rsid w:val="001F1E49"/>
    <w:rsid w:val="001F21C8"/>
    <w:rsid w:val="001F2482"/>
    <w:rsid w:val="001F307A"/>
    <w:rsid w:val="001F37DD"/>
    <w:rsid w:val="001F48E4"/>
    <w:rsid w:val="001F4AFC"/>
    <w:rsid w:val="001F54F7"/>
    <w:rsid w:val="001F6270"/>
    <w:rsid w:val="001F6333"/>
    <w:rsid w:val="001F6BA0"/>
    <w:rsid w:val="001F7518"/>
    <w:rsid w:val="00200A55"/>
    <w:rsid w:val="002014EB"/>
    <w:rsid w:val="00201B04"/>
    <w:rsid w:val="00203814"/>
    <w:rsid w:val="00203E15"/>
    <w:rsid w:val="00204549"/>
    <w:rsid w:val="00206168"/>
    <w:rsid w:val="00206F46"/>
    <w:rsid w:val="0020763D"/>
    <w:rsid w:val="00207681"/>
    <w:rsid w:val="00207AF1"/>
    <w:rsid w:val="00210194"/>
    <w:rsid w:val="00210EFA"/>
    <w:rsid w:val="00211679"/>
    <w:rsid w:val="002117AE"/>
    <w:rsid w:val="00211ED8"/>
    <w:rsid w:val="00212EAA"/>
    <w:rsid w:val="0021351C"/>
    <w:rsid w:val="00214E0C"/>
    <w:rsid w:val="00214FF4"/>
    <w:rsid w:val="00216733"/>
    <w:rsid w:val="00216DBF"/>
    <w:rsid w:val="00216DC7"/>
    <w:rsid w:val="0022197C"/>
    <w:rsid w:val="002224E5"/>
    <w:rsid w:val="0022282B"/>
    <w:rsid w:val="002228EF"/>
    <w:rsid w:val="00222BF9"/>
    <w:rsid w:val="00222CCA"/>
    <w:rsid w:val="002231F3"/>
    <w:rsid w:val="00223F36"/>
    <w:rsid w:val="00224B51"/>
    <w:rsid w:val="0022563B"/>
    <w:rsid w:val="002262E7"/>
    <w:rsid w:val="00226654"/>
    <w:rsid w:val="00226D0B"/>
    <w:rsid w:val="002275B6"/>
    <w:rsid w:val="002303FD"/>
    <w:rsid w:val="002309A0"/>
    <w:rsid w:val="0023296C"/>
    <w:rsid w:val="00233649"/>
    <w:rsid w:val="00233E0D"/>
    <w:rsid w:val="00233F17"/>
    <w:rsid w:val="002352FA"/>
    <w:rsid w:val="002353BB"/>
    <w:rsid w:val="00235D63"/>
    <w:rsid w:val="00235F5C"/>
    <w:rsid w:val="00236081"/>
    <w:rsid w:val="002361DA"/>
    <w:rsid w:val="002364B6"/>
    <w:rsid w:val="0023652F"/>
    <w:rsid w:val="00237766"/>
    <w:rsid w:val="00237812"/>
    <w:rsid w:val="002406F9"/>
    <w:rsid w:val="002409A4"/>
    <w:rsid w:val="0024134C"/>
    <w:rsid w:val="0024192E"/>
    <w:rsid w:val="002419A6"/>
    <w:rsid w:val="00242CBC"/>
    <w:rsid w:val="00243423"/>
    <w:rsid w:val="00243F7A"/>
    <w:rsid w:val="00245062"/>
    <w:rsid w:val="00245414"/>
    <w:rsid w:val="00245470"/>
    <w:rsid w:val="00245957"/>
    <w:rsid w:val="00245E1D"/>
    <w:rsid w:val="00247AA6"/>
    <w:rsid w:val="00250C00"/>
    <w:rsid w:val="00251C8D"/>
    <w:rsid w:val="00252A20"/>
    <w:rsid w:val="00253268"/>
    <w:rsid w:val="00254D7B"/>
    <w:rsid w:val="002557A4"/>
    <w:rsid w:val="00255905"/>
    <w:rsid w:val="00256593"/>
    <w:rsid w:val="0025685E"/>
    <w:rsid w:val="002576F9"/>
    <w:rsid w:val="00257887"/>
    <w:rsid w:val="00260B55"/>
    <w:rsid w:val="002614F6"/>
    <w:rsid w:val="002625B6"/>
    <w:rsid w:val="00263411"/>
    <w:rsid w:val="002650F4"/>
    <w:rsid w:val="00265946"/>
    <w:rsid w:val="002666AA"/>
    <w:rsid w:val="00270738"/>
    <w:rsid w:val="0027082D"/>
    <w:rsid w:val="002708F6"/>
    <w:rsid w:val="00270EBA"/>
    <w:rsid w:val="00271BE1"/>
    <w:rsid w:val="0027290C"/>
    <w:rsid w:val="0027348E"/>
    <w:rsid w:val="0028145E"/>
    <w:rsid w:val="0028169F"/>
    <w:rsid w:val="00281D1F"/>
    <w:rsid w:val="002825B8"/>
    <w:rsid w:val="0028280D"/>
    <w:rsid w:val="00284815"/>
    <w:rsid w:val="0028561D"/>
    <w:rsid w:val="00285E16"/>
    <w:rsid w:val="00286337"/>
    <w:rsid w:val="002865E2"/>
    <w:rsid w:val="0028762F"/>
    <w:rsid w:val="00287C5D"/>
    <w:rsid w:val="00290D14"/>
    <w:rsid w:val="00290DA1"/>
    <w:rsid w:val="00290DAB"/>
    <w:rsid w:val="00292370"/>
    <w:rsid w:val="002931DE"/>
    <w:rsid w:val="002931F9"/>
    <w:rsid w:val="00294250"/>
    <w:rsid w:val="00294807"/>
    <w:rsid w:val="002969C5"/>
    <w:rsid w:val="00296E99"/>
    <w:rsid w:val="0029712F"/>
    <w:rsid w:val="002A010E"/>
    <w:rsid w:val="002A0537"/>
    <w:rsid w:val="002A0E10"/>
    <w:rsid w:val="002A1E2F"/>
    <w:rsid w:val="002A1F02"/>
    <w:rsid w:val="002A3614"/>
    <w:rsid w:val="002A49C4"/>
    <w:rsid w:val="002A4F73"/>
    <w:rsid w:val="002A50EB"/>
    <w:rsid w:val="002A5F3F"/>
    <w:rsid w:val="002A6C93"/>
    <w:rsid w:val="002A7555"/>
    <w:rsid w:val="002A77D9"/>
    <w:rsid w:val="002A7EF4"/>
    <w:rsid w:val="002B0C9E"/>
    <w:rsid w:val="002B167B"/>
    <w:rsid w:val="002B1E67"/>
    <w:rsid w:val="002B282B"/>
    <w:rsid w:val="002B2933"/>
    <w:rsid w:val="002B2B6B"/>
    <w:rsid w:val="002B316A"/>
    <w:rsid w:val="002B37EA"/>
    <w:rsid w:val="002B4315"/>
    <w:rsid w:val="002B6CC8"/>
    <w:rsid w:val="002B7D20"/>
    <w:rsid w:val="002C0540"/>
    <w:rsid w:val="002C0F1E"/>
    <w:rsid w:val="002C1782"/>
    <w:rsid w:val="002C24BC"/>
    <w:rsid w:val="002C2965"/>
    <w:rsid w:val="002C2DDF"/>
    <w:rsid w:val="002C2EED"/>
    <w:rsid w:val="002C526F"/>
    <w:rsid w:val="002C5DD3"/>
    <w:rsid w:val="002C662D"/>
    <w:rsid w:val="002C7799"/>
    <w:rsid w:val="002C7BD8"/>
    <w:rsid w:val="002D029F"/>
    <w:rsid w:val="002D0FE7"/>
    <w:rsid w:val="002D1389"/>
    <w:rsid w:val="002D171F"/>
    <w:rsid w:val="002D18D4"/>
    <w:rsid w:val="002D39FD"/>
    <w:rsid w:val="002D3A22"/>
    <w:rsid w:val="002D3D5A"/>
    <w:rsid w:val="002D40F1"/>
    <w:rsid w:val="002D4236"/>
    <w:rsid w:val="002D4951"/>
    <w:rsid w:val="002D4FCF"/>
    <w:rsid w:val="002D597A"/>
    <w:rsid w:val="002D6746"/>
    <w:rsid w:val="002D6CEC"/>
    <w:rsid w:val="002D73E5"/>
    <w:rsid w:val="002D7A48"/>
    <w:rsid w:val="002D7BED"/>
    <w:rsid w:val="002E1360"/>
    <w:rsid w:val="002E20EF"/>
    <w:rsid w:val="002E419C"/>
    <w:rsid w:val="002E5354"/>
    <w:rsid w:val="002E5B6C"/>
    <w:rsid w:val="002E5CE2"/>
    <w:rsid w:val="002E5D13"/>
    <w:rsid w:val="002E7B40"/>
    <w:rsid w:val="002F0725"/>
    <w:rsid w:val="002F232F"/>
    <w:rsid w:val="002F2576"/>
    <w:rsid w:val="002F2615"/>
    <w:rsid w:val="002F2A1E"/>
    <w:rsid w:val="002F345C"/>
    <w:rsid w:val="002F34E7"/>
    <w:rsid w:val="002F3881"/>
    <w:rsid w:val="002F3C4F"/>
    <w:rsid w:val="002F5DA6"/>
    <w:rsid w:val="002F6E21"/>
    <w:rsid w:val="002F7FDA"/>
    <w:rsid w:val="00300932"/>
    <w:rsid w:val="003014C4"/>
    <w:rsid w:val="00302AE4"/>
    <w:rsid w:val="00302E99"/>
    <w:rsid w:val="00303C34"/>
    <w:rsid w:val="0030516E"/>
    <w:rsid w:val="00305E9D"/>
    <w:rsid w:val="003063CF"/>
    <w:rsid w:val="00306449"/>
    <w:rsid w:val="003066E7"/>
    <w:rsid w:val="00307733"/>
    <w:rsid w:val="00310191"/>
    <w:rsid w:val="0031176B"/>
    <w:rsid w:val="003133F6"/>
    <w:rsid w:val="0031372E"/>
    <w:rsid w:val="003139B2"/>
    <w:rsid w:val="00313DD3"/>
    <w:rsid w:val="00314C48"/>
    <w:rsid w:val="003156A0"/>
    <w:rsid w:val="00315CAD"/>
    <w:rsid w:val="00316FE3"/>
    <w:rsid w:val="00317A17"/>
    <w:rsid w:val="00317AC2"/>
    <w:rsid w:val="00317E4C"/>
    <w:rsid w:val="00317F82"/>
    <w:rsid w:val="0032052B"/>
    <w:rsid w:val="00320D71"/>
    <w:rsid w:val="00321C85"/>
    <w:rsid w:val="00321FA8"/>
    <w:rsid w:val="003224B9"/>
    <w:rsid w:val="00323781"/>
    <w:rsid w:val="00323D09"/>
    <w:rsid w:val="00324EC7"/>
    <w:rsid w:val="003254C9"/>
    <w:rsid w:val="00325545"/>
    <w:rsid w:val="003261DC"/>
    <w:rsid w:val="003264D8"/>
    <w:rsid w:val="00326BBB"/>
    <w:rsid w:val="003316E1"/>
    <w:rsid w:val="00331AE4"/>
    <w:rsid w:val="00331D39"/>
    <w:rsid w:val="00332988"/>
    <w:rsid w:val="00332B67"/>
    <w:rsid w:val="003352A1"/>
    <w:rsid w:val="00340343"/>
    <w:rsid w:val="00340478"/>
    <w:rsid w:val="00340BBD"/>
    <w:rsid w:val="00340DA7"/>
    <w:rsid w:val="00340FAC"/>
    <w:rsid w:val="003412D0"/>
    <w:rsid w:val="003417CF"/>
    <w:rsid w:val="00341D42"/>
    <w:rsid w:val="00342644"/>
    <w:rsid w:val="003426D5"/>
    <w:rsid w:val="00342D98"/>
    <w:rsid w:val="00343DFC"/>
    <w:rsid w:val="0034412B"/>
    <w:rsid w:val="00344D6E"/>
    <w:rsid w:val="00344ED8"/>
    <w:rsid w:val="00345CDB"/>
    <w:rsid w:val="00345D6D"/>
    <w:rsid w:val="00345E1C"/>
    <w:rsid w:val="00346CDE"/>
    <w:rsid w:val="00347997"/>
    <w:rsid w:val="00347AC0"/>
    <w:rsid w:val="00350BE0"/>
    <w:rsid w:val="00352330"/>
    <w:rsid w:val="0035316A"/>
    <w:rsid w:val="003532C0"/>
    <w:rsid w:val="0035469E"/>
    <w:rsid w:val="003547F5"/>
    <w:rsid w:val="00355426"/>
    <w:rsid w:val="003555D3"/>
    <w:rsid w:val="00356123"/>
    <w:rsid w:val="003574D0"/>
    <w:rsid w:val="00357CDB"/>
    <w:rsid w:val="0036024E"/>
    <w:rsid w:val="003602AD"/>
    <w:rsid w:val="0036135B"/>
    <w:rsid w:val="00361775"/>
    <w:rsid w:val="00361B5E"/>
    <w:rsid w:val="00362ABC"/>
    <w:rsid w:val="00362CF9"/>
    <w:rsid w:val="00363EE4"/>
    <w:rsid w:val="003642E6"/>
    <w:rsid w:val="003656CB"/>
    <w:rsid w:val="00365B30"/>
    <w:rsid w:val="00365EB1"/>
    <w:rsid w:val="003662B3"/>
    <w:rsid w:val="00366B1B"/>
    <w:rsid w:val="003702AB"/>
    <w:rsid w:val="0037030F"/>
    <w:rsid w:val="00370F3D"/>
    <w:rsid w:val="0037124F"/>
    <w:rsid w:val="003718CB"/>
    <w:rsid w:val="00371D39"/>
    <w:rsid w:val="00371DDE"/>
    <w:rsid w:val="00372EA7"/>
    <w:rsid w:val="00373F15"/>
    <w:rsid w:val="003751FC"/>
    <w:rsid w:val="00375EFD"/>
    <w:rsid w:val="00377854"/>
    <w:rsid w:val="00377B6F"/>
    <w:rsid w:val="00381664"/>
    <w:rsid w:val="00382304"/>
    <w:rsid w:val="003832CC"/>
    <w:rsid w:val="003833FE"/>
    <w:rsid w:val="003835F0"/>
    <w:rsid w:val="00383628"/>
    <w:rsid w:val="00384314"/>
    <w:rsid w:val="00384611"/>
    <w:rsid w:val="0038471A"/>
    <w:rsid w:val="00385A12"/>
    <w:rsid w:val="00385D07"/>
    <w:rsid w:val="0038661D"/>
    <w:rsid w:val="00386E43"/>
    <w:rsid w:val="00387109"/>
    <w:rsid w:val="003873FC"/>
    <w:rsid w:val="00390FB2"/>
    <w:rsid w:val="003910F3"/>
    <w:rsid w:val="0039175D"/>
    <w:rsid w:val="0039188C"/>
    <w:rsid w:val="00392407"/>
    <w:rsid w:val="00393147"/>
    <w:rsid w:val="00393CA2"/>
    <w:rsid w:val="00394437"/>
    <w:rsid w:val="00394B23"/>
    <w:rsid w:val="003959D4"/>
    <w:rsid w:val="00396039"/>
    <w:rsid w:val="00396293"/>
    <w:rsid w:val="0039770A"/>
    <w:rsid w:val="00397863"/>
    <w:rsid w:val="003A0714"/>
    <w:rsid w:val="003A08D5"/>
    <w:rsid w:val="003A160D"/>
    <w:rsid w:val="003A18D8"/>
    <w:rsid w:val="003A19C3"/>
    <w:rsid w:val="003A1AE3"/>
    <w:rsid w:val="003A2124"/>
    <w:rsid w:val="003A2B36"/>
    <w:rsid w:val="003A3DB2"/>
    <w:rsid w:val="003A50B9"/>
    <w:rsid w:val="003A513C"/>
    <w:rsid w:val="003A5815"/>
    <w:rsid w:val="003A5FFB"/>
    <w:rsid w:val="003A636D"/>
    <w:rsid w:val="003A71E1"/>
    <w:rsid w:val="003A7C66"/>
    <w:rsid w:val="003A7FA3"/>
    <w:rsid w:val="003B29FC"/>
    <w:rsid w:val="003B2FA9"/>
    <w:rsid w:val="003B3658"/>
    <w:rsid w:val="003B49A1"/>
    <w:rsid w:val="003B65CF"/>
    <w:rsid w:val="003B71A6"/>
    <w:rsid w:val="003C09B7"/>
    <w:rsid w:val="003C0FC8"/>
    <w:rsid w:val="003C109B"/>
    <w:rsid w:val="003C1537"/>
    <w:rsid w:val="003C16CD"/>
    <w:rsid w:val="003C1CF6"/>
    <w:rsid w:val="003C2141"/>
    <w:rsid w:val="003C247E"/>
    <w:rsid w:val="003C24E2"/>
    <w:rsid w:val="003C2A0F"/>
    <w:rsid w:val="003C2AF1"/>
    <w:rsid w:val="003C30FF"/>
    <w:rsid w:val="003C42D3"/>
    <w:rsid w:val="003C43F2"/>
    <w:rsid w:val="003C54F9"/>
    <w:rsid w:val="003C58F1"/>
    <w:rsid w:val="003C6AA1"/>
    <w:rsid w:val="003C7A6F"/>
    <w:rsid w:val="003D0581"/>
    <w:rsid w:val="003D1C97"/>
    <w:rsid w:val="003D22C9"/>
    <w:rsid w:val="003D2351"/>
    <w:rsid w:val="003D31DD"/>
    <w:rsid w:val="003D3330"/>
    <w:rsid w:val="003D3AE1"/>
    <w:rsid w:val="003D40AB"/>
    <w:rsid w:val="003D4697"/>
    <w:rsid w:val="003D48C3"/>
    <w:rsid w:val="003D5021"/>
    <w:rsid w:val="003D5492"/>
    <w:rsid w:val="003D58B8"/>
    <w:rsid w:val="003D6554"/>
    <w:rsid w:val="003D6F7F"/>
    <w:rsid w:val="003D7084"/>
    <w:rsid w:val="003E0EB1"/>
    <w:rsid w:val="003E254E"/>
    <w:rsid w:val="003E3DF6"/>
    <w:rsid w:val="003E4100"/>
    <w:rsid w:val="003E413F"/>
    <w:rsid w:val="003E53DD"/>
    <w:rsid w:val="003E7313"/>
    <w:rsid w:val="003F0A86"/>
    <w:rsid w:val="003F1575"/>
    <w:rsid w:val="003F1B0F"/>
    <w:rsid w:val="003F2861"/>
    <w:rsid w:val="003F2B38"/>
    <w:rsid w:val="003F54AE"/>
    <w:rsid w:val="003F5B6E"/>
    <w:rsid w:val="003F5C05"/>
    <w:rsid w:val="003F67E5"/>
    <w:rsid w:val="004008F8"/>
    <w:rsid w:val="004014C3"/>
    <w:rsid w:val="00401C2D"/>
    <w:rsid w:val="004028ED"/>
    <w:rsid w:val="00402B32"/>
    <w:rsid w:val="0040391C"/>
    <w:rsid w:val="00403AC1"/>
    <w:rsid w:val="0040406B"/>
    <w:rsid w:val="00404571"/>
    <w:rsid w:val="004049B3"/>
    <w:rsid w:val="004054F2"/>
    <w:rsid w:val="00405B78"/>
    <w:rsid w:val="00405BD7"/>
    <w:rsid w:val="00406CF9"/>
    <w:rsid w:val="00406DA1"/>
    <w:rsid w:val="004103C2"/>
    <w:rsid w:val="00410E59"/>
    <w:rsid w:val="00411A7A"/>
    <w:rsid w:val="00411C44"/>
    <w:rsid w:val="00411D6B"/>
    <w:rsid w:val="00412CD7"/>
    <w:rsid w:val="00413B94"/>
    <w:rsid w:val="00414E6D"/>
    <w:rsid w:val="00416115"/>
    <w:rsid w:val="004164E9"/>
    <w:rsid w:val="00421730"/>
    <w:rsid w:val="00422B57"/>
    <w:rsid w:val="00422E5D"/>
    <w:rsid w:val="004235F0"/>
    <w:rsid w:val="0042603B"/>
    <w:rsid w:val="004260B1"/>
    <w:rsid w:val="0042698D"/>
    <w:rsid w:val="00430D44"/>
    <w:rsid w:val="0043206D"/>
    <w:rsid w:val="004325E5"/>
    <w:rsid w:val="00433244"/>
    <w:rsid w:val="004337BD"/>
    <w:rsid w:val="0043456E"/>
    <w:rsid w:val="00434825"/>
    <w:rsid w:val="00434985"/>
    <w:rsid w:val="00434EEF"/>
    <w:rsid w:val="00435693"/>
    <w:rsid w:val="00436489"/>
    <w:rsid w:val="00436EE1"/>
    <w:rsid w:val="004406DD"/>
    <w:rsid w:val="00441541"/>
    <w:rsid w:val="0044387F"/>
    <w:rsid w:val="0044488E"/>
    <w:rsid w:val="00444B45"/>
    <w:rsid w:val="00444D29"/>
    <w:rsid w:val="004459D0"/>
    <w:rsid w:val="00445EB2"/>
    <w:rsid w:val="0044611D"/>
    <w:rsid w:val="004461AE"/>
    <w:rsid w:val="00446566"/>
    <w:rsid w:val="00446E9C"/>
    <w:rsid w:val="00447443"/>
    <w:rsid w:val="0044779F"/>
    <w:rsid w:val="004507C2"/>
    <w:rsid w:val="00451103"/>
    <w:rsid w:val="00452A56"/>
    <w:rsid w:val="004535C2"/>
    <w:rsid w:val="004538AD"/>
    <w:rsid w:val="00453BA3"/>
    <w:rsid w:val="00453F41"/>
    <w:rsid w:val="0045404F"/>
    <w:rsid w:val="00455650"/>
    <w:rsid w:val="00455936"/>
    <w:rsid w:val="0045596F"/>
    <w:rsid w:val="00456060"/>
    <w:rsid w:val="0045699B"/>
    <w:rsid w:val="00460918"/>
    <w:rsid w:val="00460D32"/>
    <w:rsid w:val="0046148C"/>
    <w:rsid w:val="0046189D"/>
    <w:rsid w:val="0046291E"/>
    <w:rsid w:val="00462A58"/>
    <w:rsid w:val="004644D9"/>
    <w:rsid w:val="004645CD"/>
    <w:rsid w:val="00464AAB"/>
    <w:rsid w:val="00464B64"/>
    <w:rsid w:val="00465106"/>
    <w:rsid w:val="00465292"/>
    <w:rsid w:val="00465918"/>
    <w:rsid w:val="004659F7"/>
    <w:rsid w:val="00465A19"/>
    <w:rsid w:val="00466FC1"/>
    <w:rsid w:val="00467782"/>
    <w:rsid w:val="00467D5F"/>
    <w:rsid w:val="00470146"/>
    <w:rsid w:val="004703BD"/>
    <w:rsid w:val="004709F3"/>
    <w:rsid w:val="00470C44"/>
    <w:rsid w:val="00471313"/>
    <w:rsid w:val="00471A2C"/>
    <w:rsid w:val="00471B26"/>
    <w:rsid w:val="00473FB8"/>
    <w:rsid w:val="00474873"/>
    <w:rsid w:val="00474E22"/>
    <w:rsid w:val="00475172"/>
    <w:rsid w:val="00476167"/>
    <w:rsid w:val="00476C27"/>
    <w:rsid w:val="00481649"/>
    <w:rsid w:val="004826FC"/>
    <w:rsid w:val="004838EA"/>
    <w:rsid w:val="00483D11"/>
    <w:rsid w:val="004858F0"/>
    <w:rsid w:val="00485974"/>
    <w:rsid w:val="004872B7"/>
    <w:rsid w:val="0048755D"/>
    <w:rsid w:val="00487A1E"/>
    <w:rsid w:val="004928C5"/>
    <w:rsid w:val="0049338B"/>
    <w:rsid w:val="004934F9"/>
    <w:rsid w:val="004936D0"/>
    <w:rsid w:val="00493EC8"/>
    <w:rsid w:val="004944CF"/>
    <w:rsid w:val="00494D2B"/>
    <w:rsid w:val="00496515"/>
    <w:rsid w:val="00496914"/>
    <w:rsid w:val="00496D14"/>
    <w:rsid w:val="004A017C"/>
    <w:rsid w:val="004A1A4F"/>
    <w:rsid w:val="004A1EC0"/>
    <w:rsid w:val="004A354E"/>
    <w:rsid w:val="004A3EDB"/>
    <w:rsid w:val="004A414F"/>
    <w:rsid w:val="004A44FA"/>
    <w:rsid w:val="004A4911"/>
    <w:rsid w:val="004A6513"/>
    <w:rsid w:val="004A6D30"/>
    <w:rsid w:val="004A705C"/>
    <w:rsid w:val="004A7921"/>
    <w:rsid w:val="004B0C99"/>
    <w:rsid w:val="004B179F"/>
    <w:rsid w:val="004B1DEE"/>
    <w:rsid w:val="004B26D0"/>
    <w:rsid w:val="004B35DF"/>
    <w:rsid w:val="004B4175"/>
    <w:rsid w:val="004B526E"/>
    <w:rsid w:val="004B539F"/>
    <w:rsid w:val="004B6683"/>
    <w:rsid w:val="004B7CA0"/>
    <w:rsid w:val="004C05BD"/>
    <w:rsid w:val="004C0E62"/>
    <w:rsid w:val="004C1904"/>
    <w:rsid w:val="004C342D"/>
    <w:rsid w:val="004C69AB"/>
    <w:rsid w:val="004C7329"/>
    <w:rsid w:val="004C7499"/>
    <w:rsid w:val="004C778A"/>
    <w:rsid w:val="004D1A63"/>
    <w:rsid w:val="004D1B1F"/>
    <w:rsid w:val="004D2081"/>
    <w:rsid w:val="004D224E"/>
    <w:rsid w:val="004D2D22"/>
    <w:rsid w:val="004D2D29"/>
    <w:rsid w:val="004D30D4"/>
    <w:rsid w:val="004D4861"/>
    <w:rsid w:val="004D4ED2"/>
    <w:rsid w:val="004D5859"/>
    <w:rsid w:val="004D607F"/>
    <w:rsid w:val="004D6ACC"/>
    <w:rsid w:val="004D70D9"/>
    <w:rsid w:val="004E030A"/>
    <w:rsid w:val="004E08F8"/>
    <w:rsid w:val="004E0A90"/>
    <w:rsid w:val="004E0CC9"/>
    <w:rsid w:val="004E21DB"/>
    <w:rsid w:val="004E3757"/>
    <w:rsid w:val="004E43F6"/>
    <w:rsid w:val="004E5715"/>
    <w:rsid w:val="004E65DD"/>
    <w:rsid w:val="004E6EBE"/>
    <w:rsid w:val="004F0947"/>
    <w:rsid w:val="004F0B40"/>
    <w:rsid w:val="004F1010"/>
    <w:rsid w:val="004F1066"/>
    <w:rsid w:val="004F1DAA"/>
    <w:rsid w:val="004F3DB0"/>
    <w:rsid w:val="004F42B1"/>
    <w:rsid w:val="004F4334"/>
    <w:rsid w:val="004F55AD"/>
    <w:rsid w:val="004F59B2"/>
    <w:rsid w:val="004F63CA"/>
    <w:rsid w:val="004F6A41"/>
    <w:rsid w:val="004F6F12"/>
    <w:rsid w:val="004F7D6A"/>
    <w:rsid w:val="004F7DB3"/>
    <w:rsid w:val="005007BF"/>
    <w:rsid w:val="00502A5B"/>
    <w:rsid w:val="00502E7F"/>
    <w:rsid w:val="005035AA"/>
    <w:rsid w:val="0050470B"/>
    <w:rsid w:val="00505E82"/>
    <w:rsid w:val="005078F8"/>
    <w:rsid w:val="00510697"/>
    <w:rsid w:val="00510794"/>
    <w:rsid w:val="0051139C"/>
    <w:rsid w:val="0051187F"/>
    <w:rsid w:val="00511A98"/>
    <w:rsid w:val="00511BE3"/>
    <w:rsid w:val="00511D42"/>
    <w:rsid w:val="00511D88"/>
    <w:rsid w:val="00512352"/>
    <w:rsid w:val="0051274D"/>
    <w:rsid w:val="00512F71"/>
    <w:rsid w:val="0051347A"/>
    <w:rsid w:val="0051368E"/>
    <w:rsid w:val="0051384C"/>
    <w:rsid w:val="00513C53"/>
    <w:rsid w:val="00514246"/>
    <w:rsid w:val="005145EB"/>
    <w:rsid w:val="00514D4C"/>
    <w:rsid w:val="00516424"/>
    <w:rsid w:val="00516A28"/>
    <w:rsid w:val="0051751F"/>
    <w:rsid w:val="005178BA"/>
    <w:rsid w:val="00517952"/>
    <w:rsid w:val="00524559"/>
    <w:rsid w:val="00524C96"/>
    <w:rsid w:val="005255F9"/>
    <w:rsid w:val="00525E1D"/>
    <w:rsid w:val="0053087E"/>
    <w:rsid w:val="00530A39"/>
    <w:rsid w:val="00530C37"/>
    <w:rsid w:val="00530F58"/>
    <w:rsid w:val="005315CA"/>
    <w:rsid w:val="00531DA2"/>
    <w:rsid w:val="005325EC"/>
    <w:rsid w:val="00533054"/>
    <w:rsid w:val="00534453"/>
    <w:rsid w:val="005360F5"/>
    <w:rsid w:val="00536708"/>
    <w:rsid w:val="00537275"/>
    <w:rsid w:val="00537FF9"/>
    <w:rsid w:val="00541B1D"/>
    <w:rsid w:val="00541B9C"/>
    <w:rsid w:val="00541BFC"/>
    <w:rsid w:val="0054217C"/>
    <w:rsid w:val="005421D5"/>
    <w:rsid w:val="00544B49"/>
    <w:rsid w:val="00544F5A"/>
    <w:rsid w:val="00545772"/>
    <w:rsid w:val="005479D3"/>
    <w:rsid w:val="00547E5B"/>
    <w:rsid w:val="0055120E"/>
    <w:rsid w:val="00553711"/>
    <w:rsid w:val="00554883"/>
    <w:rsid w:val="005551C9"/>
    <w:rsid w:val="005557BA"/>
    <w:rsid w:val="00556E0A"/>
    <w:rsid w:val="00556E62"/>
    <w:rsid w:val="005571AB"/>
    <w:rsid w:val="0055796E"/>
    <w:rsid w:val="005601B9"/>
    <w:rsid w:val="00560D45"/>
    <w:rsid w:val="005618C1"/>
    <w:rsid w:val="005618E9"/>
    <w:rsid w:val="00563874"/>
    <w:rsid w:val="00563CC2"/>
    <w:rsid w:val="00563D30"/>
    <w:rsid w:val="0056484A"/>
    <w:rsid w:val="00564E35"/>
    <w:rsid w:val="005659E6"/>
    <w:rsid w:val="00566547"/>
    <w:rsid w:val="00566929"/>
    <w:rsid w:val="00566944"/>
    <w:rsid w:val="00566BD8"/>
    <w:rsid w:val="00566C80"/>
    <w:rsid w:val="00566D17"/>
    <w:rsid w:val="00567163"/>
    <w:rsid w:val="00567D60"/>
    <w:rsid w:val="00570115"/>
    <w:rsid w:val="005702D4"/>
    <w:rsid w:val="0057042E"/>
    <w:rsid w:val="00570A50"/>
    <w:rsid w:val="00571382"/>
    <w:rsid w:val="005728BC"/>
    <w:rsid w:val="005740A5"/>
    <w:rsid w:val="00574CFE"/>
    <w:rsid w:val="00576872"/>
    <w:rsid w:val="0057782B"/>
    <w:rsid w:val="005778A5"/>
    <w:rsid w:val="00577E3B"/>
    <w:rsid w:val="005805E7"/>
    <w:rsid w:val="00582725"/>
    <w:rsid w:val="0058275C"/>
    <w:rsid w:val="00582955"/>
    <w:rsid w:val="00582A1D"/>
    <w:rsid w:val="00582A50"/>
    <w:rsid w:val="00582DFF"/>
    <w:rsid w:val="005836A2"/>
    <w:rsid w:val="00583B91"/>
    <w:rsid w:val="00583B98"/>
    <w:rsid w:val="00584E60"/>
    <w:rsid w:val="00584E7D"/>
    <w:rsid w:val="00586B3F"/>
    <w:rsid w:val="005904B2"/>
    <w:rsid w:val="0059078C"/>
    <w:rsid w:val="005907DB"/>
    <w:rsid w:val="00590CE0"/>
    <w:rsid w:val="00590F1F"/>
    <w:rsid w:val="005910D0"/>
    <w:rsid w:val="00592540"/>
    <w:rsid w:val="00593E54"/>
    <w:rsid w:val="00594223"/>
    <w:rsid w:val="005944E1"/>
    <w:rsid w:val="005954D0"/>
    <w:rsid w:val="0059552E"/>
    <w:rsid w:val="00597158"/>
    <w:rsid w:val="0059724E"/>
    <w:rsid w:val="00597F10"/>
    <w:rsid w:val="005A046E"/>
    <w:rsid w:val="005A08DC"/>
    <w:rsid w:val="005A094F"/>
    <w:rsid w:val="005A1426"/>
    <w:rsid w:val="005A2428"/>
    <w:rsid w:val="005A2E12"/>
    <w:rsid w:val="005A3290"/>
    <w:rsid w:val="005A36C5"/>
    <w:rsid w:val="005A3E99"/>
    <w:rsid w:val="005A4737"/>
    <w:rsid w:val="005A5FB0"/>
    <w:rsid w:val="005A7578"/>
    <w:rsid w:val="005A7CAB"/>
    <w:rsid w:val="005A7CBD"/>
    <w:rsid w:val="005A7CEA"/>
    <w:rsid w:val="005B042C"/>
    <w:rsid w:val="005B0FCE"/>
    <w:rsid w:val="005B22EC"/>
    <w:rsid w:val="005B2A5F"/>
    <w:rsid w:val="005B304A"/>
    <w:rsid w:val="005B58EA"/>
    <w:rsid w:val="005B6E1B"/>
    <w:rsid w:val="005B74C9"/>
    <w:rsid w:val="005C388F"/>
    <w:rsid w:val="005C3CE6"/>
    <w:rsid w:val="005C41E4"/>
    <w:rsid w:val="005C4F9B"/>
    <w:rsid w:val="005C5B9B"/>
    <w:rsid w:val="005C6C2C"/>
    <w:rsid w:val="005C6DEE"/>
    <w:rsid w:val="005C7079"/>
    <w:rsid w:val="005C77F6"/>
    <w:rsid w:val="005D0803"/>
    <w:rsid w:val="005D0AF8"/>
    <w:rsid w:val="005D0E46"/>
    <w:rsid w:val="005D3298"/>
    <w:rsid w:val="005D3DA4"/>
    <w:rsid w:val="005D44A1"/>
    <w:rsid w:val="005D5534"/>
    <w:rsid w:val="005D5990"/>
    <w:rsid w:val="005D5DF1"/>
    <w:rsid w:val="005D6870"/>
    <w:rsid w:val="005E0A43"/>
    <w:rsid w:val="005E18F9"/>
    <w:rsid w:val="005E3080"/>
    <w:rsid w:val="005E3979"/>
    <w:rsid w:val="005E4F67"/>
    <w:rsid w:val="005E5CD0"/>
    <w:rsid w:val="005E5E87"/>
    <w:rsid w:val="005E5FDC"/>
    <w:rsid w:val="005E642C"/>
    <w:rsid w:val="005E6AF1"/>
    <w:rsid w:val="005E7820"/>
    <w:rsid w:val="005F170E"/>
    <w:rsid w:val="005F1B70"/>
    <w:rsid w:val="005F2005"/>
    <w:rsid w:val="005F252B"/>
    <w:rsid w:val="005F26BA"/>
    <w:rsid w:val="005F3EF3"/>
    <w:rsid w:val="005F41B1"/>
    <w:rsid w:val="005F436C"/>
    <w:rsid w:val="005F454C"/>
    <w:rsid w:val="005F480F"/>
    <w:rsid w:val="005F53D7"/>
    <w:rsid w:val="005F5692"/>
    <w:rsid w:val="005F671B"/>
    <w:rsid w:val="00600130"/>
    <w:rsid w:val="0060126F"/>
    <w:rsid w:val="006012CD"/>
    <w:rsid w:val="0060212E"/>
    <w:rsid w:val="006021E7"/>
    <w:rsid w:val="006026D4"/>
    <w:rsid w:val="00602A68"/>
    <w:rsid w:val="00602DB9"/>
    <w:rsid w:val="00602FBF"/>
    <w:rsid w:val="0060310F"/>
    <w:rsid w:val="00603BDA"/>
    <w:rsid w:val="00603BED"/>
    <w:rsid w:val="00605108"/>
    <w:rsid w:val="006052E1"/>
    <w:rsid w:val="006059D0"/>
    <w:rsid w:val="00605A51"/>
    <w:rsid w:val="00605CB2"/>
    <w:rsid w:val="00605E10"/>
    <w:rsid w:val="00605EB9"/>
    <w:rsid w:val="006061A3"/>
    <w:rsid w:val="006061E9"/>
    <w:rsid w:val="00610C65"/>
    <w:rsid w:val="006113BC"/>
    <w:rsid w:val="00611469"/>
    <w:rsid w:val="006115AE"/>
    <w:rsid w:val="00611F24"/>
    <w:rsid w:val="00612333"/>
    <w:rsid w:val="00613576"/>
    <w:rsid w:val="00614917"/>
    <w:rsid w:val="00614BE3"/>
    <w:rsid w:val="0061516E"/>
    <w:rsid w:val="00615425"/>
    <w:rsid w:val="00615899"/>
    <w:rsid w:val="006158FB"/>
    <w:rsid w:val="00617028"/>
    <w:rsid w:val="00617D80"/>
    <w:rsid w:val="00617EE0"/>
    <w:rsid w:val="00617F65"/>
    <w:rsid w:val="006209C1"/>
    <w:rsid w:val="006212BC"/>
    <w:rsid w:val="00622568"/>
    <w:rsid w:val="006229AF"/>
    <w:rsid w:val="006232A8"/>
    <w:rsid w:val="00625A74"/>
    <w:rsid w:val="00626592"/>
    <w:rsid w:val="00627F50"/>
    <w:rsid w:val="0063062F"/>
    <w:rsid w:val="006315B5"/>
    <w:rsid w:val="006329A1"/>
    <w:rsid w:val="00632A8C"/>
    <w:rsid w:val="006330C1"/>
    <w:rsid w:val="00634004"/>
    <w:rsid w:val="00635016"/>
    <w:rsid w:val="00635856"/>
    <w:rsid w:val="00635F20"/>
    <w:rsid w:val="006378B6"/>
    <w:rsid w:val="00637CBE"/>
    <w:rsid w:val="00641761"/>
    <w:rsid w:val="0064265A"/>
    <w:rsid w:val="006429E3"/>
    <w:rsid w:val="00643D9D"/>
    <w:rsid w:val="006440B9"/>
    <w:rsid w:val="006452B2"/>
    <w:rsid w:val="006452C3"/>
    <w:rsid w:val="00645456"/>
    <w:rsid w:val="00646520"/>
    <w:rsid w:val="006465BC"/>
    <w:rsid w:val="00650643"/>
    <w:rsid w:val="00650C3B"/>
    <w:rsid w:val="00651849"/>
    <w:rsid w:val="006518FC"/>
    <w:rsid w:val="006526DA"/>
    <w:rsid w:val="00652BCB"/>
    <w:rsid w:val="006544C5"/>
    <w:rsid w:val="00654D7C"/>
    <w:rsid w:val="00656431"/>
    <w:rsid w:val="0065762A"/>
    <w:rsid w:val="00660287"/>
    <w:rsid w:val="00660BBC"/>
    <w:rsid w:val="006628FE"/>
    <w:rsid w:val="006634E5"/>
    <w:rsid w:val="00663620"/>
    <w:rsid w:val="00663705"/>
    <w:rsid w:val="00665EBC"/>
    <w:rsid w:val="0066695A"/>
    <w:rsid w:val="00666DD6"/>
    <w:rsid w:val="00667497"/>
    <w:rsid w:val="006678CD"/>
    <w:rsid w:val="00667E59"/>
    <w:rsid w:val="006732AC"/>
    <w:rsid w:val="00673566"/>
    <w:rsid w:val="00674472"/>
    <w:rsid w:val="00675993"/>
    <w:rsid w:val="00676293"/>
    <w:rsid w:val="0067780F"/>
    <w:rsid w:val="00677C75"/>
    <w:rsid w:val="0068034A"/>
    <w:rsid w:val="00681734"/>
    <w:rsid w:val="00681BCA"/>
    <w:rsid w:val="0068246D"/>
    <w:rsid w:val="006838E2"/>
    <w:rsid w:val="00684083"/>
    <w:rsid w:val="00684328"/>
    <w:rsid w:val="00685701"/>
    <w:rsid w:val="006870B2"/>
    <w:rsid w:val="00687AAF"/>
    <w:rsid w:val="00687AD3"/>
    <w:rsid w:val="00687CBA"/>
    <w:rsid w:val="00687DF9"/>
    <w:rsid w:val="00690CD5"/>
    <w:rsid w:val="006923B2"/>
    <w:rsid w:val="006933C2"/>
    <w:rsid w:val="00694430"/>
    <w:rsid w:val="006952F4"/>
    <w:rsid w:val="00695DBC"/>
    <w:rsid w:val="00695E0B"/>
    <w:rsid w:val="0069735D"/>
    <w:rsid w:val="00697A83"/>
    <w:rsid w:val="00697B8B"/>
    <w:rsid w:val="006A01FD"/>
    <w:rsid w:val="006A02E9"/>
    <w:rsid w:val="006A0792"/>
    <w:rsid w:val="006A1733"/>
    <w:rsid w:val="006A343B"/>
    <w:rsid w:val="006A4A15"/>
    <w:rsid w:val="006A4DF4"/>
    <w:rsid w:val="006A4E95"/>
    <w:rsid w:val="006A5003"/>
    <w:rsid w:val="006A64AF"/>
    <w:rsid w:val="006A6C0D"/>
    <w:rsid w:val="006A7001"/>
    <w:rsid w:val="006A7880"/>
    <w:rsid w:val="006A7B1C"/>
    <w:rsid w:val="006B0770"/>
    <w:rsid w:val="006B1F65"/>
    <w:rsid w:val="006B291A"/>
    <w:rsid w:val="006B3331"/>
    <w:rsid w:val="006B3333"/>
    <w:rsid w:val="006B433F"/>
    <w:rsid w:val="006B4A86"/>
    <w:rsid w:val="006B4B0C"/>
    <w:rsid w:val="006B582F"/>
    <w:rsid w:val="006B606B"/>
    <w:rsid w:val="006B6C4C"/>
    <w:rsid w:val="006C0869"/>
    <w:rsid w:val="006C0E91"/>
    <w:rsid w:val="006C1EF1"/>
    <w:rsid w:val="006C3693"/>
    <w:rsid w:val="006C3921"/>
    <w:rsid w:val="006C42CD"/>
    <w:rsid w:val="006C4595"/>
    <w:rsid w:val="006C4619"/>
    <w:rsid w:val="006C54BE"/>
    <w:rsid w:val="006C5A11"/>
    <w:rsid w:val="006C5AF9"/>
    <w:rsid w:val="006C68B9"/>
    <w:rsid w:val="006C6D40"/>
    <w:rsid w:val="006C71F6"/>
    <w:rsid w:val="006C7865"/>
    <w:rsid w:val="006D0116"/>
    <w:rsid w:val="006D0D16"/>
    <w:rsid w:val="006D1DC5"/>
    <w:rsid w:val="006D23A2"/>
    <w:rsid w:val="006D2EAF"/>
    <w:rsid w:val="006D3A8F"/>
    <w:rsid w:val="006D3D33"/>
    <w:rsid w:val="006D7F54"/>
    <w:rsid w:val="006E35B1"/>
    <w:rsid w:val="006E3CE5"/>
    <w:rsid w:val="006E6CAC"/>
    <w:rsid w:val="006E72F4"/>
    <w:rsid w:val="006E7BF3"/>
    <w:rsid w:val="006F04DB"/>
    <w:rsid w:val="006F0587"/>
    <w:rsid w:val="006F1144"/>
    <w:rsid w:val="006F1F3E"/>
    <w:rsid w:val="006F25EC"/>
    <w:rsid w:val="006F2710"/>
    <w:rsid w:val="006F2BA9"/>
    <w:rsid w:val="006F2C67"/>
    <w:rsid w:val="006F3741"/>
    <w:rsid w:val="006F44EA"/>
    <w:rsid w:val="006F5331"/>
    <w:rsid w:val="006F56A1"/>
    <w:rsid w:val="006F5F69"/>
    <w:rsid w:val="006F6548"/>
    <w:rsid w:val="006F6842"/>
    <w:rsid w:val="007002EE"/>
    <w:rsid w:val="007013F2"/>
    <w:rsid w:val="00701984"/>
    <w:rsid w:val="00701F1B"/>
    <w:rsid w:val="0070205F"/>
    <w:rsid w:val="00703D1B"/>
    <w:rsid w:val="0070417C"/>
    <w:rsid w:val="007046BA"/>
    <w:rsid w:val="007060A8"/>
    <w:rsid w:val="007075AF"/>
    <w:rsid w:val="007108BA"/>
    <w:rsid w:val="0071388A"/>
    <w:rsid w:val="00714D53"/>
    <w:rsid w:val="0071515A"/>
    <w:rsid w:val="0071538B"/>
    <w:rsid w:val="0071684C"/>
    <w:rsid w:val="00716DBE"/>
    <w:rsid w:val="007175C7"/>
    <w:rsid w:val="007210A5"/>
    <w:rsid w:val="00722A63"/>
    <w:rsid w:val="007238B3"/>
    <w:rsid w:val="00723A5E"/>
    <w:rsid w:val="00724A87"/>
    <w:rsid w:val="00725000"/>
    <w:rsid w:val="00725C64"/>
    <w:rsid w:val="0072611C"/>
    <w:rsid w:val="007261A8"/>
    <w:rsid w:val="00726411"/>
    <w:rsid w:val="00726518"/>
    <w:rsid w:val="00726615"/>
    <w:rsid w:val="007269CF"/>
    <w:rsid w:val="00726C96"/>
    <w:rsid w:val="0072769E"/>
    <w:rsid w:val="00730A0F"/>
    <w:rsid w:val="00730C84"/>
    <w:rsid w:val="0073137A"/>
    <w:rsid w:val="0073153E"/>
    <w:rsid w:val="00732564"/>
    <w:rsid w:val="0073299F"/>
    <w:rsid w:val="00732C9A"/>
    <w:rsid w:val="00735413"/>
    <w:rsid w:val="0073626B"/>
    <w:rsid w:val="00736674"/>
    <w:rsid w:val="007369B6"/>
    <w:rsid w:val="00740697"/>
    <w:rsid w:val="00740AAB"/>
    <w:rsid w:val="00741342"/>
    <w:rsid w:val="0074169E"/>
    <w:rsid w:val="0074263B"/>
    <w:rsid w:val="00742CAB"/>
    <w:rsid w:val="007430F7"/>
    <w:rsid w:val="00744802"/>
    <w:rsid w:val="00744DCF"/>
    <w:rsid w:val="007455C4"/>
    <w:rsid w:val="00745FE0"/>
    <w:rsid w:val="00747189"/>
    <w:rsid w:val="00747590"/>
    <w:rsid w:val="007478B0"/>
    <w:rsid w:val="00747D9E"/>
    <w:rsid w:val="007503F6"/>
    <w:rsid w:val="0075080B"/>
    <w:rsid w:val="0075108E"/>
    <w:rsid w:val="00751414"/>
    <w:rsid w:val="00751A51"/>
    <w:rsid w:val="00752151"/>
    <w:rsid w:val="00753D5E"/>
    <w:rsid w:val="0075427B"/>
    <w:rsid w:val="007546D7"/>
    <w:rsid w:val="00755689"/>
    <w:rsid w:val="007558BF"/>
    <w:rsid w:val="00755FA7"/>
    <w:rsid w:val="00756D2B"/>
    <w:rsid w:val="00760390"/>
    <w:rsid w:val="00760E23"/>
    <w:rsid w:val="007633DC"/>
    <w:rsid w:val="00763D50"/>
    <w:rsid w:val="0076444E"/>
    <w:rsid w:val="00764F3A"/>
    <w:rsid w:val="00766E5C"/>
    <w:rsid w:val="0076733B"/>
    <w:rsid w:val="00767F57"/>
    <w:rsid w:val="00770191"/>
    <w:rsid w:val="007708CF"/>
    <w:rsid w:val="00771872"/>
    <w:rsid w:val="00773781"/>
    <w:rsid w:val="007745F1"/>
    <w:rsid w:val="00774DC8"/>
    <w:rsid w:val="00775663"/>
    <w:rsid w:val="007768AA"/>
    <w:rsid w:val="007770AE"/>
    <w:rsid w:val="007772E1"/>
    <w:rsid w:val="007772F3"/>
    <w:rsid w:val="007774C4"/>
    <w:rsid w:val="007775E7"/>
    <w:rsid w:val="00780133"/>
    <w:rsid w:val="007805FC"/>
    <w:rsid w:val="007816E2"/>
    <w:rsid w:val="00782135"/>
    <w:rsid w:val="007823F1"/>
    <w:rsid w:val="007824DC"/>
    <w:rsid w:val="00782A20"/>
    <w:rsid w:val="00783282"/>
    <w:rsid w:val="00783E48"/>
    <w:rsid w:val="00784D04"/>
    <w:rsid w:val="0078555F"/>
    <w:rsid w:val="0078745F"/>
    <w:rsid w:val="007874F7"/>
    <w:rsid w:val="007874FF"/>
    <w:rsid w:val="007879AA"/>
    <w:rsid w:val="00790760"/>
    <w:rsid w:val="00791127"/>
    <w:rsid w:val="00791595"/>
    <w:rsid w:val="00791D91"/>
    <w:rsid w:val="007920EE"/>
    <w:rsid w:val="00792B08"/>
    <w:rsid w:val="00795B41"/>
    <w:rsid w:val="007969AA"/>
    <w:rsid w:val="00796E87"/>
    <w:rsid w:val="00797625"/>
    <w:rsid w:val="007A06A3"/>
    <w:rsid w:val="007A109D"/>
    <w:rsid w:val="007A11E8"/>
    <w:rsid w:val="007A152E"/>
    <w:rsid w:val="007A2823"/>
    <w:rsid w:val="007A2C8C"/>
    <w:rsid w:val="007A2DCD"/>
    <w:rsid w:val="007A3DE6"/>
    <w:rsid w:val="007A4140"/>
    <w:rsid w:val="007A5878"/>
    <w:rsid w:val="007A65B0"/>
    <w:rsid w:val="007A6C6F"/>
    <w:rsid w:val="007A7C7B"/>
    <w:rsid w:val="007B06A7"/>
    <w:rsid w:val="007B1FF2"/>
    <w:rsid w:val="007B2F5A"/>
    <w:rsid w:val="007B307C"/>
    <w:rsid w:val="007B4E35"/>
    <w:rsid w:val="007B5040"/>
    <w:rsid w:val="007C021D"/>
    <w:rsid w:val="007C0E5B"/>
    <w:rsid w:val="007C119C"/>
    <w:rsid w:val="007C1471"/>
    <w:rsid w:val="007C197B"/>
    <w:rsid w:val="007C202E"/>
    <w:rsid w:val="007C2031"/>
    <w:rsid w:val="007C727C"/>
    <w:rsid w:val="007C7342"/>
    <w:rsid w:val="007C7974"/>
    <w:rsid w:val="007C7A54"/>
    <w:rsid w:val="007C7D15"/>
    <w:rsid w:val="007C7E68"/>
    <w:rsid w:val="007D09F4"/>
    <w:rsid w:val="007D0CBF"/>
    <w:rsid w:val="007D1026"/>
    <w:rsid w:val="007D1217"/>
    <w:rsid w:val="007D277A"/>
    <w:rsid w:val="007D2E6B"/>
    <w:rsid w:val="007D3518"/>
    <w:rsid w:val="007D459B"/>
    <w:rsid w:val="007D4C8E"/>
    <w:rsid w:val="007D4CF0"/>
    <w:rsid w:val="007D4E39"/>
    <w:rsid w:val="007D538A"/>
    <w:rsid w:val="007D5A80"/>
    <w:rsid w:val="007D6A3E"/>
    <w:rsid w:val="007E08E5"/>
    <w:rsid w:val="007E0D5D"/>
    <w:rsid w:val="007E13DD"/>
    <w:rsid w:val="007E31D2"/>
    <w:rsid w:val="007E3224"/>
    <w:rsid w:val="007E451A"/>
    <w:rsid w:val="007E4745"/>
    <w:rsid w:val="007E4B0E"/>
    <w:rsid w:val="007E522C"/>
    <w:rsid w:val="007E52E7"/>
    <w:rsid w:val="007E59A9"/>
    <w:rsid w:val="007E7436"/>
    <w:rsid w:val="007E7479"/>
    <w:rsid w:val="007E77F5"/>
    <w:rsid w:val="007F042F"/>
    <w:rsid w:val="007F2905"/>
    <w:rsid w:val="007F2B55"/>
    <w:rsid w:val="007F3F9B"/>
    <w:rsid w:val="007F4CB3"/>
    <w:rsid w:val="007F5A62"/>
    <w:rsid w:val="007F5B8D"/>
    <w:rsid w:val="007F70BC"/>
    <w:rsid w:val="007F733D"/>
    <w:rsid w:val="008011DE"/>
    <w:rsid w:val="008028A8"/>
    <w:rsid w:val="0080448A"/>
    <w:rsid w:val="008049A8"/>
    <w:rsid w:val="00805113"/>
    <w:rsid w:val="00807526"/>
    <w:rsid w:val="00807C7B"/>
    <w:rsid w:val="00807CF1"/>
    <w:rsid w:val="0081118A"/>
    <w:rsid w:val="008115F6"/>
    <w:rsid w:val="0081475D"/>
    <w:rsid w:val="00814A0D"/>
    <w:rsid w:val="00815269"/>
    <w:rsid w:val="00816EED"/>
    <w:rsid w:val="00817313"/>
    <w:rsid w:val="0082000E"/>
    <w:rsid w:val="00820412"/>
    <w:rsid w:val="00821D6F"/>
    <w:rsid w:val="008235C6"/>
    <w:rsid w:val="0082436A"/>
    <w:rsid w:val="00824CCF"/>
    <w:rsid w:val="00826252"/>
    <w:rsid w:val="008263BF"/>
    <w:rsid w:val="00826563"/>
    <w:rsid w:val="00826A90"/>
    <w:rsid w:val="008275DA"/>
    <w:rsid w:val="00827A30"/>
    <w:rsid w:val="0083240D"/>
    <w:rsid w:val="00832F06"/>
    <w:rsid w:val="008331D4"/>
    <w:rsid w:val="00834E34"/>
    <w:rsid w:val="00835F30"/>
    <w:rsid w:val="00837F17"/>
    <w:rsid w:val="0084004B"/>
    <w:rsid w:val="0084084D"/>
    <w:rsid w:val="00841594"/>
    <w:rsid w:val="00842184"/>
    <w:rsid w:val="00842712"/>
    <w:rsid w:val="00842BA9"/>
    <w:rsid w:val="008441C1"/>
    <w:rsid w:val="008441F4"/>
    <w:rsid w:val="00846333"/>
    <w:rsid w:val="00846388"/>
    <w:rsid w:val="008465DB"/>
    <w:rsid w:val="008500CE"/>
    <w:rsid w:val="0085039D"/>
    <w:rsid w:val="0085064D"/>
    <w:rsid w:val="00851724"/>
    <w:rsid w:val="00852442"/>
    <w:rsid w:val="0085255F"/>
    <w:rsid w:val="00852FC5"/>
    <w:rsid w:val="008531FE"/>
    <w:rsid w:val="0085442B"/>
    <w:rsid w:val="008544F6"/>
    <w:rsid w:val="00854F92"/>
    <w:rsid w:val="00855D13"/>
    <w:rsid w:val="00857172"/>
    <w:rsid w:val="00857E90"/>
    <w:rsid w:val="0086033C"/>
    <w:rsid w:val="00861149"/>
    <w:rsid w:val="008612A1"/>
    <w:rsid w:val="00861884"/>
    <w:rsid w:val="0086326B"/>
    <w:rsid w:val="0086333B"/>
    <w:rsid w:val="008637EC"/>
    <w:rsid w:val="00863B16"/>
    <w:rsid w:val="00863CE0"/>
    <w:rsid w:val="00863EF5"/>
    <w:rsid w:val="008668B8"/>
    <w:rsid w:val="00866F4D"/>
    <w:rsid w:val="00867AB8"/>
    <w:rsid w:val="00867EEA"/>
    <w:rsid w:val="00871D30"/>
    <w:rsid w:val="00872126"/>
    <w:rsid w:val="00872584"/>
    <w:rsid w:val="00872ED5"/>
    <w:rsid w:val="008740C4"/>
    <w:rsid w:val="008766EE"/>
    <w:rsid w:val="00876F66"/>
    <w:rsid w:val="008772F8"/>
    <w:rsid w:val="008776CC"/>
    <w:rsid w:val="008776F1"/>
    <w:rsid w:val="00877C70"/>
    <w:rsid w:val="008806DA"/>
    <w:rsid w:val="00880989"/>
    <w:rsid w:val="00881F55"/>
    <w:rsid w:val="008836C3"/>
    <w:rsid w:val="008871B0"/>
    <w:rsid w:val="00890695"/>
    <w:rsid w:val="008907A7"/>
    <w:rsid w:val="008909B7"/>
    <w:rsid w:val="00890A54"/>
    <w:rsid w:val="00891857"/>
    <w:rsid w:val="00891DF4"/>
    <w:rsid w:val="00893D80"/>
    <w:rsid w:val="00893EA9"/>
    <w:rsid w:val="00894EE0"/>
    <w:rsid w:val="00895669"/>
    <w:rsid w:val="0089626F"/>
    <w:rsid w:val="00896B8E"/>
    <w:rsid w:val="0089783D"/>
    <w:rsid w:val="00897842"/>
    <w:rsid w:val="00897F66"/>
    <w:rsid w:val="008A0ACB"/>
    <w:rsid w:val="008A1974"/>
    <w:rsid w:val="008A293E"/>
    <w:rsid w:val="008A2A45"/>
    <w:rsid w:val="008A2CF7"/>
    <w:rsid w:val="008A2EA0"/>
    <w:rsid w:val="008A3432"/>
    <w:rsid w:val="008A3571"/>
    <w:rsid w:val="008A4577"/>
    <w:rsid w:val="008A52D5"/>
    <w:rsid w:val="008A7386"/>
    <w:rsid w:val="008B0C19"/>
    <w:rsid w:val="008B199D"/>
    <w:rsid w:val="008B2437"/>
    <w:rsid w:val="008B32D4"/>
    <w:rsid w:val="008B3821"/>
    <w:rsid w:val="008B3A51"/>
    <w:rsid w:val="008B51DF"/>
    <w:rsid w:val="008B536B"/>
    <w:rsid w:val="008B56B1"/>
    <w:rsid w:val="008B61CB"/>
    <w:rsid w:val="008B6E6E"/>
    <w:rsid w:val="008B6FEC"/>
    <w:rsid w:val="008B72D1"/>
    <w:rsid w:val="008C129A"/>
    <w:rsid w:val="008C276F"/>
    <w:rsid w:val="008C33F5"/>
    <w:rsid w:val="008C3421"/>
    <w:rsid w:val="008C36A1"/>
    <w:rsid w:val="008C50B6"/>
    <w:rsid w:val="008C5115"/>
    <w:rsid w:val="008C65CE"/>
    <w:rsid w:val="008C7379"/>
    <w:rsid w:val="008C754D"/>
    <w:rsid w:val="008C75F6"/>
    <w:rsid w:val="008C7BAF"/>
    <w:rsid w:val="008D1312"/>
    <w:rsid w:val="008D1EFD"/>
    <w:rsid w:val="008D2612"/>
    <w:rsid w:val="008D5404"/>
    <w:rsid w:val="008D5466"/>
    <w:rsid w:val="008D5ACE"/>
    <w:rsid w:val="008D6D2A"/>
    <w:rsid w:val="008D70D3"/>
    <w:rsid w:val="008D7721"/>
    <w:rsid w:val="008D7966"/>
    <w:rsid w:val="008D7DB7"/>
    <w:rsid w:val="008E1E6C"/>
    <w:rsid w:val="008E219F"/>
    <w:rsid w:val="008E266F"/>
    <w:rsid w:val="008E2C1A"/>
    <w:rsid w:val="008E3F3B"/>
    <w:rsid w:val="008E60DF"/>
    <w:rsid w:val="008E7091"/>
    <w:rsid w:val="008E7199"/>
    <w:rsid w:val="008E732D"/>
    <w:rsid w:val="008E7DC6"/>
    <w:rsid w:val="008F02BF"/>
    <w:rsid w:val="008F09B4"/>
    <w:rsid w:val="008F10CA"/>
    <w:rsid w:val="008F12A1"/>
    <w:rsid w:val="008F1A1E"/>
    <w:rsid w:val="008F1DA5"/>
    <w:rsid w:val="008F2BA8"/>
    <w:rsid w:val="008F2DA8"/>
    <w:rsid w:val="008F55C9"/>
    <w:rsid w:val="008F5622"/>
    <w:rsid w:val="008F6F07"/>
    <w:rsid w:val="008F6FD4"/>
    <w:rsid w:val="008F71B3"/>
    <w:rsid w:val="008F7F49"/>
    <w:rsid w:val="00900702"/>
    <w:rsid w:val="009017ED"/>
    <w:rsid w:val="009032B0"/>
    <w:rsid w:val="00904714"/>
    <w:rsid w:val="009059A2"/>
    <w:rsid w:val="009062E2"/>
    <w:rsid w:val="009062EE"/>
    <w:rsid w:val="00907BB0"/>
    <w:rsid w:val="009112E8"/>
    <w:rsid w:val="009117EB"/>
    <w:rsid w:val="00911CA9"/>
    <w:rsid w:val="009148F6"/>
    <w:rsid w:val="00915A96"/>
    <w:rsid w:val="0091732D"/>
    <w:rsid w:val="00920899"/>
    <w:rsid w:val="00920D0C"/>
    <w:rsid w:val="009216FD"/>
    <w:rsid w:val="0092393F"/>
    <w:rsid w:val="00923EAB"/>
    <w:rsid w:val="00924B52"/>
    <w:rsid w:val="0092567A"/>
    <w:rsid w:val="00925BBD"/>
    <w:rsid w:val="009264D4"/>
    <w:rsid w:val="0092689B"/>
    <w:rsid w:val="00926DD2"/>
    <w:rsid w:val="00931146"/>
    <w:rsid w:val="0093125C"/>
    <w:rsid w:val="00931286"/>
    <w:rsid w:val="0093136A"/>
    <w:rsid w:val="00931B95"/>
    <w:rsid w:val="00932697"/>
    <w:rsid w:val="0093318A"/>
    <w:rsid w:val="009337A6"/>
    <w:rsid w:val="0093397D"/>
    <w:rsid w:val="009344D6"/>
    <w:rsid w:val="0093493E"/>
    <w:rsid w:val="00935346"/>
    <w:rsid w:val="00936878"/>
    <w:rsid w:val="009369E3"/>
    <w:rsid w:val="00936BFB"/>
    <w:rsid w:val="00936CF8"/>
    <w:rsid w:val="00940517"/>
    <w:rsid w:val="00940FFD"/>
    <w:rsid w:val="00941403"/>
    <w:rsid w:val="00941D4A"/>
    <w:rsid w:val="00944703"/>
    <w:rsid w:val="00944AA2"/>
    <w:rsid w:val="00944C45"/>
    <w:rsid w:val="00945423"/>
    <w:rsid w:val="009455B0"/>
    <w:rsid w:val="00945A11"/>
    <w:rsid w:val="009464E3"/>
    <w:rsid w:val="009526A0"/>
    <w:rsid w:val="009528F3"/>
    <w:rsid w:val="009538F7"/>
    <w:rsid w:val="00953AEF"/>
    <w:rsid w:val="00953B6C"/>
    <w:rsid w:val="00953DD9"/>
    <w:rsid w:val="00954634"/>
    <w:rsid w:val="009551FD"/>
    <w:rsid w:val="0095539A"/>
    <w:rsid w:val="00955CF2"/>
    <w:rsid w:val="0095617B"/>
    <w:rsid w:val="009566A4"/>
    <w:rsid w:val="00956FD1"/>
    <w:rsid w:val="00957DA3"/>
    <w:rsid w:val="0096038B"/>
    <w:rsid w:val="009618E2"/>
    <w:rsid w:val="00961C66"/>
    <w:rsid w:val="00962289"/>
    <w:rsid w:val="00963C82"/>
    <w:rsid w:val="0096425B"/>
    <w:rsid w:val="00964C91"/>
    <w:rsid w:val="00964EB0"/>
    <w:rsid w:val="0096559E"/>
    <w:rsid w:val="009657BD"/>
    <w:rsid w:val="00965983"/>
    <w:rsid w:val="0096618A"/>
    <w:rsid w:val="009666A4"/>
    <w:rsid w:val="009671AA"/>
    <w:rsid w:val="00967682"/>
    <w:rsid w:val="00967BD8"/>
    <w:rsid w:val="00970807"/>
    <w:rsid w:val="00971133"/>
    <w:rsid w:val="00971D42"/>
    <w:rsid w:val="0097225D"/>
    <w:rsid w:val="00972979"/>
    <w:rsid w:val="00973FFB"/>
    <w:rsid w:val="0097517C"/>
    <w:rsid w:val="0097530F"/>
    <w:rsid w:val="00975B5C"/>
    <w:rsid w:val="00976B17"/>
    <w:rsid w:val="00976B4C"/>
    <w:rsid w:val="00977053"/>
    <w:rsid w:val="009773B4"/>
    <w:rsid w:val="009775F3"/>
    <w:rsid w:val="00977972"/>
    <w:rsid w:val="00977A31"/>
    <w:rsid w:val="00981C34"/>
    <w:rsid w:val="009823D9"/>
    <w:rsid w:val="00982484"/>
    <w:rsid w:val="00982C5D"/>
    <w:rsid w:val="00983584"/>
    <w:rsid w:val="00983EB3"/>
    <w:rsid w:val="00984362"/>
    <w:rsid w:val="00984397"/>
    <w:rsid w:val="00984478"/>
    <w:rsid w:val="009871CC"/>
    <w:rsid w:val="00987260"/>
    <w:rsid w:val="0098740E"/>
    <w:rsid w:val="00987982"/>
    <w:rsid w:val="009879F0"/>
    <w:rsid w:val="00987CD4"/>
    <w:rsid w:val="0099045B"/>
    <w:rsid w:val="00990CCF"/>
    <w:rsid w:val="00992378"/>
    <w:rsid w:val="009924B3"/>
    <w:rsid w:val="0099412A"/>
    <w:rsid w:val="009942A1"/>
    <w:rsid w:val="00994566"/>
    <w:rsid w:val="00994814"/>
    <w:rsid w:val="009948FD"/>
    <w:rsid w:val="00994B45"/>
    <w:rsid w:val="00994C7B"/>
    <w:rsid w:val="009952E8"/>
    <w:rsid w:val="009956F4"/>
    <w:rsid w:val="00995994"/>
    <w:rsid w:val="00995C5C"/>
    <w:rsid w:val="0099635C"/>
    <w:rsid w:val="00996C79"/>
    <w:rsid w:val="00996ECF"/>
    <w:rsid w:val="009976A8"/>
    <w:rsid w:val="00997948"/>
    <w:rsid w:val="009979CF"/>
    <w:rsid w:val="009A07D3"/>
    <w:rsid w:val="009A0C13"/>
    <w:rsid w:val="009A0ECE"/>
    <w:rsid w:val="009A22F6"/>
    <w:rsid w:val="009A281E"/>
    <w:rsid w:val="009A2F5E"/>
    <w:rsid w:val="009A3D5D"/>
    <w:rsid w:val="009A4715"/>
    <w:rsid w:val="009A4A23"/>
    <w:rsid w:val="009A6F2A"/>
    <w:rsid w:val="009A77D2"/>
    <w:rsid w:val="009B048F"/>
    <w:rsid w:val="009B23FC"/>
    <w:rsid w:val="009B3155"/>
    <w:rsid w:val="009B4254"/>
    <w:rsid w:val="009B4F49"/>
    <w:rsid w:val="009B521D"/>
    <w:rsid w:val="009B5248"/>
    <w:rsid w:val="009B5839"/>
    <w:rsid w:val="009B5AA6"/>
    <w:rsid w:val="009B643C"/>
    <w:rsid w:val="009B713D"/>
    <w:rsid w:val="009B76AA"/>
    <w:rsid w:val="009B7BDE"/>
    <w:rsid w:val="009C1222"/>
    <w:rsid w:val="009C1462"/>
    <w:rsid w:val="009C18C1"/>
    <w:rsid w:val="009C1F10"/>
    <w:rsid w:val="009C1FDB"/>
    <w:rsid w:val="009C256A"/>
    <w:rsid w:val="009C2D48"/>
    <w:rsid w:val="009C30B7"/>
    <w:rsid w:val="009C4D92"/>
    <w:rsid w:val="009C5EB4"/>
    <w:rsid w:val="009C6039"/>
    <w:rsid w:val="009C65AC"/>
    <w:rsid w:val="009C7D93"/>
    <w:rsid w:val="009D11E7"/>
    <w:rsid w:val="009D1406"/>
    <w:rsid w:val="009D1AF6"/>
    <w:rsid w:val="009D22F2"/>
    <w:rsid w:val="009D31BD"/>
    <w:rsid w:val="009D37F6"/>
    <w:rsid w:val="009D3899"/>
    <w:rsid w:val="009D4267"/>
    <w:rsid w:val="009D498F"/>
    <w:rsid w:val="009D7230"/>
    <w:rsid w:val="009D7A6D"/>
    <w:rsid w:val="009E1D50"/>
    <w:rsid w:val="009E1F36"/>
    <w:rsid w:val="009E2B53"/>
    <w:rsid w:val="009E2BED"/>
    <w:rsid w:val="009E2C02"/>
    <w:rsid w:val="009E3322"/>
    <w:rsid w:val="009E334C"/>
    <w:rsid w:val="009E3A37"/>
    <w:rsid w:val="009E3D1B"/>
    <w:rsid w:val="009E5943"/>
    <w:rsid w:val="009E7591"/>
    <w:rsid w:val="009E7C87"/>
    <w:rsid w:val="009F1B62"/>
    <w:rsid w:val="009F1F61"/>
    <w:rsid w:val="009F2F63"/>
    <w:rsid w:val="009F3272"/>
    <w:rsid w:val="009F39C0"/>
    <w:rsid w:val="009F3C95"/>
    <w:rsid w:val="009F46C2"/>
    <w:rsid w:val="009F476C"/>
    <w:rsid w:val="009F4980"/>
    <w:rsid w:val="009F511F"/>
    <w:rsid w:val="009F65AD"/>
    <w:rsid w:val="009F6DD4"/>
    <w:rsid w:val="009F796A"/>
    <w:rsid w:val="009F7B1F"/>
    <w:rsid w:val="009F7B98"/>
    <w:rsid w:val="00A009D3"/>
    <w:rsid w:val="00A01244"/>
    <w:rsid w:val="00A021D3"/>
    <w:rsid w:val="00A02A63"/>
    <w:rsid w:val="00A02D63"/>
    <w:rsid w:val="00A03656"/>
    <w:rsid w:val="00A04083"/>
    <w:rsid w:val="00A0497C"/>
    <w:rsid w:val="00A05673"/>
    <w:rsid w:val="00A05A9E"/>
    <w:rsid w:val="00A05B41"/>
    <w:rsid w:val="00A06CFF"/>
    <w:rsid w:val="00A07122"/>
    <w:rsid w:val="00A07C9F"/>
    <w:rsid w:val="00A07ECA"/>
    <w:rsid w:val="00A10894"/>
    <w:rsid w:val="00A116C3"/>
    <w:rsid w:val="00A12F15"/>
    <w:rsid w:val="00A135A6"/>
    <w:rsid w:val="00A14077"/>
    <w:rsid w:val="00A142F6"/>
    <w:rsid w:val="00A14E94"/>
    <w:rsid w:val="00A156C5"/>
    <w:rsid w:val="00A16290"/>
    <w:rsid w:val="00A16B07"/>
    <w:rsid w:val="00A16D63"/>
    <w:rsid w:val="00A17142"/>
    <w:rsid w:val="00A17438"/>
    <w:rsid w:val="00A17609"/>
    <w:rsid w:val="00A21176"/>
    <w:rsid w:val="00A21931"/>
    <w:rsid w:val="00A22201"/>
    <w:rsid w:val="00A22A1A"/>
    <w:rsid w:val="00A230D2"/>
    <w:rsid w:val="00A23679"/>
    <w:rsid w:val="00A23B0F"/>
    <w:rsid w:val="00A23C7F"/>
    <w:rsid w:val="00A24AD8"/>
    <w:rsid w:val="00A24C3A"/>
    <w:rsid w:val="00A250AF"/>
    <w:rsid w:val="00A253FB"/>
    <w:rsid w:val="00A2558D"/>
    <w:rsid w:val="00A256AA"/>
    <w:rsid w:val="00A26D1F"/>
    <w:rsid w:val="00A271F9"/>
    <w:rsid w:val="00A314C3"/>
    <w:rsid w:val="00A31EA7"/>
    <w:rsid w:val="00A32353"/>
    <w:rsid w:val="00A33240"/>
    <w:rsid w:val="00A33357"/>
    <w:rsid w:val="00A33684"/>
    <w:rsid w:val="00A34679"/>
    <w:rsid w:val="00A34A6B"/>
    <w:rsid w:val="00A35A15"/>
    <w:rsid w:val="00A35B17"/>
    <w:rsid w:val="00A36560"/>
    <w:rsid w:val="00A36696"/>
    <w:rsid w:val="00A40F05"/>
    <w:rsid w:val="00A411C1"/>
    <w:rsid w:val="00A42A2E"/>
    <w:rsid w:val="00A4415C"/>
    <w:rsid w:val="00A46207"/>
    <w:rsid w:val="00A46B8E"/>
    <w:rsid w:val="00A46BF3"/>
    <w:rsid w:val="00A4708B"/>
    <w:rsid w:val="00A47DE6"/>
    <w:rsid w:val="00A47E34"/>
    <w:rsid w:val="00A50630"/>
    <w:rsid w:val="00A508D1"/>
    <w:rsid w:val="00A5194D"/>
    <w:rsid w:val="00A51A00"/>
    <w:rsid w:val="00A52E16"/>
    <w:rsid w:val="00A5493C"/>
    <w:rsid w:val="00A54A3A"/>
    <w:rsid w:val="00A5513D"/>
    <w:rsid w:val="00A55156"/>
    <w:rsid w:val="00A55D72"/>
    <w:rsid w:val="00A55D9D"/>
    <w:rsid w:val="00A56375"/>
    <w:rsid w:val="00A571E9"/>
    <w:rsid w:val="00A57A99"/>
    <w:rsid w:val="00A602DD"/>
    <w:rsid w:val="00A62267"/>
    <w:rsid w:val="00A63365"/>
    <w:rsid w:val="00A634E6"/>
    <w:rsid w:val="00A6498C"/>
    <w:rsid w:val="00A64A7F"/>
    <w:rsid w:val="00A64BF7"/>
    <w:rsid w:val="00A64C6F"/>
    <w:rsid w:val="00A666B9"/>
    <w:rsid w:val="00A6760E"/>
    <w:rsid w:val="00A679F6"/>
    <w:rsid w:val="00A67C69"/>
    <w:rsid w:val="00A7049E"/>
    <w:rsid w:val="00A72601"/>
    <w:rsid w:val="00A7283A"/>
    <w:rsid w:val="00A73A54"/>
    <w:rsid w:val="00A74538"/>
    <w:rsid w:val="00A7492E"/>
    <w:rsid w:val="00A75518"/>
    <w:rsid w:val="00A761BB"/>
    <w:rsid w:val="00A807E9"/>
    <w:rsid w:val="00A8086B"/>
    <w:rsid w:val="00A81355"/>
    <w:rsid w:val="00A819A4"/>
    <w:rsid w:val="00A82985"/>
    <w:rsid w:val="00A82E53"/>
    <w:rsid w:val="00A8306D"/>
    <w:rsid w:val="00A8392E"/>
    <w:rsid w:val="00A8415F"/>
    <w:rsid w:val="00A84CF8"/>
    <w:rsid w:val="00A86851"/>
    <w:rsid w:val="00A879B5"/>
    <w:rsid w:val="00A87A33"/>
    <w:rsid w:val="00A90333"/>
    <w:rsid w:val="00A905C6"/>
    <w:rsid w:val="00A90730"/>
    <w:rsid w:val="00A90FCE"/>
    <w:rsid w:val="00A90FE7"/>
    <w:rsid w:val="00A92497"/>
    <w:rsid w:val="00A94C5B"/>
    <w:rsid w:val="00A954D2"/>
    <w:rsid w:val="00A957D0"/>
    <w:rsid w:val="00A959BB"/>
    <w:rsid w:val="00A95F9E"/>
    <w:rsid w:val="00A96605"/>
    <w:rsid w:val="00A97D7D"/>
    <w:rsid w:val="00AA0B35"/>
    <w:rsid w:val="00AA0EFC"/>
    <w:rsid w:val="00AA14AE"/>
    <w:rsid w:val="00AA25E1"/>
    <w:rsid w:val="00AA274A"/>
    <w:rsid w:val="00AA31E0"/>
    <w:rsid w:val="00AA382C"/>
    <w:rsid w:val="00AA3BDC"/>
    <w:rsid w:val="00AA44F4"/>
    <w:rsid w:val="00AA46B7"/>
    <w:rsid w:val="00AA4CE3"/>
    <w:rsid w:val="00AA5CCF"/>
    <w:rsid w:val="00AA6A11"/>
    <w:rsid w:val="00AA79E1"/>
    <w:rsid w:val="00AB060D"/>
    <w:rsid w:val="00AB190D"/>
    <w:rsid w:val="00AB1C96"/>
    <w:rsid w:val="00AB2B91"/>
    <w:rsid w:val="00AB56B3"/>
    <w:rsid w:val="00AB6350"/>
    <w:rsid w:val="00AB6E30"/>
    <w:rsid w:val="00AB77E3"/>
    <w:rsid w:val="00AB7DD4"/>
    <w:rsid w:val="00AC1090"/>
    <w:rsid w:val="00AC1943"/>
    <w:rsid w:val="00AC2C71"/>
    <w:rsid w:val="00AC44A9"/>
    <w:rsid w:val="00AC458C"/>
    <w:rsid w:val="00AC4771"/>
    <w:rsid w:val="00AC6483"/>
    <w:rsid w:val="00AC75AA"/>
    <w:rsid w:val="00AC77CC"/>
    <w:rsid w:val="00AC78BF"/>
    <w:rsid w:val="00AC79F6"/>
    <w:rsid w:val="00AD0969"/>
    <w:rsid w:val="00AD27AD"/>
    <w:rsid w:val="00AD2825"/>
    <w:rsid w:val="00AD2DC9"/>
    <w:rsid w:val="00AD3359"/>
    <w:rsid w:val="00AD413F"/>
    <w:rsid w:val="00AD518D"/>
    <w:rsid w:val="00AD5371"/>
    <w:rsid w:val="00AD5566"/>
    <w:rsid w:val="00AD57F7"/>
    <w:rsid w:val="00AD6165"/>
    <w:rsid w:val="00AD6C93"/>
    <w:rsid w:val="00AD6D58"/>
    <w:rsid w:val="00AD7CA3"/>
    <w:rsid w:val="00AE00A4"/>
    <w:rsid w:val="00AE0378"/>
    <w:rsid w:val="00AE03CC"/>
    <w:rsid w:val="00AE070A"/>
    <w:rsid w:val="00AE0DC1"/>
    <w:rsid w:val="00AE0DD9"/>
    <w:rsid w:val="00AE0E21"/>
    <w:rsid w:val="00AE18B9"/>
    <w:rsid w:val="00AE1920"/>
    <w:rsid w:val="00AE2694"/>
    <w:rsid w:val="00AE296A"/>
    <w:rsid w:val="00AE3357"/>
    <w:rsid w:val="00AE33E9"/>
    <w:rsid w:val="00AE39CD"/>
    <w:rsid w:val="00AE587D"/>
    <w:rsid w:val="00AE6331"/>
    <w:rsid w:val="00AE68F7"/>
    <w:rsid w:val="00AE73CF"/>
    <w:rsid w:val="00AF0265"/>
    <w:rsid w:val="00AF0FBA"/>
    <w:rsid w:val="00AF2098"/>
    <w:rsid w:val="00AF24DF"/>
    <w:rsid w:val="00AF2726"/>
    <w:rsid w:val="00AF3DAB"/>
    <w:rsid w:val="00AF458A"/>
    <w:rsid w:val="00AF4938"/>
    <w:rsid w:val="00AF4C04"/>
    <w:rsid w:val="00AF4D04"/>
    <w:rsid w:val="00AF519B"/>
    <w:rsid w:val="00AF5A59"/>
    <w:rsid w:val="00AF7164"/>
    <w:rsid w:val="00AF742B"/>
    <w:rsid w:val="00AF782E"/>
    <w:rsid w:val="00AF7D40"/>
    <w:rsid w:val="00B00420"/>
    <w:rsid w:val="00B00EDB"/>
    <w:rsid w:val="00B00FB4"/>
    <w:rsid w:val="00B01E79"/>
    <w:rsid w:val="00B023AB"/>
    <w:rsid w:val="00B0279F"/>
    <w:rsid w:val="00B02C32"/>
    <w:rsid w:val="00B03FA0"/>
    <w:rsid w:val="00B05AF9"/>
    <w:rsid w:val="00B05D83"/>
    <w:rsid w:val="00B076F3"/>
    <w:rsid w:val="00B1087E"/>
    <w:rsid w:val="00B12671"/>
    <w:rsid w:val="00B130E0"/>
    <w:rsid w:val="00B13989"/>
    <w:rsid w:val="00B1488D"/>
    <w:rsid w:val="00B157B5"/>
    <w:rsid w:val="00B15950"/>
    <w:rsid w:val="00B1684F"/>
    <w:rsid w:val="00B173FC"/>
    <w:rsid w:val="00B20286"/>
    <w:rsid w:val="00B211B4"/>
    <w:rsid w:val="00B2281C"/>
    <w:rsid w:val="00B22D47"/>
    <w:rsid w:val="00B2315C"/>
    <w:rsid w:val="00B276F1"/>
    <w:rsid w:val="00B30A50"/>
    <w:rsid w:val="00B30F44"/>
    <w:rsid w:val="00B31AAB"/>
    <w:rsid w:val="00B31DDE"/>
    <w:rsid w:val="00B31E51"/>
    <w:rsid w:val="00B3300C"/>
    <w:rsid w:val="00B33B71"/>
    <w:rsid w:val="00B33D69"/>
    <w:rsid w:val="00B33E66"/>
    <w:rsid w:val="00B34759"/>
    <w:rsid w:val="00B350F7"/>
    <w:rsid w:val="00B3514B"/>
    <w:rsid w:val="00B35295"/>
    <w:rsid w:val="00B35B9E"/>
    <w:rsid w:val="00B36150"/>
    <w:rsid w:val="00B365F1"/>
    <w:rsid w:val="00B376C0"/>
    <w:rsid w:val="00B40254"/>
    <w:rsid w:val="00B40616"/>
    <w:rsid w:val="00B40667"/>
    <w:rsid w:val="00B41283"/>
    <w:rsid w:val="00B41368"/>
    <w:rsid w:val="00B41C8B"/>
    <w:rsid w:val="00B4332B"/>
    <w:rsid w:val="00B44971"/>
    <w:rsid w:val="00B449AE"/>
    <w:rsid w:val="00B4563E"/>
    <w:rsid w:val="00B45725"/>
    <w:rsid w:val="00B45739"/>
    <w:rsid w:val="00B461E9"/>
    <w:rsid w:val="00B4736C"/>
    <w:rsid w:val="00B47511"/>
    <w:rsid w:val="00B50AFB"/>
    <w:rsid w:val="00B51636"/>
    <w:rsid w:val="00B51AF1"/>
    <w:rsid w:val="00B51BA0"/>
    <w:rsid w:val="00B520B9"/>
    <w:rsid w:val="00B5217D"/>
    <w:rsid w:val="00B52A81"/>
    <w:rsid w:val="00B52CAE"/>
    <w:rsid w:val="00B53087"/>
    <w:rsid w:val="00B530ED"/>
    <w:rsid w:val="00B53F9B"/>
    <w:rsid w:val="00B540BE"/>
    <w:rsid w:val="00B54750"/>
    <w:rsid w:val="00B556E3"/>
    <w:rsid w:val="00B57057"/>
    <w:rsid w:val="00B635A0"/>
    <w:rsid w:val="00B63BCA"/>
    <w:rsid w:val="00B63C1D"/>
    <w:rsid w:val="00B65381"/>
    <w:rsid w:val="00B65C9A"/>
    <w:rsid w:val="00B67CD2"/>
    <w:rsid w:val="00B70BEB"/>
    <w:rsid w:val="00B70F98"/>
    <w:rsid w:val="00B71849"/>
    <w:rsid w:val="00B71F40"/>
    <w:rsid w:val="00B71FB7"/>
    <w:rsid w:val="00B72F5E"/>
    <w:rsid w:val="00B73B4A"/>
    <w:rsid w:val="00B74C75"/>
    <w:rsid w:val="00B74F1F"/>
    <w:rsid w:val="00B751E0"/>
    <w:rsid w:val="00B754AD"/>
    <w:rsid w:val="00B755C3"/>
    <w:rsid w:val="00B7607D"/>
    <w:rsid w:val="00B7610E"/>
    <w:rsid w:val="00B76BEE"/>
    <w:rsid w:val="00B80CC1"/>
    <w:rsid w:val="00B81401"/>
    <w:rsid w:val="00B82538"/>
    <w:rsid w:val="00B82CE4"/>
    <w:rsid w:val="00B83CC4"/>
    <w:rsid w:val="00B8504C"/>
    <w:rsid w:val="00B873B1"/>
    <w:rsid w:val="00B873FA"/>
    <w:rsid w:val="00B90361"/>
    <w:rsid w:val="00B919FB"/>
    <w:rsid w:val="00B91BC1"/>
    <w:rsid w:val="00B928D2"/>
    <w:rsid w:val="00B93ADE"/>
    <w:rsid w:val="00B93CA3"/>
    <w:rsid w:val="00B93E80"/>
    <w:rsid w:val="00B942B8"/>
    <w:rsid w:val="00B942E6"/>
    <w:rsid w:val="00B9462A"/>
    <w:rsid w:val="00B94E8F"/>
    <w:rsid w:val="00B95866"/>
    <w:rsid w:val="00B96271"/>
    <w:rsid w:val="00BA189E"/>
    <w:rsid w:val="00BA2B33"/>
    <w:rsid w:val="00BA30AD"/>
    <w:rsid w:val="00BA3554"/>
    <w:rsid w:val="00BA42D7"/>
    <w:rsid w:val="00BA4C72"/>
    <w:rsid w:val="00BA517F"/>
    <w:rsid w:val="00BA6AF1"/>
    <w:rsid w:val="00BA6E5C"/>
    <w:rsid w:val="00BA7099"/>
    <w:rsid w:val="00BA725C"/>
    <w:rsid w:val="00BB1386"/>
    <w:rsid w:val="00BB2748"/>
    <w:rsid w:val="00BB2AC8"/>
    <w:rsid w:val="00BB2C77"/>
    <w:rsid w:val="00BB2F25"/>
    <w:rsid w:val="00BB55C3"/>
    <w:rsid w:val="00BB62B4"/>
    <w:rsid w:val="00BB63A1"/>
    <w:rsid w:val="00BB7812"/>
    <w:rsid w:val="00BC0979"/>
    <w:rsid w:val="00BC3312"/>
    <w:rsid w:val="00BC3637"/>
    <w:rsid w:val="00BC54A2"/>
    <w:rsid w:val="00BC5C94"/>
    <w:rsid w:val="00BC60AC"/>
    <w:rsid w:val="00BC6433"/>
    <w:rsid w:val="00BC6CEF"/>
    <w:rsid w:val="00BC7DBE"/>
    <w:rsid w:val="00BD00EC"/>
    <w:rsid w:val="00BD0908"/>
    <w:rsid w:val="00BD188C"/>
    <w:rsid w:val="00BD215D"/>
    <w:rsid w:val="00BD28CF"/>
    <w:rsid w:val="00BD2AB3"/>
    <w:rsid w:val="00BD2F09"/>
    <w:rsid w:val="00BD2FF3"/>
    <w:rsid w:val="00BD37C5"/>
    <w:rsid w:val="00BD3903"/>
    <w:rsid w:val="00BD41DA"/>
    <w:rsid w:val="00BD4793"/>
    <w:rsid w:val="00BD5B75"/>
    <w:rsid w:val="00BD6BFD"/>
    <w:rsid w:val="00BD71F8"/>
    <w:rsid w:val="00BD76A4"/>
    <w:rsid w:val="00BD7C36"/>
    <w:rsid w:val="00BE07E1"/>
    <w:rsid w:val="00BE17AE"/>
    <w:rsid w:val="00BE205F"/>
    <w:rsid w:val="00BE3281"/>
    <w:rsid w:val="00BE32F0"/>
    <w:rsid w:val="00BE3380"/>
    <w:rsid w:val="00BE3493"/>
    <w:rsid w:val="00BE3677"/>
    <w:rsid w:val="00BE5255"/>
    <w:rsid w:val="00BE52FB"/>
    <w:rsid w:val="00BE5960"/>
    <w:rsid w:val="00BF0327"/>
    <w:rsid w:val="00BF0A26"/>
    <w:rsid w:val="00BF0C96"/>
    <w:rsid w:val="00BF16C4"/>
    <w:rsid w:val="00BF1C17"/>
    <w:rsid w:val="00BF2BCD"/>
    <w:rsid w:val="00BF375E"/>
    <w:rsid w:val="00BF37A8"/>
    <w:rsid w:val="00BF4620"/>
    <w:rsid w:val="00BF4DA2"/>
    <w:rsid w:val="00BF4E06"/>
    <w:rsid w:val="00BF52F6"/>
    <w:rsid w:val="00BF5317"/>
    <w:rsid w:val="00BF7204"/>
    <w:rsid w:val="00C0236B"/>
    <w:rsid w:val="00C02BA7"/>
    <w:rsid w:val="00C043DA"/>
    <w:rsid w:val="00C0543B"/>
    <w:rsid w:val="00C06295"/>
    <w:rsid w:val="00C0658E"/>
    <w:rsid w:val="00C06ACA"/>
    <w:rsid w:val="00C06DF2"/>
    <w:rsid w:val="00C101A7"/>
    <w:rsid w:val="00C11D2A"/>
    <w:rsid w:val="00C13EAD"/>
    <w:rsid w:val="00C14239"/>
    <w:rsid w:val="00C15843"/>
    <w:rsid w:val="00C161EC"/>
    <w:rsid w:val="00C16403"/>
    <w:rsid w:val="00C166F1"/>
    <w:rsid w:val="00C16D44"/>
    <w:rsid w:val="00C17953"/>
    <w:rsid w:val="00C2088A"/>
    <w:rsid w:val="00C20EE7"/>
    <w:rsid w:val="00C22391"/>
    <w:rsid w:val="00C23648"/>
    <w:rsid w:val="00C238DE"/>
    <w:rsid w:val="00C2403D"/>
    <w:rsid w:val="00C24939"/>
    <w:rsid w:val="00C26958"/>
    <w:rsid w:val="00C27FBF"/>
    <w:rsid w:val="00C304FA"/>
    <w:rsid w:val="00C30C7A"/>
    <w:rsid w:val="00C3258F"/>
    <w:rsid w:val="00C328FF"/>
    <w:rsid w:val="00C3306A"/>
    <w:rsid w:val="00C330CB"/>
    <w:rsid w:val="00C33AA4"/>
    <w:rsid w:val="00C34304"/>
    <w:rsid w:val="00C355F1"/>
    <w:rsid w:val="00C367CA"/>
    <w:rsid w:val="00C36CE5"/>
    <w:rsid w:val="00C40F30"/>
    <w:rsid w:val="00C43177"/>
    <w:rsid w:val="00C447DA"/>
    <w:rsid w:val="00C45872"/>
    <w:rsid w:val="00C45F90"/>
    <w:rsid w:val="00C463F7"/>
    <w:rsid w:val="00C468A3"/>
    <w:rsid w:val="00C47FEE"/>
    <w:rsid w:val="00C52068"/>
    <w:rsid w:val="00C53518"/>
    <w:rsid w:val="00C53D4C"/>
    <w:rsid w:val="00C53EDA"/>
    <w:rsid w:val="00C53F3C"/>
    <w:rsid w:val="00C542BA"/>
    <w:rsid w:val="00C54F53"/>
    <w:rsid w:val="00C554A0"/>
    <w:rsid w:val="00C563A1"/>
    <w:rsid w:val="00C56419"/>
    <w:rsid w:val="00C56E57"/>
    <w:rsid w:val="00C57162"/>
    <w:rsid w:val="00C57FC6"/>
    <w:rsid w:val="00C6019B"/>
    <w:rsid w:val="00C60C1C"/>
    <w:rsid w:val="00C60F4F"/>
    <w:rsid w:val="00C61FA4"/>
    <w:rsid w:val="00C62E06"/>
    <w:rsid w:val="00C634BA"/>
    <w:rsid w:val="00C64E0F"/>
    <w:rsid w:val="00C64EA0"/>
    <w:rsid w:val="00C663E5"/>
    <w:rsid w:val="00C6643F"/>
    <w:rsid w:val="00C67204"/>
    <w:rsid w:val="00C67E3B"/>
    <w:rsid w:val="00C712AF"/>
    <w:rsid w:val="00C71AF3"/>
    <w:rsid w:val="00C71E29"/>
    <w:rsid w:val="00C726C6"/>
    <w:rsid w:val="00C727ED"/>
    <w:rsid w:val="00C728FC"/>
    <w:rsid w:val="00C745DC"/>
    <w:rsid w:val="00C75877"/>
    <w:rsid w:val="00C77278"/>
    <w:rsid w:val="00C8045B"/>
    <w:rsid w:val="00C81425"/>
    <w:rsid w:val="00C81A83"/>
    <w:rsid w:val="00C82747"/>
    <w:rsid w:val="00C8381D"/>
    <w:rsid w:val="00C83A84"/>
    <w:rsid w:val="00C83A9F"/>
    <w:rsid w:val="00C8421F"/>
    <w:rsid w:val="00C8489E"/>
    <w:rsid w:val="00C855E7"/>
    <w:rsid w:val="00C85AC2"/>
    <w:rsid w:val="00C86145"/>
    <w:rsid w:val="00C86A7D"/>
    <w:rsid w:val="00C87ABC"/>
    <w:rsid w:val="00C87B47"/>
    <w:rsid w:val="00C90726"/>
    <w:rsid w:val="00C9074B"/>
    <w:rsid w:val="00C90D6D"/>
    <w:rsid w:val="00C92839"/>
    <w:rsid w:val="00C92E4B"/>
    <w:rsid w:val="00C93792"/>
    <w:rsid w:val="00C94E70"/>
    <w:rsid w:val="00C96620"/>
    <w:rsid w:val="00CA013A"/>
    <w:rsid w:val="00CA0E2D"/>
    <w:rsid w:val="00CA14BF"/>
    <w:rsid w:val="00CA19BC"/>
    <w:rsid w:val="00CA19D2"/>
    <w:rsid w:val="00CA1C37"/>
    <w:rsid w:val="00CA1DDB"/>
    <w:rsid w:val="00CA2735"/>
    <w:rsid w:val="00CA3B37"/>
    <w:rsid w:val="00CA48F1"/>
    <w:rsid w:val="00CA5AD6"/>
    <w:rsid w:val="00CA5AEF"/>
    <w:rsid w:val="00CA5B27"/>
    <w:rsid w:val="00CA684D"/>
    <w:rsid w:val="00CA7069"/>
    <w:rsid w:val="00CB027B"/>
    <w:rsid w:val="00CB047A"/>
    <w:rsid w:val="00CB2194"/>
    <w:rsid w:val="00CB2C44"/>
    <w:rsid w:val="00CB2E12"/>
    <w:rsid w:val="00CB44E0"/>
    <w:rsid w:val="00CB4628"/>
    <w:rsid w:val="00CB6B38"/>
    <w:rsid w:val="00CB6CD5"/>
    <w:rsid w:val="00CB726B"/>
    <w:rsid w:val="00CB7940"/>
    <w:rsid w:val="00CC01A3"/>
    <w:rsid w:val="00CC01F1"/>
    <w:rsid w:val="00CC222A"/>
    <w:rsid w:val="00CC230E"/>
    <w:rsid w:val="00CC306F"/>
    <w:rsid w:val="00CC31AA"/>
    <w:rsid w:val="00CC36ED"/>
    <w:rsid w:val="00CC4599"/>
    <w:rsid w:val="00CC4EFB"/>
    <w:rsid w:val="00CC52CE"/>
    <w:rsid w:val="00CC5402"/>
    <w:rsid w:val="00CC57B7"/>
    <w:rsid w:val="00CC594D"/>
    <w:rsid w:val="00CC6327"/>
    <w:rsid w:val="00CC653E"/>
    <w:rsid w:val="00CC760E"/>
    <w:rsid w:val="00CD023D"/>
    <w:rsid w:val="00CD04F9"/>
    <w:rsid w:val="00CD05C4"/>
    <w:rsid w:val="00CD0B78"/>
    <w:rsid w:val="00CD120E"/>
    <w:rsid w:val="00CD1ED1"/>
    <w:rsid w:val="00CD217E"/>
    <w:rsid w:val="00CD3446"/>
    <w:rsid w:val="00CD3F4B"/>
    <w:rsid w:val="00CD412D"/>
    <w:rsid w:val="00CD46D2"/>
    <w:rsid w:val="00CD4BC1"/>
    <w:rsid w:val="00CD4DDB"/>
    <w:rsid w:val="00CD58C1"/>
    <w:rsid w:val="00CD5C4A"/>
    <w:rsid w:val="00CD5D40"/>
    <w:rsid w:val="00CD7EE5"/>
    <w:rsid w:val="00CE248A"/>
    <w:rsid w:val="00CE2AE1"/>
    <w:rsid w:val="00CE41C8"/>
    <w:rsid w:val="00CE4E60"/>
    <w:rsid w:val="00CE5A91"/>
    <w:rsid w:val="00CE5C90"/>
    <w:rsid w:val="00CE7608"/>
    <w:rsid w:val="00CF12C1"/>
    <w:rsid w:val="00CF1741"/>
    <w:rsid w:val="00CF295C"/>
    <w:rsid w:val="00CF2BD9"/>
    <w:rsid w:val="00CF2E2B"/>
    <w:rsid w:val="00CF30D9"/>
    <w:rsid w:val="00CF3D4F"/>
    <w:rsid w:val="00CF3E79"/>
    <w:rsid w:val="00CF41A3"/>
    <w:rsid w:val="00CF47DA"/>
    <w:rsid w:val="00CF70DD"/>
    <w:rsid w:val="00CF70FE"/>
    <w:rsid w:val="00D002EE"/>
    <w:rsid w:val="00D00D2B"/>
    <w:rsid w:val="00D011EE"/>
    <w:rsid w:val="00D01253"/>
    <w:rsid w:val="00D018AE"/>
    <w:rsid w:val="00D02703"/>
    <w:rsid w:val="00D031FF"/>
    <w:rsid w:val="00D03FF7"/>
    <w:rsid w:val="00D049A2"/>
    <w:rsid w:val="00D06150"/>
    <w:rsid w:val="00D06C44"/>
    <w:rsid w:val="00D06E89"/>
    <w:rsid w:val="00D072C1"/>
    <w:rsid w:val="00D0785D"/>
    <w:rsid w:val="00D1039F"/>
    <w:rsid w:val="00D110D7"/>
    <w:rsid w:val="00D11541"/>
    <w:rsid w:val="00D119C1"/>
    <w:rsid w:val="00D11A69"/>
    <w:rsid w:val="00D12351"/>
    <w:rsid w:val="00D12FF3"/>
    <w:rsid w:val="00D136D2"/>
    <w:rsid w:val="00D13A32"/>
    <w:rsid w:val="00D1426C"/>
    <w:rsid w:val="00D14696"/>
    <w:rsid w:val="00D14C7D"/>
    <w:rsid w:val="00D14C93"/>
    <w:rsid w:val="00D14CC0"/>
    <w:rsid w:val="00D155AD"/>
    <w:rsid w:val="00D157EA"/>
    <w:rsid w:val="00D16BE4"/>
    <w:rsid w:val="00D16FF5"/>
    <w:rsid w:val="00D170A5"/>
    <w:rsid w:val="00D17DD5"/>
    <w:rsid w:val="00D17E16"/>
    <w:rsid w:val="00D2007A"/>
    <w:rsid w:val="00D200D0"/>
    <w:rsid w:val="00D2019D"/>
    <w:rsid w:val="00D2048B"/>
    <w:rsid w:val="00D20F06"/>
    <w:rsid w:val="00D226F0"/>
    <w:rsid w:val="00D23707"/>
    <w:rsid w:val="00D23EEE"/>
    <w:rsid w:val="00D244F2"/>
    <w:rsid w:val="00D24FE0"/>
    <w:rsid w:val="00D25A8F"/>
    <w:rsid w:val="00D26B71"/>
    <w:rsid w:val="00D2762F"/>
    <w:rsid w:val="00D311C9"/>
    <w:rsid w:val="00D31FF2"/>
    <w:rsid w:val="00D32DF5"/>
    <w:rsid w:val="00D331C8"/>
    <w:rsid w:val="00D36ABF"/>
    <w:rsid w:val="00D36C47"/>
    <w:rsid w:val="00D376FE"/>
    <w:rsid w:val="00D408FB"/>
    <w:rsid w:val="00D40BF7"/>
    <w:rsid w:val="00D41980"/>
    <w:rsid w:val="00D42315"/>
    <w:rsid w:val="00D43247"/>
    <w:rsid w:val="00D4366B"/>
    <w:rsid w:val="00D439D5"/>
    <w:rsid w:val="00D43CCD"/>
    <w:rsid w:val="00D44005"/>
    <w:rsid w:val="00D4492C"/>
    <w:rsid w:val="00D45003"/>
    <w:rsid w:val="00D4560F"/>
    <w:rsid w:val="00D45B9C"/>
    <w:rsid w:val="00D46190"/>
    <w:rsid w:val="00D46825"/>
    <w:rsid w:val="00D46CA5"/>
    <w:rsid w:val="00D46FE4"/>
    <w:rsid w:val="00D47CDE"/>
    <w:rsid w:val="00D509A7"/>
    <w:rsid w:val="00D510BD"/>
    <w:rsid w:val="00D51680"/>
    <w:rsid w:val="00D52B95"/>
    <w:rsid w:val="00D52C4B"/>
    <w:rsid w:val="00D52E26"/>
    <w:rsid w:val="00D542FA"/>
    <w:rsid w:val="00D5461A"/>
    <w:rsid w:val="00D54828"/>
    <w:rsid w:val="00D55620"/>
    <w:rsid w:val="00D600D5"/>
    <w:rsid w:val="00D62876"/>
    <w:rsid w:val="00D63C86"/>
    <w:rsid w:val="00D64887"/>
    <w:rsid w:val="00D653A1"/>
    <w:rsid w:val="00D659A4"/>
    <w:rsid w:val="00D67220"/>
    <w:rsid w:val="00D704B0"/>
    <w:rsid w:val="00D70707"/>
    <w:rsid w:val="00D708AB"/>
    <w:rsid w:val="00D714C5"/>
    <w:rsid w:val="00D73CFF"/>
    <w:rsid w:val="00D74A30"/>
    <w:rsid w:val="00D7567D"/>
    <w:rsid w:val="00D75A18"/>
    <w:rsid w:val="00D7686E"/>
    <w:rsid w:val="00D76B18"/>
    <w:rsid w:val="00D77036"/>
    <w:rsid w:val="00D774CD"/>
    <w:rsid w:val="00D77F2F"/>
    <w:rsid w:val="00D8000A"/>
    <w:rsid w:val="00D802F5"/>
    <w:rsid w:val="00D80C6B"/>
    <w:rsid w:val="00D82543"/>
    <w:rsid w:val="00D82A88"/>
    <w:rsid w:val="00D84F43"/>
    <w:rsid w:val="00D8504D"/>
    <w:rsid w:val="00D85361"/>
    <w:rsid w:val="00D85408"/>
    <w:rsid w:val="00D858A7"/>
    <w:rsid w:val="00D866BF"/>
    <w:rsid w:val="00D866C0"/>
    <w:rsid w:val="00D86702"/>
    <w:rsid w:val="00D87BD3"/>
    <w:rsid w:val="00D903AA"/>
    <w:rsid w:val="00D90DF1"/>
    <w:rsid w:val="00D91C20"/>
    <w:rsid w:val="00D91FE9"/>
    <w:rsid w:val="00D92180"/>
    <w:rsid w:val="00D9287B"/>
    <w:rsid w:val="00D92D9E"/>
    <w:rsid w:val="00D93A95"/>
    <w:rsid w:val="00D93E77"/>
    <w:rsid w:val="00D94278"/>
    <w:rsid w:val="00D95C4B"/>
    <w:rsid w:val="00D96739"/>
    <w:rsid w:val="00D96932"/>
    <w:rsid w:val="00D97226"/>
    <w:rsid w:val="00D9761A"/>
    <w:rsid w:val="00D979FA"/>
    <w:rsid w:val="00DA0216"/>
    <w:rsid w:val="00DA0900"/>
    <w:rsid w:val="00DA098C"/>
    <w:rsid w:val="00DA18AE"/>
    <w:rsid w:val="00DA2F65"/>
    <w:rsid w:val="00DA5A6D"/>
    <w:rsid w:val="00DA64A6"/>
    <w:rsid w:val="00DA6FF9"/>
    <w:rsid w:val="00DB069F"/>
    <w:rsid w:val="00DB06D6"/>
    <w:rsid w:val="00DB0D59"/>
    <w:rsid w:val="00DB1187"/>
    <w:rsid w:val="00DB37F2"/>
    <w:rsid w:val="00DB3899"/>
    <w:rsid w:val="00DB3BA5"/>
    <w:rsid w:val="00DB3F48"/>
    <w:rsid w:val="00DB54F4"/>
    <w:rsid w:val="00DB6492"/>
    <w:rsid w:val="00DB7248"/>
    <w:rsid w:val="00DC07FB"/>
    <w:rsid w:val="00DC0BF4"/>
    <w:rsid w:val="00DC1F78"/>
    <w:rsid w:val="00DC1FA1"/>
    <w:rsid w:val="00DC1FD1"/>
    <w:rsid w:val="00DC2CB5"/>
    <w:rsid w:val="00DC2E14"/>
    <w:rsid w:val="00DC3928"/>
    <w:rsid w:val="00DC6338"/>
    <w:rsid w:val="00DC6946"/>
    <w:rsid w:val="00DC6A41"/>
    <w:rsid w:val="00DC708F"/>
    <w:rsid w:val="00DC7EBE"/>
    <w:rsid w:val="00DD01CE"/>
    <w:rsid w:val="00DD10B3"/>
    <w:rsid w:val="00DD16CD"/>
    <w:rsid w:val="00DD1ECA"/>
    <w:rsid w:val="00DD1F29"/>
    <w:rsid w:val="00DD29FF"/>
    <w:rsid w:val="00DD3935"/>
    <w:rsid w:val="00DD3F40"/>
    <w:rsid w:val="00DD44CF"/>
    <w:rsid w:val="00DD4DD5"/>
    <w:rsid w:val="00DD58AC"/>
    <w:rsid w:val="00DD7E2C"/>
    <w:rsid w:val="00DD7F51"/>
    <w:rsid w:val="00DE0295"/>
    <w:rsid w:val="00DE036C"/>
    <w:rsid w:val="00DE07D7"/>
    <w:rsid w:val="00DE08DD"/>
    <w:rsid w:val="00DE0EAF"/>
    <w:rsid w:val="00DE209F"/>
    <w:rsid w:val="00DE3F59"/>
    <w:rsid w:val="00DE4B07"/>
    <w:rsid w:val="00DE51CF"/>
    <w:rsid w:val="00DE5C18"/>
    <w:rsid w:val="00DE61CC"/>
    <w:rsid w:val="00DE636E"/>
    <w:rsid w:val="00DE720E"/>
    <w:rsid w:val="00DE76C9"/>
    <w:rsid w:val="00DF0CBF"/>
    <w:rsid w:val="00DF1FB4"/>
    <w:rsid w:val="00DF22F9"/>
    <w:rsid w:val="00DF253A"/>
    <w:rsid w:val="00DF268D"/>
    <w:rsid w:val="00DF3C44"/>
    <w:rsid w:val="00DF3EF5"/>
    <w:rsid w:val="00DF436D"/>
    <w:rsid w:val="00DF6614"/>
    <w:rsid w:val="00DF6C40"/>
    <w:rsid w:val="00DF6F22"/>
    <w:rsid w:val="00DF76A2"/>
    <w:rsid w:val="00DF7A8C"/>
    <w:rsid w:val="00E008DE"/>
    <w:rsid w:val="00E00A72"/>
    <w:rsid w:val="00E00AEA"/>
    <w:rsid w:val="00E0100E"/>
    <w:rsid w:val="00E01F1D"/>
    <w:rsid w:val="00E01F3E"/>
    <w:rsid w:val="00E022AB"/>
    <w:rsid w:val="00E0282B"/>
    <w:rsid w:val="00E02C88"/>
    <w:rsid w:val="00E032B4"/>
    <w:rsid w:val="00E0394B"/>
    <w:rsid w:val="00E044BE"/>
    <w:rsid w:val="00E05038"/>
    <w:rsid w:val="00E056B0"/>
    <w:rsid w:val="00E058CA"/>
    <w:rsid w:val="00E05DD7"/>
    <w:rsid w:val="00E06A65"/>
    <w:rsid w:val="00E07002"/>
    <w:rsid w:val="00E10CF5"/>
    <w:rsid w:val="00E10FFD"/>
    <w:rsid w:val="00E112FC"/>
    <w:rsid w:val="00E11C05"/>
    <w:rsid w:val="00E129BC"/>
    <w:rsid w:val="00E13759"/>
    <w:rsid w:val="00E14263"/>
    <w:rsid w:val="00E14AB5"/>
    <w:rsid w:val="00E1642D"/>
    <w:rsid w:val="00E1778D"/>
    <w:rsid w:val="00E200E0"/>
    <w:rsid w:val="00E2016A"/>
    <w:rsid w:val="00E20D68"/>
    <w:rsid w:val="00E20D81"/>
    <w:rsid w:val="00E21778"/>
    <w:rsid w:val="00E2202E"/>
    <w:rsid w:val="00E22F93"/>
    <w:rsid w:val="00E236E6"/>
    <w:rsid w:val="00E23B5E"/>
    <w:rsid w:val="00E23BB8"/>
    <w:rsid w:val="00E247CB"/>
    <w:rsid w:val="00E266B4"/>
    <w:rsid w:val="00E26FB1"/>
    <w:rsid w:val="00E275AD"/>
    <w:rsid w:val="00E30DB9"/>
    <w:rsid w:val="00E30E18"/>
    <w:rsid w:val="00E30E45"/>
    <w:rsid w:val="00E32702"/>
    <w:rsid w:val="00E32B4C"/>
    <w:rsid w:val="00E33479"/>
    <w:rsid w:val="00E33992"/>
    <w:rsid w:val="00E33EDA"/>
    <w:rsid w:val="00E3487E"/>
    <w:rsid w:val="00E34AA6"/>
    <w:rsid w:val="00E34DBD"/>
    <w:rsid w:val="00E355E8"/>
    <w:rsid w:val="00E36142"/>
    <w:rsid w:val="00E3728B"/>
    <w:rsid w:val="00E37523"/>
    <w:rsid w:val="00E40148"/>
    <w:rsid w:val="00E41809"/>
    <w:rsid w:val="00E42193"/>
    <w:rsid w:val="00E42F3B"/>
    <w:rsid w:val="00E437C4"/>
    <w:rsid w:val="00E4425C"/>
    <w:rsid w:val="00E44CA0"/>
    <w:rsid w:val="00E44FAF"/>
    <w:rsid w:val="00E46340"/>
    <w:rsid w:val="00E4729F"/>
    <w:rsid w:val="00E47493"/>
    <w:rsid w:val="00E50960"/>
    <w:rsid w:val="00E5119E"/>
    <w:rsid w:val="00E5193A"/>
    <w:rsid w:val="00E531FA"/>
    <w:rsid w:val="00E5343C"/>
    <w:rsid w:val="00E54E7D"/>
    <w:rsid w:val="00E601C7"/>
    <w:rsid w:val="00E606F4"/>
    <w:rsid w:val="00E612FF"/>
    <w:rsid w:val="00E61DF1"/>
    <w:rsid w:val="00E63352"/>
    <w:rsid w:val="00E658A2"/>
    <w:rsid w:val="00E66A8D"/>
    <w:rsid w:val="00E66B8E"/>
    <w:rsid w:val="00E6726D"/>
    <w:rsid w:val="00E67D38"/>
    <w:rsid w:val="00E70EE8"/>
    <w:rsid w:val="00E70F72"/>
    <w:rsid w:val="00E719DD"/>
    <w:rsid w:val="00E722F0"/>
    <w:rsid w:val="00E72B02"/>
    <w:rsid w:val="00E730FB"/>
    <w:rsid w:val="00E749A7"/>
    <w:rsid w:val="00E749E9"/>
    <w:rsid w:val="00E74E56"/>
    <w:rsid w:val="00E756EC"/>
    <w:rsid w:val="00E758B0"/>
    <w:rsid w:val="00E75F63"/>
    <w:rsid w:val="00E7720B"/>
    <w:rsid w:val="00E77954"/>
    <w:rsid w:val="00E77A8F"/>
    <w:rsid w:val="00E80135"/>
    <w:rsid w:val="00E802B1"/>
    <w:rsid w:val="00E80E90"/>
    <w:rsid w:val="00E82846"/>
    <w:rsid w:val="00E82B40"/>
    <w:rsid w:val="00E82CC2"/>
    <w:rsid w:val="00E83370"/>
    <w:rsid w:val="00E86512"/>
    <w:rsid w:val="00E876FA"/>
    <w:rsid w:val="00E9026B"/>
    <w:rsid w:val="00E91328"/>
    <w:rsid w:val="00E929A4"/>
    <w:rsid w:val="00E92C62"/>
    <w:rsid w:val="00E92F49"/>
    <w:rsid w:val="00E9366B"/>
    <w:rsid w:val="00E9373F"/>
    <w:rsid w:val="00E93B65"/>
    <w:rsid w:val="00E947E1"/>
    <w:rsid w:val="00E94F2A"/>
    <w:rsid w:val="00E9540D"/>
    <w:rsid w:val="00E9585C"/>
    <w:rsid w:val="00E95B7F"/>
    <w:rsid w:val="00E9619E"/>
    <w:rsid w:val="00E971FA"/>
    <w:rsid w:val="00E97ACF"/>
    <w:rsid w:val="00EA012F"/>
    <w:rsid w:val="00EA021E"/>
    <w:rsid w:val="00EA1B3F"/>
    <w:rsid w:val="00EA3151"/>
    <w:rsid w:val="00EA4221"/>
    <w:rsid w:val="00EA429B"/>
    <w:rsid w:val="00EA51A6"/>
    <w:rsid w:val="00EA538A"/>
    <w:rsid w:val="00EA63DC"/>
    <w:rsid w:val="00EA6502"/>
    <w:rsid w:val="00EA6509"/>
    <w:rsid w:val="00EA7110"/>
    <w:rsid w:val="00EA789E"/>
    <w:rsid w:val="00EA7FD5"/>
    <w:rsid w:val="00EB12BE"/>
    <w:rsid w:val="00EB2A12"/>
    <w:rsid w:val="00EB2AFF"/>
    <w:rsid w:val="00EB3E65"/>
    <w:rsid w:val="00EB4710"/>
    <w:rsid w:val="00EB61CE"/>
    <w:rsid w:val="00EB6A3B"/>
    <w:rsid w:val="00EB75EA"/>
    <w:rsid w:val="00EB766C"/>
    <w:rsid w:val="00EC02D1"/>
    <w:rsid w:val="00EC0587"/>
    <w:rsid w:val="00EC0B2E"/>
    <w:rsid w:val="00EC141C"/>
    <w:rsid w:val="00EC1725"/>
    <w:rsid w:val="00EC2337"/>
    <w:rsid w:val="00EC2A90"/>
    <w:rsid w:val="00EC2C9A"/>
    <w:rsid w:val="00EC4080"/>
    <w:rsid w:val="00EC490D"/>
    <w:rsid w:val="00EC6758"/>
    <w:rsid w:val="00EC76E0"/>
    <w:rsid w:val="00ED0DEE"/>
    <w:rsid w:val="00ED0F9E"/>
    <w:rsid w:val="00ED173F"/>
    <w:rsid w:val="00ED249E"/>
    <w:rsid w:val="00ED28B8"/>
    <w:rsid w:val="00ED2E8D"/>
    <w:rsid w:val="00ED3691"/>
    <w:rsid w:val="00ED402E"/>
    <w:rsid w:val="00ED4049"/>
    <w:rsid w:val="00ED50A8"/>
    <w:rsid w:val="00ED53A3"/>
    <w:rsid w:val="00ED60E5"/>
    <w:rsid w:val="00EE06E8"/>
    <w:rsid w:val="00EE17C0"/>
    <w:rsid w:val="00EE349B"/>
    <w:rsid w:val="00EE357E"/>
    <w:rsid w:val="00EE4C29"/>
    <w:rsid w:val="00EE4D2E"/>
    <w:rsid w:val="00EE4ED0"/>
    <w:rsid w:val="00EE6664"/>
    <w:rsid w:val="00EE6F37"/>
    <w:rsid w:val="00EE712B"/>
    <w:rsid w:val="00EE7613"/>
    <w:rsid w:val="00EF037E"/>
    <w:rsid w:val="00EF1651"/>
    <w:rsid w:val="00EF17C3"/>
    <w:rsid w:val="00EF224C"/>
    <w:rsid w:val="00EF3EE1"/>
    <w:rsid w:val="00EF53AF"/>
    <w:rsid w:val="00EF58C9"/>
    <w:rsid w:val="00EF5C72"/>
    <w:rsid w:val="00EF696D"/>
    <w:rsid w:val="00EF6D79"/>
    <w:rsid w:val="00EF7289"/>
    <w:rsid w:val="00EF7DCC"/>
    <w:rsid w:val="00EF7E7C"/>
    <w:rsid w:val="00F001C5"/>
    <w:rsid w:val="00F00D06"/>
    <w:rsid w:val="00F01FC5"/>
    <w:rsid w:val="00F02914"/>
    <w:rsid w:val="00F02EC2"/>
    <w:rsid w:val="00F03ADD"/>
    <w:rsid w:val="00F03B99"/>
    <w:rsid w:val="00F04055"/>
    <w:rsid w:val="00F0491B"/>
    <w:rsid w:val="00F059F2"/>
    <w:rsid w:val="00F0659D"/>
    <w:rsid w:val="00F06AF7"/>
    <w:rsid w:val="00F06DAA"/>
    <w:rsid w:val="00F07A23"/>
    <w:rsid w:val="00F11FCB"/>
    <w:rsid w:val="00F13434"/>
    <w:rsid w:val="00F14FD8"/>
    <w:rsid w:val="00F154F3"/>
    <w:rsid w:val="00F15722"/>
    <w:rsid w:val="00F1634E"/>
    <w:rsid w:val="00F16A24"/>
    <w:rsid w:val="00F16A69"/>
    <w:rsid w:val="00F17744"/>
    <w:rsid w:val="00F17A4E"/>
    <w:rsid w:val="00F17C9D"/>
    <w:rsid w:val="00F202C2"/>
    <w:rsid w:val="00F20817"/>
    <w:rsid w:val="00F21BD7"/>
    <w:rsid w:val="00F21CD5"/>
    <w:rsid w:val="00F21ED4"/>
    <w:rsid w:val="00F2230A"/>
    <w:rsid w:val="00F22F5E"/>
    <w:rsid w:val="00F237CA"/>
    <w:rsid w:val="00F24B59"/>
    <w:rsid w:val="00F26568"/>
    <w:rsid w:val="00F267ED"/>
    <w:rsid w:val="00F270A3"/>
    <w:rsid w:val="00F27878"/>
    <w:rsid w:val="00F27B40"/>
    <w:rsid w:val="00F31079"/>
    <w:rsid w:val="00F323B7"/>
    <w:rsid w:val="00F331E0"/>
    <w:rsid w:val="00F333CC"/>
    <w:rsid w:val="00F33BAD"/>
    <w:rsid w:val="00F33BEB"/>
    <w:rsid w:val="00F346EE"/>
    <w:rsid w:val="00F34927"/>
    <w:rsid w:val="00F34E47"/>
    <w:rsid w:val="00F3550A"/>
    <w:rsid w:val="00F374AD"/>
    <w:rsid w:val="00F378E7"/>
    <w:rsid w:val="00F415A4"/>
    <w:rsid w:val="00F416A3"/>
    <w:rsid w:val="00F42F56"/>
    <w:rsid w:val="00F433EF"/>
    <w:rsid w:val="00F43706"/>
    <w:rsid w:val="00F46575"/>
    <w:rsid w:val="00F4701F"/>
    <w:rsid w:val="00F47EE9"/>
    <w:rsid w:val="00F47F50"/>
    <w:rsid w:val="00F5010C"/>
    <w:rsid w:val="00F51A91"/>
    <w:rsid w:val="00F52429"/>
    <w:rsid w:val="00F53644"/>
    <w:rsid w:val="00F5402F"/>
    <w:rsid w:val="00F545B7"/>
    <w:rsid w:val="00F54669"/>
    <w:rsid w:val="00F55283"/>
    <w:rsid w:val="00F5699A"/>
    <w:rsid w:val="00F571A4"/>
    <w:rsid w:val="00F573D1"/>
    <w:rsid w:val="00F57BFA"/>
    <w:rsid w:val="00F60692"/>
    <w:rsid w:val="00F61E16"/>
    <w:rsid w:val="00F63803"/>
    <w:rsid w:val="00F64B14"/>
    <w:rsid w:val="00F65126"/>
    <w:rsid w:val="00F67290"/>
    <w:rsid w:val="00F67DBF"/>
    <w:rsid w:val="00F725BF"/>
    <w:rsid w:val="00F73C9B"/>
    <w:rsid w:val="00F73CC3"/>
    <w:rsid w:val="00F7471E"/>
    <w:rsid w:val="00F75D5A"/>
    <w:rsid w:val="00F7680D"/>
    <w:rsid w:val="00F80218"/>
    <w:rsid w:val="00F80DE7"/>
    <w:rsid w:val="00F82454"/>
    <w:rsid w:val="00F82B0C"/>
    <w:rsid w:val="00F837A5"/>
    <w:rsid w:val="00F83CB3"/>
    <w:rsid w:val="00F8404E"/>
    <w:rsid w:val="00F84150"/>
    <w:rsid w:val="00F84FAD"/>
    <w:rsid w:val="00F854F1"/>
    <w:rsid w:val="00F865DD"/>
    <w:rsid w:val="00F867A3"/>
    <w:rsid w:val="00F86896"/>
    <w:rsid w:val="00F87490"/>
    <w:rsid w:val="00F90070"/>
    <w:rsid w:val="00F90831"/>
    <w:rsid w:val="00F90912"/>
    <w:rsid w:val="00F9093F"/>
    <w:rsid w:val="00F90F21"/>
    <w:rsid w:val="00F91B09"/>
    <w:rsid w:val="00F927BF"/>
    <w:rsid w:val="00F92B9C"/>
    <w:rsid w:val="00F93D1E"/>
    <w:rsid w:val="00F95481"/>
    <w:rsid w:val="00F95D85"/>
    <w:rsid w:val="00F96277"/>
    <w:rsid w:val="00F96830"/>
    <w:rsid w:val="00F96B01"/>
    <w:rsid w:val="00F96F31"/>
    <w:rsid w:val="00F970AC"/>
    <w:rsid w:val="00F9770D"/>
    <w:rsid w:val="00FA0D1F"/>
    <w:rsid w:val="00FA1CAB"/>
    <w:rsid w:val="00FA2E41"/>
    <w:rsid w:val="00FA3432"/>
    <w:rsid w:val="00FA3AF7"/>
    <w:rsid w:val="00FA3F1F"/>
    <w:rsid w:val="00FA3F4B"/>
    <w:rsid w:val="00FA3FFD"/>
    <w:rsid w:val="00FA4587"/>
    <w:rsid w:val="00FA4D7A"/>
    <w:rsid w:val="00FA5575"/>
    <w:rsid w:val="00FA5B01"/>
    <w:rsid w:val="00FA5DEE"/>
    <w:rsid w:val="00FA6131"/>
    <w:rsid w:val="00FA6532"/>
    <w:rsid w:val="00FA6882"/>
    <w:rsid w:val="00FA6C6C"/>
    <w:rsid w:val="00FA7E61"/>
    <w:rsid w:val="00FB056E"/>
    <w:rsid w:val="00FB1291"/>
    <w:rsid w:val="00FB3104"/>
    <w:rsid w:val="00FB316B"/>
    <w:rsid w:val="00FB59BE"/>
    <w:rsid w:val="00FB6A54"/>
    <w:rsid w:val="00FB6D0F"/>
    <w:rsid w:val="00FB6EEA"/>
    <w:rsid w:val="00FB7596"/>
    <w:rsid w:val="00FB78EA"/>
    <w:rsid w:val="00FB7986"/>
    <w:rsid w:val="00FB7ED8"/>
    <w:rsid w:val="00FC078B"/>
    <w:rsid w:val="00FC0A0B"/>
    <w:rsid w:val="00FC14EB"/>
    <w:rsid w:val="00FC32A1"/>
    <w:rsid w:val="00FC3C88"/>
    <w:rsid w:val="00FC4DE5"/>
    <w:rsid w:val="00FC5627"/>
    <w:rsid w:val="00FC5B4C"/>
    <w:rsid w:val="00FC6CDD"/>
    <w:rsid w:val="00FC7AC1"/>
    <w:rsid w:val="00FC7FCA"/>
    <w:rsid w:val="00FD03DE"/>
    <w:rsid w:val="00FD072D"/>
    <w:rsid w:val="00FD0952"/>
    <w:rsid w:val="00FD0A89"/>
    <w:rsid w:val="00FD17B8"/>
    <w:rsid w:val="00FD314A"/>
    <w:rsid w:val="00FD3F7D"/>
    <w:rsid w:val="00FD3FEC"/>
    <w:rsid w:val="00FD7A26"/>
    <w:rsid w:val="00FD7BE3"/>
    <w:rsid w:val="00FD7CC1"/>
    <w:rsid w:val="00FE0183"/>
    <w:rsid w:val="00FE0425"/>
    <w:rsid w:val="00FE06E3"/>
    <w:rsid w:val="00FE0A38"/>
    <w:rsid w:val="00FE0C4E"/>
    <w:rsid w:val="00FE10C9"/>
    <w:rsid w:val="00FE1454"/>
    <w:rsid w:val="00FE1A7B"/>
    <w:rsid w:val="00FE2BFA"/>
    <w:rsid w:val="00FE3FE9"/>
    <w:rsid w:val="00FE4BE5"/>
    <w:rsid w:val="00FE4D07"/>
    <w:rsid w:val="00FE5C8E"/>
    <w:rsid w:val="00FE630D"/>
    <w:rsid w:val="00FE6968"/>
    <w:rsid w:val="00FE7659"/>
    <w:rsid w:val="00FF0B83"/>
    <w:rsid w:val="00FF131F"/>
    <w:rsid w:val="00FF295E"/>
    <w:rsid w:val="00FF3001"/>
    <w:rsid w:val="00FF347E"/>
    <w:rsid w:val="00FF3CFC"/>
    <w:rsid w:val="00FF55B4"/>
    <w:rsid w:val="00FF5FC6"/>
    <w:rsid w:val="00FF6D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99AFC3E"/>
  <w15:chartTrackingRefBased/>
  <w15:docId w15:val="{B83C53C7-8CD6-4270-801A-7ED6E0B60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71AB"/>
    <w:rPr>
      <w:sz w:val="24"/>
      <w:szCs w:val="24"/>
    </w:rPr>
  </w:style>
  <w:style w:type="paragraph" w:styleId="Heading1">
    <w:name w:val="heading 1"/>
    <w:basedOn w:val="Normal"/>
    <w:next w:val="Normal"/>
    <w:link w:val="Heading1Char"/>
    <w:qFormat/>
    <w:rsid w:val="0093136A"/>
    <w:pPr>
      <w:keepNext/>
      <w:jc w:val="right"/>
      <w:outlineLvl w:val="0"/>
    </w:pPr>
    <w:rPr>
      <w:snapToGrid w:val="0"/>
      <w:sz w:val="28"/>
      <w:szCs w:val="20"/>
      <w:lang w:val="x-none" w:eastAsia="x-none"/>
    </w:rPr>
  </w:style>
  <w:style w:type="paragraph" w:styleId="Heading2">
    <w:name w:val="heading 2"/>
    <w:basedOn w:val="Normal"/>
    <w:next w:val="Normal"/>
    <w:link w:val="Heading2Char"/>
    <w:semiHidden/>
    <w:unhideWhenUsed/>
    <w:qFormat/>
    <w:rsid w:val="00316FE3"/>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2710"/>
    <w:pPr>
      <w:tabs>
        <w:tab w:val="center" w:pos="4320"/>
        <w:tab w:val="right" w:pos="8640"/>
      </w:tabs>
    </w:pPr>
    <w:rPr>
      <w:lang w:val="x-none" w:eastAsia="x-none"/>
    </w:rPr>
  </w:style>
  <w:style w:type="paragraph" w:styleId="Footer">
    <w:name w:val="footer"/>
    <w:basedOn w:val="Normal"/>
    <w:rsid w:val="006F2710"/>
    <w:pPr>
      <w:tabs>
        <w:tab w:val="center" w:pos="4320"/>
        <w:tab w:val="right" w:pos="8640"/>
      </w:tabs>
    </w:pPr>
  </w:style>
  <w:style w:type="character" w:customStyle="1" w:styleId="Heading1Char">
    <w:name w:val="Heading 1 Char"/>
    <w:link w:val="Heading1"/>
    <w:rsid w:val="0093136A"/>
    <w:rPr>
      <w:snapToGrid w:val="0"/>
      <w:sz w:val="28"/>
    </w:rPr>
  </w:style>
  <w:style w:type="character" w:customStyle="1" w:styleId="HeaderChar">
    <w:name w:val="Header Char"/>
    <w:link w:val="Header"/>
    <w:rsid w:val="0093136A"/>
    <w:rPr>
      <w:sz w:val="24"/>
      <w:szCs w:val="24"/>
    </w:rPr>
  </w:style>
  <w:style w:type="paragraph" w:styleId="ListParagraph">
    <w:name w:val="List Paragraph"/>
    <w:basedOn w:val="Normal"/>
    <w:uiPriority w:val="34"/>
    <w:qFormat/>
    <w:rsid w:val="00797625"/>
    <w:pPr>
      <w:ind w:left="720" w:hanging="360"/>
      <w:contextualSpacing/>
    </w:pPr>
    <w:rPr>
      <w:rFonts w:ascii="Calibri" w:eastAsia="Calibri" w:hAnsi="Calibri"/>
      <w:sz w:val="22"/>
      <w:szCs w:val="22"/>
    </w:rPr>
  </w:style>
  <w:style w:type="paragraph" w:styleId="Title">
    <w:name w:val="Title"/>
    <w:basedOn w:val="Normal"/>
    <w:next w:val="Normal"/>
    <w:link w:val="TitleChar"/>
    <w:qFormat/>
    <w:rsid w:val="00122FB9"/>
    <w:pPr>
      <w:spacing w:before="240" w:after="60"/>
      <w:jc w:val="center"/>
      <w:outlineLvl w:val="0"/>
    </w:pPr>
    <w:rPr>
      <w:rFonts w:ascii="Cambria" w:hAnsi="Cambria"/>
      <w:b/>
      <w:bCs/>
      <w:kern w:val="28"/>
      <w:sz w:val="32"/>
      <w:szCs w:val="32"/>
    </w:rPr>
  </w:style>
  <w:style w:type="character" w:customStyle="1" w:styleId="TitleChar">
    <w:name w:val="Title Char"/>
    <w:link w:val="Title"/>
    <w:rsid w:val="00122FB9"/>
    <w:rPr>
      <w:rFonts w:ascii="Cambria" w:eastAsia="Times New Roman" w:hAnsi="Cambria" w:cs="Times New Roman"/>
      <w:b/>
      <w:bCs/>
      <w:kern w:val="28"/>
      <w:sz w:val="32"/>
      <w:szCs w:val="32"/>
    </w:rPr>
  </w:style>
  <w:style w:type="character" w:customStyle="1" w:styleId="Heading2Char">
    <w:name w:val="Heading 2 Char"/>
    <w:link w:val="Heading2"/>
    <w:semiHidden/>
    <w:rsid w:val="00316FE3"/>
    <w:rPr>
      <w:rFonts w:ascii="Calibri Light" w:eastAsia="Times New Roman" w:hAnsi="Calibri Light" w:cs="Times New Roman"/>
      <w:b/>
      <w:bCs/>
      <w:i/>
      <w:iCs/>
      <w:sz w:val="28"/>
      <w:szCs w:val="28"/>
    </w:rPr>
  </w:style>
  <w:style w:type="table" w:customStyle="1" w:styleId="TableGrid">
    <w:name w:val="TableGrid"/>
    <w:rsid w:val="00056E34"/>
    <w:rPr>
      <w:rFonts w:ascii="Calibri" w:hAnsi="Calibri"/>
      <w:sz w:val="22"/>
      <w:szCs w:val="22"/>
    </w:rPr>
    <w:tblPr>
      <w:tblCellMar>
        <w:top w:w="0" w:type="dxa"/>
        <w:left w:w="0" w:type="dxa"/>
        <w:bottom w:w="0" w:type="dxa"/>
        <w:right w:w="0" w:type="dxa"/>
      </w:tblCellMar>
    </w:tblPr>
  </w:style>
  <w:style w:type="paragraph" w:styleId="ListBullet">
    <w:name w:val="List Bullet"/>
    <w:basedOn w:val="Normal"/>
    <w:rsid w:val="003A3DB2"/>
    <w:pPr>
      <w:numPr>
        <w:numId w:val="2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Malek\Documents\Custom%20Office%20Templates\101Arch%20Letterhead%20F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CEFC0-099A-4B85-9E0A-AE68E4135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101Arch Letterhead FM</Template>
  <TotalTime>36</TotalTime>
  <Pages>2</Pages>
  <Words>218</Words>
  <Characters>1264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January 3, 2010</vt:lpstr>
    </vt:vector>
  </TitlesOfParts>
  <Company>Service Star</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January 3, 2010</dc:title>
  <dc:subject/>
  <dc:creator>Frank Malek</dc:creator>
  <cp:keywords/>
  <cp:lastModifiedBy>bpoppitt 101architecture.com</cp:lastModifiedBy>
  <cp:revision>3</cp:revision>
  <cp:lastPrinted>2020-04-29T00:29:00Z</cp:lastPrinted>
  <dcterms:created xsi:type="dcterms:W3CDTF">2021-08-12T22:33:00Z</dcterms:created>
  <dcterms:modified xsi:type="dcterms:W3CDTF">2021-08-12T23:08:00Z</dcterms:modified>
</cp:coreProperties>
</file>