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C079" w14:textId="77777777" w:rsidR="00605813" w:rsidRPr="00C36424" w:rsidRDefault="00605813" w:rsidP="00605813">
      <w:pPr>
        <w:rPr>
          <w:rStyle w:val="SubtleEmphasis"/>
          <w:color w:val="FF0000"/>
        </w:rPr>
      </w:pPr>
    </w:p>
    <w:p w14:paraId="528EC59C" w14:textId="77777777" w:rsidR="00C81B5D" w:rsidRPr="00C36424" w:rsidRDefault="00C81B5D" w:rsidP="00DA3084">
      <w:pPr>
        <w:rPr>
          <w:color w:val="FF0000"/>
        </w:rPr>
      </w:pPr>
    </w:p>
    <w:p w14:paraId="4A3FE1D7" w14:textId="77777777" w:rsidR="00BB1C60" w:rsidRPr="00C36424" w:rsidRDefault="00BB1C60" w:rsidP="007B5C32">
      <w:pPr>
        <w:tabs>
          <w:tab w:val="clear" w:pos="0"/>
        </w:tabs>
        <w:rPr>
          <w:color w:val="FF0000"/>
        </w:rPr>
      </w:pPr>
    </w:p>
    <w:p w14:paraId="7EDF5125" w14:textId="6628D289" w:rsidR="0049291C" w:rsidRDefault="0018577F" w:rsidP="007B5C32">
      <w:pPr>
        <w:tabs>
          <w:tab w:val="clear" w:pos="0"/>
        </w:tabs>
        <w:rPr>
          <w:color w:val="auto"/>
        </w:rPr>
      </w:pPr>
      <w:r>
        <w:rPr>
          <w:color w:val="auto"/>
        </w:rPr>
        <w:t>December 6, 2022</w:t>
      </w:r>
    </w:p>
    <w:p w14:paraId="4721CF59" w14:textId="77777777" w:rsidR="0018577F" w:rsidRPr="00157ABA" w:rsidRDefault="0018577F" w:rsidP="007B5C32">
      <w:pPr>
        <w:tabs>
          <w:tab w:val="clear" w:pos="0"/>
        </w:tabs>
        <w:rPr>
          <w:color w:val="auto"/>
        </w:rPr>
      </w:pPr>
    </w:p>
    <w:p w14:paraId="1889B9C9" w14:textId="57B2039C" w:rsidR="009607C4" w:rsidRPr="00157ABA" w:rsidRDefault="0018577F" w:rsidP="009607C4">
      <w:pPr>
        <w:tabs>
          <w:tab w:val="clear" w:pos="0"/>
        </w:tabs>
        <w:rPr>
          <w:color w:val="auto"/>
        </w:rPr>
      </w:pPr>
      <w:r>
        <w:rPr>
          <w:color w:val="auto"/>
        </w:rPr>
        <w:t xml:space="preserve">Mr. </w:t>
      </w:r>
      <w:r w:rsidR="000F3570">
        <w:rPr>
          <w:color w:val="auto"/>
        </w:rPr>
        <w:t>Randall L. Capra</w:t>
      </w:r>
    </w:p>
    <w:p w14:paraId="76A901DF" w14:textId="221551A2" w:rsidR="009607C4" w:rsidRPr="00157ABA" w:rsidRDefault="0018577F" w:rsidP="009607C4">
      <w:pPr>
        <w:tabs>
          <w:tab w:val="clear" w:pos="0"/>
        </w:tabs>
        <w:rPr>
          <w:color w:val="auto"/>
        </w:rPr>
      </w:pPr>
      <w:r>
        <w:rPr>
          <w:color w:val="auto"/>
        </w:rPr>
        <w:t>Town</w:t>
      </w:r>
      <w:r w:rsidR="009607C4" w:rsidRPr="00157ABA">
        <w:rPr>
          <w:color w:val="auto"/>
        </w:rPr>
        <w:t xml:space="preserve"> of </w:t>
      </w:r>
      <w:r>
        <w:rPr>
          <w:color w:val="auto"/>
        </w:rPr>
        <w:t xml:space="preserve">Parker </w:t>
      </w:r>
      <w:r w:rsidR="009607C4" w:rsidRPr="00157ABA">
        <w:rPr>
          <w:color w:val="auto"/>
        </w:rPr>
        <w:t xml:space="preserve">– </w:t>
      </w:r>
      <w:r w:rsidR="000F3570">
        <w:rPr>
          <w:color w:val="auto"/>
        </w:rPr>
        <w:t xml:space="preserve">Fire/Life Safety </w:t>
      </w:r>
    </w:p>
    <w:p w14:paraId="4CB9CE82" w14:textId="506C5D06" w:rsidR="009607C4" w:rsidRPr="00157ABA" w:rsidRDefault="0018577F" w:rsidP="009607C4">
      <w:pPr>
        <w:tabs>
          <w:tab w:val="clear" w:pos="0"/>
        </w:tabs>
        <w:rPr>
          <w:color w:val="auto"/>
        </w:rPr>
      </w:pPr>
      <w:r>
        <w:rPr>
          <w:color w:val="auto"/>
        </w:rPr>
        <w:t>20120 E. Mainstreet</w:t>
      </w:r>
    </w:p>
    <w:p w14:paraId="0F342CDE" w14:textId="170BC3DA" w:rsidR="009607C4" w:rsidRPr="00157ABA" w:rsidRDefault="0018577F" w:rsidP="009607C4">
      <w:pPr>
        <w:pStyle w:val="Heading2"/>
        <w:rPr>
          <w:b w:val="0"/>
          <w:caps w:val="0"/>
          <w:color w:val="auto"/>
          <w:u w:val="none"/>
        </w:rPr>
      </w:pPr>
      <w:r>
        <w:rPr>
          <w:b w:val="0"/>
          <w:caps w:val="0"/>
          <w:color w:val="auto"/>
          <w:u w:val="none"/>
        </w:rPr>
        <w:t>Parker</w:t>
      </w:r>
      <w:r w:rsidR="009607C4" w:rsidRPr="00157ABA">
        <w:rPr>
          <w:b w:val="0"/>
          <w:caps w:val="0"/>
          <w:color w:val="auto"/>
          <w:u w:val="none"/>
        </w:rPr>
        <w:t>, Colorado 80</w:t>
      </w:r>
      <w:r>
        <w:rPr>
          <w:b w:val="0"/>
          <w:caps w:val="0"/>
          <w:color w:val="auto"/>
          <w:u w:val="none"/>
        </w:rPr>
        <w:t>138</w:t>
      </w:r>
    </w:p>
    <w:p w14:paraId="7AD0784D" w14:textId="77777777" w:rsidR="0049291C" w:rsidRPr="00157ABA" w:rsidRDefault="0049291C" w:rsidP="00226245">
      <w:pPr>
        <w:pStyle w:val="Heading2"/>
        <w:rPr>
          <w:color w:val="auto"/>
        </w:rPr>
      </w:pPr>
    </w:p>
    <w:p w14:paraId="66E0824B" w14:textId="26E66DBC" w:rsidR="009607C4" w:rsidRPr="008D09E3" w:rsidRDefault="009607C4" w:rsidP="009607C4">
      <w:pPr>
        <w:tabs>
          <w:tab w:val="clear" w:pos="0"/>
          <w:tab w:val="left" w:pos="540"/>
        </w:tabs>
        <w:rPr>
          <w:color w:val="auto"/>
        </w:rPr>
      </w:pPr>
      <w:r w:rsidRPr="00157ABA">
        <w:rPr>
          <w:color w:val="auto"/>
        </w:rPr>
        <w:t>RE:</w:t>
      </w:r>
      <w:r w:rsidRPr="008D09E3">
        <w:rPr>
          <w:color w:val="auto"/>
        </w:rPr>
        <w:tab/>
      </w:r>
      <w:r w:rsidR="0018577F">
        <w:rPr>
          <w:color w:val="auto"/>
        </w:rPr>
        <w:t xml:space="preserve">Lincoln Professional Park L3 – Andy’s Custard – </w:t>
      </w:r>
      <w:r w:rsidR="000F3570">
        <w:rPr>
          <w:color w:val="auto"/>
        </w:rPr>
        <w:t xml:space="preserve">Fire/Life Safety </w:t>
      </w:r>
      <w:r w:rsidR="0018577F">
        <w:rPr>
          <w:color w:val="auto"/>
        </w:rPr>
        <w:t>1</w:t>
      </w:r>
      <w:r w:rsidR="0018577F" w:rsidRPr="0018577F">
        <w:rPr>
          <w:color w:val="auto"/>
          <w:vertAlign w:val="superscript"/>
        </w:rPr>
        <w:t>st</w:t>
      </w:r>
      <w:r w:rsidR="0018577F">
        <w:rPr>
          <w:color w:val="auto"/>
        </w:rPr>
        <w:t xml:space="preserve"> Review</w:t>
      </w:r>
    </w:p>
    <w:p w14:paraId="71E660DE" w14:textId="710C8AE7" w:rsidR="009607C4" w:rsidRPr="008D09E3" w:rsidRDefault="009607C4" w:rsidP="009607C4">
      <w:pPr>
        <w:tabs>
          <w:tab w:val="clear" w:pos="0"/>
          <w:tab w:val="left" w:pos="540"/>
        </w:tabs>
        <w:rPr>
          <w:color w:val="auto"/>
        </w:rPr>
      </w:pPr>
      <w:r w:rsidRPr="008D09E3">
        <w:rPr>
          <w:color w:val="auto"/>
        </w:rPr>
        <w:tab/>
        <w:t xml:space="preserve">Submittal Comments Response </w:t>
      </w:r>
    </w:p>
    <w:p w14:paraId="7524B113" w14:textId="7777777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1BAA24FC" w14:textId="003323BF"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r w:rsidRPr="008D09E3">
        <w:rPr>
          <w:color w:val="auto"/>
        </w:rPr>
        <w:t xml:space="preserve">Dear </w:t>
      </w:r>
      <w:r w:rsidR="0018577F">
        <w:rPr>
          <w:color w:val="auto"/>
        </w:rPr>
        <w:t>Mr.</w:t>
      </w:r>
      <w:r w:rsidR="000F3570">
        <w:rPr>
          <w:color w:val="auto"/>
        </w:rPr>
        <w:t xml:space="preserve"> Capra</w:t>
      </w:r>
      <w:r w:rsidR="0018577F">
        <w:rPr>
          <w:color w:val="auto"/>
        </w:rPr>
        <w:t>,</w:t>
      </w:r>
    </w:p>
    <w:p w14:paraId="69598D6B" w14:textId="7777777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00FB57A1" w14:textId="3A937EDE" w:rsidR="009607C4" w:rsidRPr="008D09E3" w:rsidRDefault="009607C4" w:rsidP="009607C4">
      <w:pPr>
        <w:tabs>
          <w:tab w:val="clear" w:pos="0"/>
          <w:tab w:val="left" w:pos="540"/>
        </w:tabs>
        <w:rPr>
          <w:rFonts w:cstheme="minorHAnsi"/>
          <w:color w:val="auto"/>
          <w:kern w:val="2"/>
        </w:rPr>
      </w:pPr>
      <w:r w:rsidRPr="008D09E3">
        <w:rPr>
          <w:rFonts w:cstheme="minorHAnsi"/>
          <w:color w:val="auto"/>
          <w:kern w:val="2"/>
        </w:rPr>
        <w:t xml:space="preserve">Please find below our responses to the </w:t>
      </w:r>
      <w:r w:rsidR="000F3570">
        <w:rPr>
          <w:rFonts w:cstheme="minorHAnsi"/>
          <w:color w:val="auto"/>
          <w:kern w:val="2"/>
        </w:rPr>
        <w:t>Fire/Life Safety</w:t>
      </w:r>
      <w:r w:rsidRPr="008D09E3">
        <w:rPr>
          <w:rFonts w:cstheme="minorHAnsi"/>
          <w:color w:val="auto"/>
          <w:kern w:val="2"/>
        </w:rPr>
        <w:t xml:space="preserve"> review comments to the </w:t>
      </w:r>
      <w:r w:rsidR="000F3570">
        <w:rPr>
          <w:rFonts w:cstheme="minorHAnsi"/>
          <w:color w:val="auto"/>
          <w:kern w:val="2"/>
        </w:rPr>
        <w:t xml:space="preserve">Site Plan </w:t>
      </w:r>
      <w:r w:rsidR="0018577F">
        <w:rPr>
          <w:rFonts w:cstheme="minorHAnsi"/>
          <w:color w:val="auto"/>
          <w:kern w:val="2"/>
        </w:rPr>
        <w:t xml:space="preserve">Documents </w:t>
      </w:r>
      <w:r w:rsidRPr="008D09E3">
        <w:rPr>
          <w:rFonts w:cstheme="minorHAnsi"/>
          <w:color w:val="auto"/>
          <w:kern w:val="2"/>
        </w:rPr>
        <w:t xml:space="preserve">facilitate your review, we have included the original comments (key issues and numbered comments) in italicized font and have provided our responses in bold. </w:t>
      </w:r>
    </w:p>
    <w:p w14:paraId="1CF4C936" w14:textId="77777777" w:rsidR="00567B60" w:rsidRPr="008D09E3" w:rsidRDefault="00567B60" w:rsidP="00567B6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36643282" w14:textId="77777777" w:rsidR="008726D3" w:rsidRPr="00913AC5" w:rsidRDefault="008726D3" w:rsidP="008726D3">
      <w:pPr>
        <w:rPr>
          <w:b/>
          <w:bCs/>
        </w:rPr>
      </w:pPr>
    </w:p>
    <w:p w14:paraId="3CF27613" w14:textId="3FAA6CC6" w:rsidR="008726D3" w:rsidRPr="005A12D8" w:rsidRDefault="000F3570" w:rsidP="009A5F43">
      <w:pPr>
        <w:rPr>
          <w:b/>
          <w:bCs/>
          <w:u w:val="single"/>
        </w:rPr>
      </w:pPr>
      <w:r>
        <w:rPr>
          <w:b/>
          <w:bCs/>
          <w:u w:val="single"/>
        </w:rPr>
        <w:t>Site Plans</w:t>
      </w:r>
      <w:r w:rsidR="009A5F43" w:rsidRPr="005A12D8">
        <w:rPr>
          <w:b/>
          <w:bCs/>
          <w:u w:val="single"/>
        </w:rPr>
        <w:t xml:space="preserve"> – </w:t>
      </w:r>
      <w:r>
        <w:rPr>
          <w:b/>
          <w:bCs/>
          <w:u w:val="single"/>
        </w:rPr>
        <w:t>Fire/Life Safety</w:t>
      </w:r>
    </w:p>
    <w:p w14:paraId="3865FDD2" w14:textId="77777777" w:rsidR="00230C7C" w:rsidRPr="00230C7C" w:rsidRDefault="00230C7C" w:rsidP="00ED25E9">
      <w:pPr>
        <w:pStyle w:val="ListParagraph"/>
        <w:numPr>
          <w:ilvl w:val="0"/>
          <w:numId w:val="0"/>
        </w:numPr>
        <w:ind w:left="1080"/>
        <w:rPr>
          <w:b/>
          <w:bCs/>
        </w:rPr>
      </w:pPr>
    </w:p>
    <w:p w14:paraId="527E2D13" w14:textId="7C7CA998" w:rsidR="000F3570" w:rsidRDefault="000F3570" w:rsidP="000F3570">
      <w:pPr>
        <w:ind w:left="720"/>
        <w:rPr>
          <w:rFonts w:eastAsia="Times New Roman"/>
        </w:rPr>
      </w:pPr>
    </w:p>
    <w:p w14:paraId="061FD8DA" w14:textId="590F2CDE" w:rsidR="000F3570" w:rsidRPr="000F3570" w:rsidRDefault="000F3570" w:rsidP="009B1978">
      <w:pPr>
        <w:pStyle w:val="ListParagraph"/>
        <w:numPr>
          <w:ilvl w:val="0"/>
          <w:numId w:val="4"/>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0" w:hanging="270"/>
        <w:jc w:val="both"/>
        <w:rPr>
          <w:rFonts w:eastAsia="Times New Roman"/>
          <w:i/>
          <w:iCs/>
          <w:color w:val="auto"/>
        </w:rPr>
      </w:pPr>
      <w:r w:rsidRPr="000F3570">
        <w:rPr>
          <w:rFonts w:eastAsia="Times New Roman"/>
          <w:i/>
          <w:iCs/>
        </w:rPr>
        <w:t xml:space="preserve">The applicant shall be aware that </w:t>
      </w:r>
      <w:r w:rsidRPr="000F3570">
        <w:rPr>
          <w:rFonts w:eastAsia="Times New Roman"/>
          <w:b/>
          <w:i/>
          <w:iCs/>
        </w:rPr>
        <w:t>no vertical construction on this site will be allowed until such time that curb gutter and first lift of asphalt are installed</w:t>
      </w:r>
      <w:r w:rsidRPr="000F3570">
        <w:rPr>
          <w:rFonts w:eastAsia="Times New Roman"/>
          <w:i/>
          <w:iCs/>
        </w:rPr>
        <w:t xml:space="preserve">; a site inspection will be required to ensure that this requirement is made prior to allowing vertical construction to commence.  </w:t>
      </w:r>
    </w:p>
    <w:p w14:paraId="0ED140A3" w14:textId="77777777" w:rsidR="009A5F43" w:rsidRDefault="009A5F43" w:rsidP="009A5F43">
      <w:pPr>
        <w:ind w:left="720"/>
        <w:rPr>
          <w:i/>
          <w:iCs/>
        </w:rPr>
      </w:pPr>
    </w:p>
    <w:p w14:paraId="6C6B2153" w14:textId="2A66AB7F" w:rsidR="009A5F43" w:rsidRDefault="009A5F43" w:rsidP="009A5F43">
      <w:pPr>
        <w:ind w:left="720"/>
        <w:rPr>
          <w:b/>
          <w:bCs/>
        </w:rPr>
      </w:pPr>
      <w:r w:rsidRPr="0098500E">
        <w:rPr>
          <w:b/>
          <w:bCs/>
        </w:rPr>
        <w:t xml:space="preserve">Response: </w:t>
      </w:r>
      <w:r w:rsidR="000F3570">
        <w:rPr>
          <w:b/>
          <w:bCs/>
        </w:rPr>
        <w:t>Acknowledged.</w:t>
      </w:r>
    </w:p>
    <w:p w14:paraId="4D9410B0" w14:textId="6B5EBF94" w:rsidR="009A5F43" w:rsidRPr="009A5F43" w:rsidRDefault="009A5F43" w:rsidP="009A5F43">
      <w:pPr>
        <w:ind w:left="720"/>
        <w:rPr>
          <w:i/>
          <w:iCs/>
        </w:rPr>
      </w:pPr>
      <w:r w:rsidRPr="009A5F43">
        <w:rPr>
          <w:i/>
          <w:iCs/>
        </w:rPr>
        <w:t xml:space="preserve">  </w:t>
      </w:r>
    </w:p>
    <w:p w14:paraId="778986EC" w14:textId="4036774A" w:rsidR="000F3570" w:rsidRPr="000F3570" w:rsidRDefault="000F3570" w:rsidP="000F3570">
      <w:pPr>
        <w:ind w:left="720"/>
        <w:rPr>
          <w:i/>
          <w:iCs/>
        </w:rPr>
      </w:pPr>
      <w:r>
        <w:rPr>
          <w:i/>
          <w:iCs/>
        </w:rPr>
        <w:t>2</w:t>
      </w:r>
      <w:r w:rsidR="009A5F43" w:rsidRPr="009A5F43">
        <w:rPr>
          <w:i/>
          <w:iCs/>
        </w:rPr>
        <w:t xml:space="preserve">. </w:t>
      </w:r>
      <w:r w:rsidRPr="000F3570">
        <w:rPr>
          <w:i/>
          <w:iCs/>
        </w:rPr>
        <w:t xml:space="preserve">The applicant shall provide NO PARKING – FIRE LANE signage for any portion of the access where the 24-foot clear width requirement cannot be me; areas that are required to have this signage are located on both the north and sides of the building.  </w:t>
      </w:r>
    </w:p>
    <w:p w14:paraId="720A0963" w14:textId="77777777" w:rsidR="000F3570" w:rsidRPr="000F3570" w:rsidRDefault="000F3570" w:rsidP="000F3570">
      <w:pPr>
        <w:ind w:left="720"/>
        <w:rPr>
          <w:i/>
          <w:iCs/>
        </w:rPr>
      </w:pPr>
      <w:r w:rsidRPr="000F3570">
        <w:rPr>
          <w:i/>
          <w:iCs/>
        </w:rPr>
        <w:tab/>
      </w:r>
    </w:p>
    <w:p w14:paraId="3337FC67" w14:textId="0C109B77" w:rsidR="009A5F43" w:rsidRDefault="000F3570" w:rsidP="000F3570">
      <w:pPr>
        <w:ind w:left="720"/>
        <w:rPr>
          <w:i/>
          <w:iCs/>
        </w:rPr>
      </w:pPr>
      <w:r w:rsidRPr="000F3570">
        <w:rPr>
          <w:i/>
          <w:iCs/>
        </w:rPr>
        <w:t xml:space="preserve">Note - The Town of Parker requires that fire apparatus access roads meet the clear-width and weight-bearing standards of the jurisdiction in which the project is located.  Roadways shall be designed to support the imposed weight of fire apparatus, 30-ton, two axle and 40-ton, three axle vehicles.  An unimpeded clear width of 24-feet shall be </w:t>
      </w:r>
      <w:proofErr w:type="gramStart"/>
      <w:r w:rsidRPr="000F3570">
        <w:rPr>
          <w:i/>
          <w:iCs/>
        </w:rPr>
        <w:t>maintained at all times</w:t>
      </w:r>
      <w:proofErr w:type="gramEnd"/>
      <w:r w:rsidRPr="000F3570">
        <w:rPr>
          <w:i/>
          <w:iCs/>
        </w:rPr>
        <w:t xml:space="preserve">.  As such, any location where parked vehicles would obstruct this clear width requirement will require “NO PARKING – FIRE LANE” signage.  This signage shall be red on white. Update design criteria has been provided at the end of this document; ensure compliance when resubmitting.   </w:t>
      </w:r>
    </w:p>
    <w:p w14:paraId="6279A793" w14:textId="77777777" w:rsidR="000F3570" w:rsidRDefault="000F3570" w:rsidP="000F3570">
      <w:pPr>
        <w:ind w:left="720"/>
        <w:rPr>
          <w:i/>
          <w:iCs/>
        </w:rPr>
      </w:pPr>
    </w:p>
    <w:p w14:paraId="3379C196" w14:textId="105CAE59" w:rsidR="009A5F43" w:rsidRDefault="009A5F43" w:rsidP="009A5F43">
      <w:pPr>
        <w:ind w:left="720"/>
        <w:rPr>
          <w:b/>
          <w:bCs/>
        </w:rPr>
      </w:pPr>
      <w:r w:rsidRPr="0098500E">
        <w:rPr>
          <w:b/>
          <w:bCs/>
        </w:rPr>
        <w:t xml:space="preserve">Response: </w:t>
      </w:r>
      <w:r w:rsidR="000F3570">
        <w:rPr>
          <w:b/>
          <w:bCs/>
        </w:rPr>
        <w:t xml:space="preserve">24-feet is provided throughout the drive aisle of the site. </w:t>
      </w:r>
      <w:r w:rsidR="009B1978">
        <w:rPr>
          <w:b/>
          <w:bCs/>
        </w:rPr>
        <w:t xml:space="preserve">No Parking signs added to north and sides of building. </w:t>
      </w:r>
    </w:p>
    <w:p w14:paraId="728493B1" w14:textId="4D2583A4" w:rsidR="009A5F43" w:rsidRPr="009A5F43" w:rsidRDefault="009A5F43" w:rsidP="009A5F43">
      <w:pPr>
        <w:ind w:left="720"/>
        <w:rPr>
          <w:i/>
          <w:iCs/>
        </w:rPr>
      </w:pPr>
      <w:r w:rsidRPr="009A5F43">
        <w:rPr>
          <w:i/>
          <w:iCs/>
        </w:rPr>
        <w:t xml:space="preserve">. </w:t>
      </w:r>
    </w:p>
    <w:p w14:paraId="007CF293" w14:textId="327CC21C" w:rsidR="009A5F43" w:rsidRPr="009B1978" w:rsidRDefault="009B1978" w:rsidP="009B1978">
      <w:pPr>
        <w:ind w:left="720"/>
        <w:rPr>
          <w:i/>
          <w:iCs/>
        </w:rPr>
      </w:pPr>
      <w:r w:rsidRPr="009B1978">
        <w:rPr>
          <w:i/>
          <w:iCs/>
        </w:rPr>
        <w:t>3.</w:t>
      </w:r>
      <w:r>
        <w:rPr>
          <w:i/>
          <w:iCs/>
        </w:rPr>
        <w:t xml:space="preserve"> </w:t>
      </w:r>
      <w:r w:rsidR="000F3570" w:rsidRPr="009B1978">
        <w:rPr>
          <w:i/>
          <w:iCs/>
        </w:rPr>
        <w:t xml:space="preserve">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Note – This issue was addressed satisfactorily, my thanks to the team.  A response is not required.  </w:t>
      </w:r>
    </w:p>
    <w:p w14:paraId="0617AAB4" w14:textId="77777777" w:rsidR="000F3570" w:rsidRPr="00913AC5" w:rsidRDefault="000F3570" w:rsidP="00144EFA">
      <w:pPr>
        <w:ind w:left="720"/>
      </w:pPr>
    </w:p>
    <w:p w14:paraId="29B73B58" w14:textId="514F32E3" w:rsidR="008726D3" w:rsidRDefault="008726D3" w:rsidP="00ED25E9">
      <w:pPr>
        <w:ind w:left="720"/>
        <w:rPr>
          <w:b/>
          <w:bCs/>
        </w:rPr>
      </w:pPr>
      <w:r w:rsidRPr="0098500E">
        <w:rPr>
          <w:b/>
          <w:bCs/>
        </w:rPr>
        <w:t>Response</w:t>
      </w:r>
      <w:r w:rsidR="00325E9B" w:rsidRPr="0098500E">
        <w:rPr>
          <w:b/>
          <w:bCs/>
        </w:rPr>
        <w:t xml:space="preserve">: </w:t>
      </w:r>
      <w:r w:rsidR="00AE23B5">
        <w:rPr>
          <w:b/>
          <w:bCs/>
        </w:rPr>
        <w:t>Acknowledged.</w:t>
      </w:r>
    </w:p>
    <w:p w14:paraId="7431AFAB" w14:textId="77777777" w:rsidR="008726D3" w:rsidRDefault="008726D3" w:rsidP="008726D3"/>
    <w:p w14:paraId="3F8AB922" w14:textId="4D308F7A" w:rsidR="000F3570" w:rsidRPr="009B1978" w:rsidRDefault="009B1978" w:rsidP="009B1978">
      <w:pPr>
        <w:ind w:left="720"/>
        <w:rPr>
          <w:i/>
          <w:iCs/>
        </w:rPr>
      </w:pPr>
      <w:r>
        <w:rPr>
          <w:i/>
          <w:iCs/>
        </w:rPr>
        <w:t xml:space="preserve">4. </w:t>
      </w:r>
      <w:r w:rsidR="000F3570" w:rsidRPr="009B1978">
        <w:rPr>
          <w:i/>
          <w:iCs/>
        </w:rPr>
        <w:t xml:space="preserve">The applicant was informed during the pre-application meetings that the building is required to be sprinklered based upon access.  Per the requirements of [21 IFC Section 503.1.1], this section states “approved fire apparatus access roads shall be provided for every facility, </w:t>
      </w:r>
      <w:r w:rsidR="000F3570" w:rsidRPr="009B1978">
        <w:rPr>
          <w:i/>
          <w:iCs/>
        </w:rPr>
        <w:lastRenderedPageBreak/>
        <w:t xml:space="preserve">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code further states,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  </w:t>
      </w:r>
    </w:p>
    <w:p w14:paraId="47ED1761" w14:textId="77777777" w:rsidR="000F3570" w:rsidRPr="000F3570" w:rsidRDefault="000F3570" w:rsidP="000F3570">
      <w:pPr>
        <w:ind w:left="720"/>
        <w:rPr>
          <w:i/>
          <w:iCs/>
        </w:rPr>
      </w:pPr>
    </w:p>
    <w:p w14:paraId="43902444" w14:textId="14F84165" w:rsidR="00885C9C" w:rsidRDefault="000F3570" w:rsidP="000F3570">
      <w:pPr>
        <w:ind w:left="720"/>
        <w:rPr>
          <w:i/>
          <w:iCs/>
        </w:rPr>
      </w:pPr>
      <w:r w:rsidRPr="000F3570">
        <w:rPr>
          <w:i/>
          <w:iCs/>
        </w:rPr>
        <w:t>As an access road cannot be provided around this facility, the building will be required to be sprinklered as the access is dependent on a hose length of 150 feet… typically measured from the center of the required access road.  See below for the required route:</w:t>
      </w:r>
    </w:p>
    <w:p w14:paraId="12F16E60" w14:textId="77777777" w:rsidR="00144EFA" w:rsidRDefault="00144EFA" w:rsidP="000F3570">
      <w:pPr>
        <w:ind w:left="720"/>
        <w:rPr>
          <w:i/>
          <w:iCs/>
        </w:rPr>
      </w:pPr>
    </w:p>
    <w:p w14:paraId="54807534" w14:textId="37A68DF8" w:rsidR="00885C9C" w:rsidRDefault="00885C9C" w:rsidP="00885C9C">
      <w:pPr>
        <w:ind w:left="720"/>
        <w:rPr>
          <w:b/>
          <w:bCs/>
        </w:rPr>
      </w:pPr>
      <w:r w:rsidRPr="0098500E">
        <w:rPr>
          <w:b/>
          <w:bCs/>
        </w:rPr>
        <w:t xml:space="preserve">Response: </w:t>
      </w:r>
      <w:r w:rsidR="00144EFA">
        <w:rPr>
          <w:b/>
          <w:bCs/>
        </w:rPr>
        <w:t xml:space="preserve">Hose length of 150’ is achievable from designated location. </w:t>
      </w:r>
      <w:r w:rsidR="009B1978">
        <w:rPr>
          <w:b/>
          <w:bCs/>
        </w:rPr>
        <w:t>No sprink</w:t>
      </w:r>
      <w:r w:rsidR="008A6CEE">
        <w:rPr>
          <w:b/>
          <w:bCs/>
        </w:rPr>
        <w:t>l</w:t>
      </w:r>
      <w:r w:rsidR="009B1978">
        <w:rPr>
          <w:b/>
          <w:bCs/>
        </w:rPr>
        <w:t xml:space="preserve">er system necessary. </w:t>
      </w:r>
    </w:p>
    <w:p w14:paraId="1FA9E9F1" w14:textId="77777777" w:rsidR="00885C9C" w:rsidRPr="00885C9C" w:rsidRDefault="00885C9C" w:rsidP="00885C9C">
      <w:pPr>
        <w:ind w:left="720"/>
        <w:rPr>
          <w:i/>
          <w:iCs/>
        </w:rPr>
      </w:pPr>
    </w:p>
    <w:p w14:paraId="57A40153" w14:textId="6B5A88BC" w:rsidR="009B1978" w:rsidRPr="009B1978" w:rsidRDefault="009B1978" w:rsidP="009B1978">
      <w:pPr>
        <w:ind w:left="720"/>
        <w:rPr>
          <w:i/>
          <w:iCs/>
        </w:rPr>
      </w:pPr>
      <w:r>
        <w:rPr>
          <w:i/>
          <w:iCs/>
        </w:rPr>
        <w:t xml:space="preserve">5. </w:t>
      </w:r>
      <w:r w:rsidRPr="009B1978">
        <w:rPr>
          <w:i/>
          <w:iCs/>
        </w:rPr>
        <w:t>The applicant shall provide a design of the fire sprinkler control valve room floor plan to ensure that the riser room is sized to accommodate the following:</w:t>
      </w:r>
    </w:p>
    <w:p w14:paraId="49D3BFB8" w14:textId="77777777" w:rsidR="009B1978" w:rsidRPr="009B1978" w:rsidRDefault="009B1978" w:rsidP="009B1978">
      <w:pPr>
        <w:ind w:left="720"/>
        <w:rPr>
          <w:i/>
          <w:iCs/>
        </w:rPr>
      </w:pPr>
    </w:p>
    <w:p w14:paraId="5B6EC544" w14:textId="77777777" w:rsidR="009B1978" w:rsidRPr="009B1978" w:rsidRDefault="009B1978" w:rsidP="009B1978">
      <w:pPr>
        <w:ind w:left="720"/>
        <w:rPr>
          <w:i/>
          <w:iCs/>
        </w:rPr>
      </w:pPr>
      <w:r w:rsidRPr="009B1978">
        <w:rPr>
          <w:i/>
          <w:iCs/>
        </w:rPr>
        <w:t>-</w:t>
      </w:r>
      <w:r w:rsidRPr="009B1978">
        <w:rPr>
          <w:i/>
          <w:iCs/>
        </w:rPr>
        <w:tab/>
        <w:t>The sprinkler riser is allowed to enter no further than 24-inches into the building (and any less than 12-inches into the building).</w:t>
      </w:r>
    </w:p>
    <w:p w14:paraId="4392B039" w14:textId="77777777" w:rsidR="009B1978" w:rsidRPr="009B1978" w:rsidRDefault="009B1978" w:rsidP="009B1978">
      <w:pPr>
        <w:ind w:left="720"/>
        <w:rPr>
          <w:i/>
          <w:iCs/>
        </w:rPr>
      </w:pPr>
      <w:r w:rsidRPr="009B1978">
        <w:rPr>
          <w:i/>
          <w:iCs/>
        </w:rPr>
        <w:t>-</w:t>
      </w:r>
      <w:r w:rsidRPr="009B1978">
        <w:rPr>
          <w:i/>
          <w:iCs/>
        </w:rPr>
        <w:tab/>
        <w:t xml:space="preserve">A three-foot clearance shall be provided in front of the riser (with 18” of clearance on either side of the riser).  </w:t>
      </w:r>
    </w:p>
    <w:p w14:paraId="6D7F5179" w14:textId="77777777" w:rsidR="009B1978" w:rsidRPr="009B1978" w:rsidRDefault="009B1978" w:rsidP="009B1978">
      <w:pPr>
        <w:ind w:left="720"/>
        <w:rPr>
          <w:i/>
          <w:iCs/>
        </w:rPr>
      </w:pPr>
      <w:r w:rsidRPr="009B1978">
        <w:rPr>
          <w:i/>
          <w:iCs/>
        </w:rPr>
        <w:t>-</w:t>
      </w:r>
      <w:r w:rsidRPr="009B1978">
        <w:rPr>
          <w:i/>
          <w:iCs/>
        </w:rPr>
        <w:tab/>
        <w:t>The fire alarm control panel (FACP) is required to be located on an interior wall.</w:t>
      </w:r>
    </w:p>
    <w:p w14:paraId="486575D5" w14:textId="77777777" w:rsidR="009B1978" w:rsidRPr="009B1978" w:rsidRDefault="009B1978" w:rsidP="009B1978">
      <w:pPr>
        <w:ind w:left="720"/>
        <w:rPr>
          <w:i/>
          <w:iCs/>
        </w:rPr>
      </w:pPr>
      <w:r w:rsidRPr="009B1978">
        <w:rPr>
          <w:i/>
          <w:iCs/>
        </w:rPr>
        <w:t>-</w:t>
      </w:r>
      <w:r w:rsidRPr="009B1978">
        <w:rPr>
          <w:i/>
          <w:iCs/>
        </w:rPr>
        <w:tab/>
        <w:t>A three-foot clearance is required in front of the FACP.</w:t>
      </w:r>
    </w:p>
    <w:p w14:paraId="7766555A" w14:textId="77777777" w:rsidR="009B1978" w:rsidRPr="009B1978" w:rsidRDefault="009B1978" w:rsidP="009B1978">
      <w:pPr>
        <w:ind w:left="720"/>
        <w:rPr>
          <w:i/>
          <w:iCs/>
        </w:rPr>
      </w:pPr>
      <w:r w:rsidRPr="009B1978">
        <w:rPr>
          <w:i/>
          <w:iCs/>
        </w:rPr>
        <w:t>-</w:t>
      </w:r>
      <w:r w:rsidRPr="009B1978">
        <w:rPr>
          <w:i/>
          <w:iCs/>
        </w:rPr>
        <w:tab/>
        <w:t>Exterior access is required to be provided into the riser room; this access shall be approved.</w:t>
      </w:r>
    </w:p>
    <w:p w14:paraId="2BE549E5" w14:textId="77777777" w:rsidR="009B1978" w:rsidRPr="009B1978" w:rsidRDefault="009B1978" w:rsidP="009B1978">
      <w:pPr>
        <w:ind w:left="720"/>
        <w:rPr>
          <w:i/>
          <w:iCs/>
        </w:rPr>
      </w:pPr>
      <w:r w:rsidRPr="009B1978">
        <w:rPr>
          <w:i/>
          <w:iCs/>
        </w:rPr>
        <w:t>-</w:t>
      </w:r>
      <w:r w:rsidRPr="009B1978">
        <w:rPr>
          <w:i/>
          <w:iCs/>
        </w:rPr>
        <w:tab/>
        <w:t>Access into the building shall be provided through the riser room or immediately adjacent to the riser room.</w:t>
      </w:r>
    </w:p>
    <w:p w14:paraId="400CB631" w14:textId="165094C2" w:rsidR="00885C9C" w:rsidRPr="00885C9C" w:rsidRDefault="009B1978" w:rsidP="009B1978">
      <w:pPr>
        <w:ind w:left="720"/>
        <w:rPr>
          <w:i/>
          <w:iCs/>
        </w:rPr>
      </w:pPr>
      <w:r w:rsidRPr="009B1978">
        <w:rPr>
          <w:i/>
          <w:iCs/>
        </w:rPr>
        <w:t>-</w:t>
      </w:r>
      <w:r w:rsidRPr="009B1978">
        <w:rPr>
          <w:i/>
          <w:iCs/>
        </w:rPr>
        <w:tab/>
        <w:t xml:space="preserve">While domestic water can </w:t>
      </w:r>
      <w:proofErr w:type="gramStart"/>
      <w:r w:rsidRPr="009B1978">
        <w:rPr>
          <w:i/>
          <w:iCs/>
        </w:rPr>
        <w:t>be located in</w:t>
      </w:r>
      <w:proofErr w:type="gramEnd"/>
      <w:r w:rsidRPr="009B1978">
        <w:rPr>
          <w:i/>
          <w:iCs/>
        </w:rPr>
        <w:t xml:space="preserve"> the riser room, the domestic cannot be located in any way that conflicts with the access requirements for both the FACP and the sprinkler </w:t>
      </w:r>
      <w:proofErr w:type="spellStart"/>
      <w:r w:rsidRPr="009B1978">
        <w:rPr>
          <w:i/>
          <w:iCs/>
        </w:rPr>
        <w:t>riser.</w:t>
      </w:r>
      <w:r w:rsidR="00885C9C" w:rsidRPr="00885C9C">
        <w:rPr>
          <w:i/>
          <w:iCs/>
        </w:rPr>
        <w:t>ase</w:t>
      </w:r>
      <w:proofErr w:type="spellEnd"/>
      <w:r w:rsidR="00885C9C" w:rsidRPr="00885C9C">
        <w:rPr>
          <w:i/>
          <w:iCs/>
        </w:rPr>
        <w:t xml:space="preserve"> note the referenced detail for the stop signs is included in the construction rather </w:t>
      </w:r>
    </w:p>
    <w:p w14:paraId="42B659D5" w14:textId="77777777" w:rsidR="00885C9C" w:rsidRPr="00885C9C" w:rsidRDefault="00885C9C" w:rsidP="00885C9C">
      <w:pPr>
        <w:ind w:left="720"/>
        <w:rPr>
          <w:i/>
          <w:iCs/>
        </w:rPr>
      </w:pPr>
      <w:r w:rsidRPr="00885C9C">
        <w:rPr>
          <w:i/>
          <w:iCs/>
        </w:rPr>
        <w:t xml:space="preserve">than the site plan set. Please either include the detail in both sets </w:t>
      </w:r>
      <w:proofErr w:type="gramStart"/>
      <w:r w:rsidRPr="00885C9C">
        <w:rPr>
          <w:i/>
          <w:iCs/>
        </w:rPr>
        <w:t>or</w:t>
      </w:r>
      <w:proofErr w:type="gramEnd"/>
      <w:r w:rsidRPr="00885C9C">
        <w:rPr>
          <w:i/>
          <w:iCs/>
        </w:rPr>
        <w:t xml:space="preserve"> reference the </w:t>
      </w:r>
    </w:p>
    <w:p w14:paraId="68A106A9" w14:textId="77777777" w:rsidR="00885C9C" w:rsidRPr="00885C9C" w:rsidRDefault="00885C9C" w:rsidP="00885C9C">
      <w:pPr>
        <w:ind w:left="720"/>
        <w:rPr>
          <w:i/>
          <w:iCs/>
        </w:rPr>
      </w:pPr>
      <w:r w:rsidRPr="00885C9C">
        <w:rPr>
          <w:i/>
          <w:iCs/>
        </w:rPr>
        <w:t xml:space="preserve">appropriate MUTCD code rather than a detail for all proposed stop signs in the site plan </w:t>
      </w:r>
    </w:p>
    <w:p w14:paraId="05CBA04C" w14:textId="048969C6" w:rsidR="00F41CCC" w:rsidRDefault="00885C9C" w:rsidP="00885C9C">
      <w:pPr>
        <w:ind w:left="720"/>
        <w:rPr>
          <w:i/>
          <w:iCs/>
        </w:rPr>
      </w:pPr>
      <w:r w:rsidRPr="00885C9C">
        <w:rPr>
          <w:i/>
          <w:iCs/>
        </w:rPr>
        <w:t>set.</w:t>
      </w:r>
    </w:p>
    <w:p w14:paraId="6FD136EF" w14:textId="77777777" w:rsidR="00F41CCC" w:rsidRDefault="00F41CCC" w:rsidP="00F41CCC">
      <w:pPr>
        <w:ind w:left="720"/>
      </w:pPr>
    </w:p>
    <w:p w14:paraId="483558EC" w14:textId="6C03E9A4" w:rsidR="00F41CCC" w:rsidRDefault="009B1978" w:rsidP="00F41CCC">
      <w:pPr>
        <w:ind w:left="720"/>
        <w:rPr>
          <w:b/>
          <w:bCs/>
        </w:rPr>
      </w:pPr>
      <w:r w:rsidRPr="009B1978">
        <w:rPr>
          <w:b/>
          <w:bCs/>
        </w:rPr>
        <w:t>Response:  Code analysis determines that this project will not require a fire sprinkler or fire alarm system.</w:t>
      </w:r>
      <w:r w:rsidR="00885C9C">
        <w:rPr>
          <w:b/>
          <w:bCs/>
        </w:rPr>
        <w:t xml:space="preserve"> </w:t>
      </w:r>
    </w:p>
    <w:p w14:paraId="57F477C7" w14:textId="58A3E52F" w:rsidR="00B20F96" w:rsidRDefault="00B20F96" w:rsidP="00F41CCC">
      <w:pPr>
        <w:ind w:left="720"/>
        <w:rPr>
          <w:b/>
          <w:bCs/>
        </w:rPr>
      </w:pPr>
    </w:p>
    <w:p w14:paraId="613929FE" w14:textId="77777777" w:rsidR="00B20F96" w:rsidRDefault="00B20F96" w:rsidP="00B20F96"/>
    <w:p w14:paraId="6FD0C542" w14:textId="6486174D" w:rsidR="009B1978" w:rsidRPr="009B1978" w:rsidRDefault="009B1978" w:rsidP="009B1978">
      <w:pPr>
        <w:ind w:left="720"/>
        <w:rPr>
          <w:i/>
          <w:iCs/>
        </w:rPr>
      </w:pPr>
      <w:r>
        <w:rPr>
          <w:i/>
          <w:iCs/>
        </w:rPr>
        <w:t xml:space="preserve">6. </w:t>
      </w:r>
      <w:r w:rsidRPr="009B1978">
        <w:rPr>
          <w:i/>
          <w:iCs/>
        </w:rPr>
        <w:t xml:space="preserve">When resubmitting, the utility drawings shall address the following:  </w:t>
      </w:r>
    </w:p>
    <w:p w14:paraId="372C67C4" w14:textId="77777777" w:rsidR="009B1978" w:rsidRPr="009B1978" w:rsidRDefault="009B1978" w:rsidP="009B1978">
      <w:pPr>
        <w:ind w:left="720"/>
        <w:rPr>
          <w:i/>
          <w:iCs/>
        </w:rPr>
      </w:pPr>
    </w:p>
    <w:p w14:paraId="3D95AE88" w14:textId="77777777" w:rsidR="009B1978" w:rsidRPr="009B1978" w:rsidRDefault="009B1978" w:rsidP="009B1978">
      <w:pPr>
        <w:ind w:left="720"/>
        <w:rPr>
          <w:i/>
          <w:iCs/>
        </w:rPr>
      </w:pPr>
      <w:r w:rsidRPr="009B1978">
        <w:rPr>
          <w:i/>
          <w:iCs/>
        </w:rPr>
        <w:t>-</w:t>
      </w:r>
      <w:r w:rsidRPr="009B1978">
        <w:rPr>
          <w:i/>
          <w:iCs/>
        </w:rPr>
        <w:tab/>
        <w:t>The correct Fire Life Safety signature block is provided on the correct pages; the signature block shall only be provided on the cover sheet of the Utility Plan set and the Overall Utility page (the Site Plan cover sheet currently has this signature block located on this sheet… this block shall be deleted from the Site Plan)… the review block used is correct though a new overall utility page will be required to address the UFL location and hydrant if applicable).</w:t>
      </w:r>
    </w:p>
    <w:p w14:paraId="32557990" w14:textId="77777777" w:rsidR="009B1978" w:rsidRPr="009B1978" w:rsidRDefault="009B1978" w:rsidP="009B1978">
      <w:pPr>
        <w:ind w:left="720"/>
        <w:rPr>
          <w:i/>
          <w:iCs/>
        </w:rPr>
      </w:pPr>
      <w:r w:rsidRPr="009B1978">
        <w:rPr>
          <w:i/>
          <w:iCs/>
        </w:rPr>
        <w:t>-</w:t>
      </w:r>
      <w:r w:rsidRPr="009B1978">
        <w:rPr>
          <w:i/>
          <w:iCs/>
        </w:rPr>
        <w:tab/>
        <w:t xml:space="preserve">The domestic is not allowed to be pulled </w:t>
      </w:r>
      <w:proofErr w:type="gramStart"/>
      <w:r w:rsidRPr="009B1978">
        <w:rPr>
          <w:i/>
          <w:iCs/>
        </w:rPr>
        <w:t>off of</w:t>
      </w:r>
      <w:proofErr w:type="gramEnd"/>
      <w:r w:rsidRPr="009B1978">
        <w:rPr>
          <w:i/>
          <w:iCs/>
        </w:rPr>
        <w:t xml:space="preserve"> the underground fire line (UFL).</w:t>
      </w:r>
    </w:p>
    <w:p w14:paraId="14256135" w14:textId="77777777" w:rsidR="009B1978" w:rsidRPr="009B1978" w:rsidRDefault="009B1978" w:rsidP="009B1978">
      <w:pPr>
        <w:ind w:left="720"/>
        <w:rPr>
          <w:i/>
          <w:iCs/>
        </w:rPr>
      </w:pPr>
      <w:r w:rsidRPr="009B1978">
        <w:rPr>
          <w:i/>
          <w:iCs/>
        </w:rPr>
        <w:t>-</w:t>
      </w:r>
      <w:r w:rsidRPr="009B1978">
        <w:rPr>
          <w:i/>
          <w:iCs/>
        </w:rPr>
        <w:tab/>
        <w:t>The UFL is not allowed to share the same line as the fire hydrant.</w:t>
      </w:r>
    </w:p>
    <w:p w14:paraId="790EE433" w14:textId="77777777" w:rsidR="009B1978" w:rsidRPr="009B1978" w:rsidRDefault="009B1978" w:rsidP="009B1978">
      <w:pPr>
        <w:ind w:left="720"/>
        <w:rPr>
          <w:i/>
          <w:iCs/>
        </w:rPr>
      </w:pPr>
      <w:r w:rsidRPr="009B1978">
        <w:rPr>
          <w:i/>
          <w:iCs/>
        </w:rPr>
        <w:t>-</w:t>
      </w:r>
      <w:r w:rsidRPr="009B1978">
        <w:rPr>
          <w:i/>
          <w:iCs/>
        </w:rPr>
        <w:tab/>
        <w:t>The UFL is not allowed to enter any further than 24-inches into the building (and any less than 12-inches into the building (as noted above).</w:t>
      </w:r>
    </w:p>
    <w:p w14:paraId="0A71A53D" w14:textId="21D0C88F" w:rsidR="00B20F96" w:rsidRDefault="009B1978" w:rsidP="009B1978">
      <w:pPr>
        <w:ind w:left="720"/>
        <w:rPr>
          <w:i/>
          <w:iCs/>
        </w:rPr>
      </w:pPr>
      <w:r w:rsidRPr="009B1978">
        <w:rPr>
          <w:i/>
          <w:iCs/>
        </w:rPr>
        <w:t>-</w:t>
      </w:r>
      <w:r w:rsidRPr="009B1978">
        <w:rPr>
          <w:i/>
          <w:iCs/>
        </w:rPr>
        <w:tab/>
        <w:t>The Utility drawings shall clearly identify the UFL by name, length and size on the plan set (a note can address this though the line itself shall also bear these notations).</w:t>
      </w:r>
    </w:p>
    <w:p w14:paraId="61AADF27" w14:textId="77777777" w:rsidR="009B1978" w:rsidRDefault="009B1978" w:rsidP="009B1978">
      <w:pPr>
        <w:ind w:left="720"/>
        <w:rPr>
          <w:i/>
          <w:iCs/>
        </w:rPr>
      </w:pPr>
    </w:p>
    <w:p w14:paraId="5392FE73" w14:textId="24595569" w:rsidR="00B20F96" w:rsidRDefault="00B20F96" w:rsidP="00B20F96">
      <w:pPr>
        <w:ind w:left="720"/>
        <w:rPr>
          <w:b/>
          <w:bCs/>
        </w:rPr>
      </w:pPr>
      <w:r w:rsidRPr="0098500E">
        <w:rPr>
          <w:b/>
          <w:bCs/>
        </w:rPr>
        <w:t xml:space="preserve">Response: </w:t>
      </w:r>
      <w:r w:rsidR="009B1978">
        <w:rPr>
          <w:b/>
          <w:bCs/>
        </w:rPr>
        <w:t xml:space="preserve">Signature block has been updated. </w:t>
      </w:r>
      <w:r>
        <w:rPr>
          <w:b/>
          <w:bCs/>
        </w:rPr>
        <w:t xml:space="preserve"> </w:t>
      </w:r>
    </w:p>
    <w:p w14:paraId="66011BC3" w14:textId="77777777" w:rsidR="00B20F96" w:rsidRPr="00B20F96" w:rsidRDefault="00B20F96" w:rsidP="00B20F96">
      <w:pPr>
        <w:ind w:left="720"/>
        <w:rPr>
          <w:i/>
          <w:iCs/>
        </w:rPr>
      </w:pPr>
    </w:p>
    <w:p w14:paraId="06B9B81B" w14:textId="2A725B67" w:rsidR="00B20F96" w:rsidRDefault="009B1978" w:rsidP="009B1978">
      <w:pPr>
        <w:ind w:left="720"/>
        <w:rPr>
          <w:i/>
          <w:iCs/>
        </w:rPr>
      </w:pPr>
      <w:r>
        <w:rPr>
          <w:i/>
          <w:iCs/>
        </w:rPr>
        <w:t>7</w:t>
      </w:r>
      <w:r w:rsidR="00B20F96" w:rsidRPr="00B20F96">
        <w:rPr>
          <w:i/>
          <w:iCs/>
        </w:rPr>
        <w:t xml:space="preserve">. </w:t>
      </w:r>
      <w:r w:rsidRPr="009B1978">
        <w:rPr>
          <w:i/>
          <w:iCs/>
        </w:rPr>
        <w:t>While the applicant has provided an auto-turn analysis, in addition to what was provided, two additional routes shall be provided when resubmitting; see the redlined drawing below for the required locations… apparatus shall be able navigate all portions of this site… and address this issue when resubmitting:</w:t>
      </w:r>
    </w:p>
    <w:p w14:paraId="31BE2FE1" w14:textId="683F9D3B" w:rsidR="00B20F96" w:rsidRDefault="00B20F96" w:rsidP="00B20F96">
      <w:pPr>
        <w:ind w:left="720"/>
        <w:rPr>
          <w:i/>
          <w:iCs/>
        </w:rPr>
      </w:pPr>
    </w:p>
    <w:p w14:paraId="23C57FCB" w14:textId="1E1FF188" w:rsidR="00B20F96" w:rsidRDefault="00B20F96" w:rsidP="00B20F96">
      <w:pPr>
        <w:ind w:left="720"/>
        <w:rPr>
          <w:b/>
          <w:bCs/>
        </w:rPr>
      </w:pPr>
      <w:r w:rsidRPr="0098500E">
        <w:rPr>
          <w:b/>
          <w:bCs/>
        </w:rPr>
        <w:t xml:space="preserve">Response: </w:t>
      </w:r>
      <w:r w:rsidR="009B1978">
        <w:rPr>
          <w:b/>
          <w:bCs/>
        </w:rPr>
        <w:t xml:space="preserve">Updated auto-turn analysis with additional routes. </w:t>
      </w:r>
    </w:p>
    <w:p w14:paraId="01B0076D" w14:textId="7D74D91A" w:rsidR="00B20F96" w:rsidRPr="00B20F96" w:rsidRDefault="00B20F96" w:rsidP="00B20F96">
      <w:pPr>
        <w:ind w:left="720"/>
        <w:rPr>
          <w:i/>
          <w:iCs/>
        </w:rPr>
      </w:pPr>
      <w:r w:rsidRPr="00B20F96">
        <w:rPr>
          <w:i/>
          <w:iCs/>
        </w:rPr>
        <w:t xml:space="preserve"> </w:t>
      </w:r>
    </w:p>
    <w:p w14:paraId="6A60CA40" w14:textId="77777777" w:rsidR="009F35BE" w:rsidRPr="00FB605D" w:rsidRDefault="009F35BE" w:rsidP="00FB605D">
      <w:pPr>
        <w:ind w:left="720"/>
        <w:rPr>
          <w:i/>
          <w:iCs/>
        </w:rPr>
      </w:pPr>
    </w:p>
    <w:p w14:paraId="3F77A493" w14:textId="77777777" w:rsidR="00FB605D" w:rsidRDefault="00FB605D" w:rsidP="00423646">
      <w:pPr>
        <w:tabs>
          <w:tab w:val="clear" w:pos="0"/>
          <w:tab w:val="left" w:pos="540"/>
        </w:tabs>
        <w:rPr>
          <w:rFonts w:cstheme="minorHAnsi"/>
          <w:color w:val="auto"/>
          <w:kern w:val="2"/>
        </w:rPr>
      </w:pPr>
    </w:p>
    <w:p w14:paraId="3DC8492E" w14:textId="233EE8D9" w:rsidR="00423646" w:rsidRPr="001B396D" w:rsidRDefault="00423646" w:rsidP="00423646">
      <w:pPr>
        <w:tabs>
          <w:tab w:val="clear" w:pos="0"/>
          <w:tab w:val="left" w:pos="540"/>
        </w:tabs>
        <w:rPr>
          <w:rFonts w:cstheme="minorHAnsi"/>
          <w:color w:val="auto"/>
          <w:kern w:val="2"/>
        </w:rPr>
      </w:pPr>
      <w:r w:rsidRPr="00EC36FB">
        <w:rPr>
          <w:rFonts w:cstheme="minorHAnsi"/>
          <w:color w:val="auto"/>
          <w:kern w:val="2"/>
        </w:rPr>
        <w:t>Thank you in advance for taking the time to review this application.  We look forward to working with you towards approval of this development proposal.</w:t>
      </w:r>
    </w:p>
    <w:p w14:paraId="47AC3490" w14:textId="77777777" w:rsidR="00423646" w:rsidRPr="001B396D" w:rsidRDefault="00423646" w:rsidP="00423646">
      <w:pPr>
        <w:tabs>
          <w:tab w:val="clear" w:pos="0"/>
          <w:tab w:val="left" w:pos="540"/>
        </w:tabs>
        <w:rPr>
          <w:color w:val="auto"/>
          <w:sz w:val="22"/>
          <w:szCs w:val="22"/>
        </w:rPr>
      </w:pPr>
    </w:p>
    <w:p w14:paraId="346963C3" w14:textId="77777777" w:rsidR="00423646" w:rsidRPr="001B396D" w:rsidRDefault="00423646" w:rsidP="00423646">
      <w:pPr>
        <w:tabs>
          <w:tab w:val="clear" w:pos="0"/>
          <w:tab w:val="left" w:pos="540"/>
        </w:tabs>
        <w:rPr>
          <w:color w:val="auto"/>
          <w:sz w:val="22"/>
          <w:szCs w:val="22"/>
        </w:rPr>
      </w:pPr>
    </w:p>
    <w:p w14:paraId="4A24F573" w14:textId="77777777" w:rsidR="00423646" w:rsidRPr="00B85DAA" w:rsidRDefault="00423646" w:rsidP="00423646">
      <w:pPr>
        <w:tabs>
          <w:tab w:val="clear" w:pos="0"/>
          <w:tab w:val="left" w:pos="540"/>
        </w:tabs>
        <w:rPr>
          <w:color w:val="auto"/>
          <w:sz w:val="22"/>
          <w:szCs w:val="22"/>
        </w:rPr>
      </w:pPr>
      <w:r w:rsidRPr="00B85DAA">
        <w:rPr>
          <w:color w:val="auto"/>
          <w:sz w:val="22"/>
          <w:szCs w:val="22"/>
        </w:rPr>
        <w:t>Sincerely,</w:t>
      </w:r>
    </w:p>
    <w:p w14:paraId="06E90CCE" w14:textId="77777777" w:rsidR="00423646" w:rsidRPr="00B85DAA" w:rsidRDefault="00423646" w:rsidP="00423646">
      <w:pPr>
        <w:tabs>
          <w:tab w:val="clear" w:pos="0"/>
          <w:tab w:val="left" w:pos="540"/>
        </w:tabs>
        <w:rPr>
          <w:b/>
          <w:color w:val="auto"/>
          <w:sz w:val="22"/>
          <w:szCs w:val="22"/>
        </w:rPr>
      </w:pPr>
      <w:r w:rsidRPr="00B85DAA">
        <w:rPr>
          <w:b/>
          <w:color w:val="auto"/>
          <w:sz w:val="22"/>
          <w:szCs w:val="22"/>
        </w:rPr>
        <w:t>GALLOWAY</w:t>
      </w:r>
    </w:p>
    <w:p w14:paraId="359CEE03" w14:textId="77777777" w:rsidR="00423646" w:rsidRPr="00B85DAA" w:rsidRDefault="00423646" w:rsidP="00423646">
      <w:pPr>
        <w:tabs>
          <w:tab w:val="clear" w:pos="0"/>
          <w:tab w:val="left" w:pos="540"/>
        </w:tabs>
        <w:rPr>
          <w:color w:val="auto"/>
          <w:sz w:val="22"/>
          <w:szCs w:val="22"/>
        </w:rPr>
      </w:pPr>
    </w:p>
    <w:p w14:paraId="6063C540" w14:textId="02F86DD2" w:rsidR="00423646" w:rsidRPr="00B85DAA" w:rsidRDefault="00423646" w:rsidP="00423646">
      <w:pPr>
        <w:tabs>
          <w:tab w:val="clear" w:pos="0"/>
          <w:tab w:val="left" w:pos="540"/>
        </w:tabs>
        <w:rPr>
          <w:color w:val="auto"/>
          <w:sz w:val="22"/>
          <w:szCs w:val="22"/>
        </w:rPr>
      </w:pPr>
    </w:p>
    <w:p w14:paraId="6E93121F" w14:textId="77777777" w:rsidR="00423646" w:rsidRPr="00B85DAA" w:rsidRDefault="00423646" w:rsidP="00423646">
      <w:pPr>
        <w:tabs>
          <w:tab w:val="clear" w:pos="0"/>
          <w:tab w:val="left" w:pos="540"/>
        </w:tabs>
        <w:rPr>
          <w:color w:val="auto"/>
          <w:sz w:val="22"/>
          <w:szCs w:val="22"/>
        </w:rPr>
      </w:pPr>
    </w:p>
    <w:p w14:paraId="676E4970" w14:textId="195EB931" w:rsidR="00423646" w:rsidRDefault="00AE230A" w:rsidP="00423646">
      <w:pPr>
        <w:tabs>
          <w:tab w:val="clear" w:pos="0"/>
          <w:tab w:val="left" w:pos="540"/>
        </w:tabs>
        <w:rPr>
          <w:color w:val="auto"/>
          <w:sz w:val="22"/>
          <w:szCs w:val="22"/>
        </w:rPr>
      </w:pPr>
      <w:r>
        <w:rPr>
          <w:color w:val="auto"/>
          <w:sz w:val="22"/>
          <w:szCs w:val="22"/>
        </w:rPr>
        <w:t xml:space="preserve">Matthew Pepin </w:t>
      </w:r>
    </w:p>
    <w:p w14:paraId="2993FC3C" w14:textId="61F229AD" w:rsidR="00820415" w:rsidRDefault="00820415" w:rsidP="00423646">
      <w:pPr>
        <w:tabs>
          <w:tab w:val="clear" w:pos="0"/>
          <w:tab w:val="left" w:pos="540"/>
        </w:tabs>
        <w:rPr>
          <w:color w:val="auto"/>
          <w:sz w:val="22"/>
          <w:szCs w:val="22"/>
        </w:rPr>
      </w:pPr>
      <w:r>
        <w:rPr>
          <w:color w:val="auto"/>
          <w:sz w:val="22"/>
          <w:szCs w:val="22"/>
        </w:rPr>
        <w:t xml:space="preserve">Civil </w:t>
      </w:r>
      <w:r w:rsidR="00AE230A">
        <w:rPr>
          <w:color w:val="auto"/>
          <w:sz w:val="22"/>
          <w:szCs w:val="22"/>
        </w:rPr>
        <w:t>Project Engineer</w:t>
      </w:r>
    </w:p>
    <w:p w14:paraId="513D05CE" w14:textId="08D903A0" w:rsidR="00820415" w:rsidRPr="00B85DAA" w:rsidRDefault="00F27B34" w:rsidP="00423646">
      <w:pPr>
        <w:tabs>
          <w:tab w:val="clear" w:pos="0"/>
          <w:tab w:val="left" w:pos="540"/>
        </w:tabs>
        <w:rPr>
          <w:color w:val="auto"/>
          <w:sz w:val="22"/>
          <w:szCs w:val="22"/>
        </w:rPr>
      </w:pPr>
      <w:r>
        <w:rPr>
          <w:color w:val="auto"/>
          <w:sz w:val="22"/>
          <w:szCs w:val="22"/>
        </w:rPr>
        <w:t>mattpepin</w:t>
      </w:r>
      <w:r w:rsidR="00820415">
        <w:rPr>
          <w:color w:val="auto"/>
          <w:sz w:val="22"/>
          <w:szCs w:val="22"/>
        </w:rPr>
        <w:t>@GallowayUS.com</w:t>
      </w:r>
    </w:p>
    <w:p w14:paraId="0D044D72" w14:textId="77777777" w:rsidR="00423646" w:rsidRPr="00C36424" w:rsidRDefault="00423646" w:rsidP="00423646">
      <w:pPr>
        <w:tabs>
          <w:tab w:val="clear" w:pos="0"/>
          <w:tab w:val="left" w:pos="540"/>
        </w:tabs>
        <w:rPr>
          <w:color w:val="FF0000"/>
        </w:rPr>
      </w:pPr>
    </w:p>
    <w:p w14:paraId="68FB64AE" w14:textId="6D809BC0" w:rsidR="0049291C" w:rsidRPr="00C36424" w:rsidRDefault="0049291C" w:rsidP="004236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FF0000"/>
        </w:rPr>
      </w:pPr>
    </w:p>
    <w:sectPr w:rsidR="0049291C" w:rsidRPr="00C36424" w:rsidSect="000E7961">
      <w:headerReference w:type="default" r:id="rId9"/>
      <w:footerReference w:type="default" r:id="rId10"/>
      <w:headerReference w:type="first" r:id="rId11"/>
      <w:footerReference w:type="first" r:id="rId12"/>
      <w:pgSz w:w="12240" w:h="15840" w:code="1"/>
      <w:pgMar w:top="1440" w:right="1570" w:bottom="1440" w:left="1570" w:header="720" w:footer="72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25F0" w14:textId="77777777" w:rsidR="00B879FC" w:rsidRDefault="00B879FC" w:rsidP="00DA3084">
      <w:r>
        <w:separator/>
      </w:r>
    </w:p>
  </w:endnote>
  <w:endnote w:type="continuationSeparator" w:id="0">
    <w:p w14:paraId="22D9DE6D" w14:textId="77777777" w:rsidR="00B879FC" w:rsidRDefault="00B879FC" w:rsidP="00DA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panose1 w:val="02000000000000000000"/>
    <w:charset w:val="00"/>
    <w:family w:val="auto"/>
    <w:pitch w:val="variable"/>
    <w:sig w:usb0="E00002FF" w:usb1="5000205B" w:usb2="00000020" w:usb3="00000000" w:csb0="0000019F" w:csb1="00000000"/>
  </w:font>
  <w:font w:name="Roboto Condensed">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07423453"/>
      <w:docPartObj>
        <w:docPartGallery w:val="Page Numbers (Bottom of Page)"/>
        <w:docPartUnique/>
      </w:docPartObj>
    </w:sdtPr>
    <w:sdtEndPr>
      <w:rPr>
        <w:sz w:val="18"/>
        <w:szCs w:val="18"/>
      </w:rPr>
    </w:sdtEndPr>
    <w:sdtContent>
      <w:sdt>
        <w:sdtPr>
          <w:rPr>
            <w:sz w:val="16"/>
            <w:szCs w:val="16"/>
          </w:rPr>
          <w:id w:val="22672223"/>
          <w:docPartObj>
            <w:docPartGallery w:val="Page Numbers (Top of Page)"/>
            <w:docPartUnique/>
          </w:docPartObj>
        </w:sdtPr>
        <w:sdtEndPr>
          <w:rPr>
            <w:sz w:val="18"/>
            <w:szCs w:val="18"/>
          </w:rPr>
        </w:sdtEndPr>
        <w:sdtContent>
          <w:p w14:paraId="1C2BEA49" w14:textId="77777777" w:rsidR="00B879FC"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6"/>
                <w:szCs w:val="16"/>
              </w:rPr>
            </w:pPr>
          </w:p>
          <w:p w14:paraId="5BC7B5E1"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p>
          <w:p w14:paraId="17995DE5"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r w:rsidRPr="00671DDD">
              <w:rPr>
                <w:sz w:val="18"/>
                <w:szCs w:val="18"/>
              </w:rPr>
              <w:t xml:space="preserve">Galloway &amp; Company, Inc. </w:t>
            </w:r>
            <w:r w:rsidRPr="00671DDD">
              <w:rPr>
                <w:sz w:val="18"/>
                <w:szCs w:val="18"/>
              </w:rPr>
              <w:tab/>
              <w:t xml:space="preserve">Page </w:t>
            </w:r>
            <w:r w:rsidRPr="00671DDD">
              <w:rPr>
                <w:b/>
                <w:bCs/>
                <w:sz w:val="18"/>
                <w:szCs w:val="18"/>
              </w:rPr>
              <w:fldChar w:fldCharType="begin"/>
            </w:r>
            <w:r w:rsidRPr="00671DDD">
              <w:rPr>
                <w:b/>
                <w:bCs/>
                <w:sz w:val="18"/>
                <w:szCs w:val="18"/>
              </w:rPr>
              <w:instrText xml:space="preserve"> PAGE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r w:rsidRPr="00671DDD">
              <w:rPr>
                <w:sz w:val="18"/>
                <w:szCs w:val="18"/>
              </w:rPr>
              <w:t xml:space="preserve"> of </w:t>
            </w:r>
            <w:r w:rsidRPr="00671DDD">
              <w:rPr>
                <w:b/>
                <w:bCs/>
                <w:sz w:val="18"/>
                <w:szCs w:val="18"/>
              </w:rPr>
              <w:fldChar w:fldCharType="begin"/>
            </w:r>
            <w:r w:rsidRPr="00671DDD">
              <w:rPr>
                <w:b/>
                <w:bCs/>
                <w:sz w:val="18"/>
                <w:szCs w:val="18"/>
              </w:rPr>
              <w:instrText xml:space="preserve"> NUMPAGES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4E3E" w14:textId="77777777" w:rsidR="00B879FC" w:rsidRDefault="00B879FC">
    <w:pPr>
      <w:pStyle w:val="Footer"/>
    </w:pPr>
    <w:r>
      <w:rPr>
        <w:noProof/>
      </w:rPr>
      <w:drawing>
        <wp:anchor distT="0" distB="0" distL="114300" distR="114300" simplePos="0" relativeHeight="251661312" behindDoc="0" locked="0" layoutInCell="1" allowOverlap="1" wp14:anchorId="565172EE" wp14:editId="0DB2FCD7">
          <wp:simplePos x="0" y="0"/>
          <wp:positionH relativeFrom="margin">
            <wp:posOffset>5686425</wp:posOffset>
          </wp:positionH>
          <wp:positionV relativeFrom="paragraph">
            <wp:posOffset>-285750</wp:posOffset>
          </wp:positionV>
          <wp:extent cx="457200" cy="4572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alloway Avatar Circle RGB.jpg"/>
                  <pic:cNvPicPr/>
                </pic:nvPicPr>
                <pic:blipFill>
                  <a:blip r:embed="rId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521F" w14:textId="77777777" w:rsidR="00B879FC" w:rsidRDefault="00B879FC" w:rsidP="00DA3084">
      <w:r>
        <w:separator/>
      </w:r>
    </w:p>
  </w:footnote>
  <w:footnote w:type="continuationSeparator" w:id="0">
    <w:p w14:paraId="3B711E0F" w14:textId="77777777" w:rsidR="00B879FC" w:rsidRDefault="00B879FC" w:rsidP="00DA3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73B3" w14:textId="1FA8F086" w:rsidR="00B879FC" w:rsidRDefault="00885C9C" w:rsidP="007B1018">
    <w:pPr>
      <w:pStyle w:val="Header"/>
      <w:rPr>
        <w:sz w:val="18"/>
        <w:szCs w:val="18"/>
      </w:rPr>
    </w:pPr>
    <w:r>
      <w:rPr>
        <w:sz w:val="18"/>
        <w:szCs w:val="18"/>
      </w:rPr>
      <w:t>Lincoln Professional Park L3 – Andy’s Custard</w:t>
    </w:r>
  </w:p>
  <w:p w14:paraId="30F07B16" w14:textId="0969B700" w:rsidR="00B879FC" w:rsidRPr="00671DDD" w:rsidRDefault="00885C9C" w:rsidP="007B1018">
    <w:pPr>
      <w:pStyle w:val="Header"/>
      <w:rPr>
        <w:sz w:val="18"/>
        <w:szCs w:val="18"/>
      </w:rPr>
    </w:pPr>
    <w:r>
      <w:rPr>
        <w:sz w:val="18"/>
        <w:szCs w:val="18"/>
      </w:rPr>
      <w:t>Engineering Department</w:t>
    </w:r>
    <w:r w:rsidR="0043108C">
      <w:rPr>
        <w:sz w:val="18"/>
        <w:szCs w:val="18"/>
      </w:rPr>
      <w:t xml:space="preserve"> Comment</w:t>
    </w:r>
    <w:r>
      <w:rPr>
        <w:sz w:val="18"/>
        <w:szCs w:val="18"/>
      </w:rPr>
      <w:t>s</w:t>
    </w:r>
    <w:r w:rsidR="0043108C">
      <w:rPr>
        <w:sz w:val="18"/>
        <w:szCs w:val="18"/>
      </w:rPr>
      <w:t xml:space="preserve"> Response</w:t>
    </w:r>
  </w:p>
  <w:p w14:paraId="14AED2A9" w14:textId="77777777" w:rsidR="00B879FC" w:rsidRPr="00671DDD" w:rsidRDefault="00B879FC">
    <w:pPr>
      <w:pStyle w:val="Header"/>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1C92" w14:textId="77777777" w:rsidR="00B879FC" w:rsidRDefault="00B879FC">
    <w:pPr>
      <w:pStyle w:val="Header"/>
    </w:pPr>
    <w:bookmarkStart w:id="0" w:name="_Hlk524962605"/>
    <w:bookmarkStart w:id="1" w:name="_Hlk524962606"/>
    <w:bookmarkStart w:id="2" w:name="_Hlk524962608"/>
    <w:bookmarkStart w:id="3" w:name="_Hlk524962609"/>
    <w:bookmarkStart w:id="4" w:name="_Hlk524962610"/>
    <w:bookmarkStart w:id="5" w:name="_Hlk524962611"/>
    <w:bookmarkStart w:id="6" w:name="_Hlk524962612"/>
    <w:bookmarkStart w:id="7" w:name="_Hlk524962613"/>
    <w:bookmarkStart w:id="8" w:name="_Hlk524962614"/>
    <w:bookmarkStart w:id="9" w:name="_Hlk524962615"/>
    <w:bookmarkStart w:id="10" w:name="_Hlk524962616"/>
    <w:bookmarkStart w:id="11" w:name="_Hlk524962617"/>
    <w:bookmarkStart w:id="12" w:name="_Hlk524962618"/>
    <w:bookmarkStart w:id="13" w:name="_Hlk524962619"/>
    <w:bookmarkStart w:id="14" w:name="_Hlk524962620"/>
    <w:bookmarkStart w:id="15" w:name="_Hlk524962621"/>
    <w:bookmarkStart w:id="16" w:name="_Hlk524962641"/>
    <w:bookmarkStart w:id="17" w:name="_Hlk524962642"/>
    <w:bookmarkStart w:id="18" w:name="_Hlk524962643"/>
    <w:bookmarkStart w:id="19" w:name="_Hlk524962644"/>
    <w:bookmarkStart w:id="20" w:name="_Hlk524962645"/>
    <w:bookmarkStart w:id="21" w:name="_Hlk524962646"/>
    <w:r w:rsidRPr="00A25902">
      <w:rPr>
        <w:noProof/>
        <w:sz w:val="16"/>
        <w:szCs w:val="16"/>
      </w:rPr>
      <mc:AlternateContent>
        <mc:Choice Requires="wpg">
          <w:drawing>
            <wp:anchor distT="0" distB="0" distL="114300" distR="114300" simplePos="0" relativeHeight="251659264" behindDoc="0" locked="0" layoutInCell="1" allowOverlap="1" wp14:anchorId="5E417ECE" wp14:editId="11AA88DE">
              <wp:simplePos x="0" y="0"/>
              <wp:positionH relativeFrom="column">
                <wp:posOffset>-104775</wp:posOffset>
              </wp:positionH>
              <wp:positionV relativeFrom="paragraph">
                <wp:posOffset>38100</wp:posOffset>
              </wp:positionV>
              <wp:extent cx="4902200" cy="474980"/>
              <wp:effectExtent l="0" t="0" r="0" b="1270"/>
              <wp:wrapNone/>
              <wp:docPr id="10" name="Group 10"/>
              <wp:cNvGraphicFramePr/>
              <a:graphic xmlns:a="http://schemas.openxmlformats.org/drawingml/2006/main">
                <a:graphicData uri="http://schemas.microsoft.com/office/word/2010/wordprocessingGroup">
                  <wpg:wgp>
                    <wpg:cNvGrpSpPr/>
                    <wpg:grpSpPr>
                      <a:xfrm>
                        <a:off x="0" y="0"/>
                        <a:ext cx="4902200" cy="474980"/>
                        <a:chOff x="0" y="0"/>
                        <a:chExt cx="4902200" cy="474980"/>
                      </a:xfrm>
                    </wpg:grpSpPr>
                    <wps:wsp>
                      <wps:cNvPr id="12" name="Straight Connector 12"/>
                      <wps:cNvCnPr/>
                      <wps:spPr>
                        <a:xfrm>
                          <a:off x="1885950" y="57150"/>
                          <a:ext cx="0" cy="347345"/>
                        </a:xfrm>
                        <a:prstGeom prst="line">
                          <a:avLst/>
                        </a:prstGeom>
                        <a:noFill/>
                        <a:ln w="19050" cap="flat" cmpd="sng" algn="ctr">
                          <a:solidFill>
                            <a:srgbClr val="CFD641"/>
                          </a:solidFill>
                          <a:prstDash val="solid"/>
                        </a:ln>
                        <a:effectLst/>
                      </wps:spPr>
                      <wps:bodyPr/>
                    </wps:wsp>
                    <wps:wsp>
                      <wps:cNvPr id="13" name="Text Box 13"/>
                      <wps:cNvSpPr txBox="1"/>
                      <wps:spPr>
                        <a:xfrm>
                          <a:off x="2025650" y="0"/>
                          <a:ext cx="2876550" cy="444500"/>
                        </a:xfrm>
                        <a:prstGeom prst="rect">
                          <a:avLst/>
                        </a:prstGeom>
                        <a:solidFill>
                          <a:sysClr val="window" lastClr="FFFFFF"/>
                        </a:solidFill>
                        <a:ln w="6350">
                          <a:noFill/>
                        </a:ln>
                      </wps:spPr>
                      <wps:txb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94815" cy="474980"/>
                        </a:xfrm>
                        <a:prstGeom prst="rect">
                          <a:avLst/>
                        </a:prstGeom>
                      </pic:spPr>
                    </pic:pic>
                  </wpg:wgp>
                </a:graphicData>
              </a:graphic>
            </wp:anchor>
          </w:drawing>
        </mc:Choice>
        <mc:Fallback>
          <w:pict>
            <v:group w14:anchorId="5E417ECE" id="Group 10" o:spid="_x0000_s1026" style="position:absolute;margin-left:-8.25pt;margin-top:3pt;width:386pt;height:37.4pt;z-index:251659264" coordsize="49022,47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U0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mU5YTIyNmQ5LWNhMzUtNDIwOS1iNTQ0LTJjNGU2MTZmNDMzOTwvc3RFdnQ6aW5zdGFuY2VJRD4K&#10;ICAgICAgICAgICAgICAgICAgPHN0RXZ0OndoZW4+MjAxOC0wMy0yN1QxNzoxMDo1Mi0wNjowMDwv&#10;c3RFdnQ6d2hlbj4KICAgICAgICAgICAgICAgICAgPHN0RXZ0OnNvZnR3YXJlQWdlbnQ+QWRvYmUg&#10;SWxsdXN0cmF0b3IgQ0MgMjAxNSAoTWFjaW50b3No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">
              <v:line id="Straight Connector 12" o:spid="_x0000_s1027" style="position:absolute;visibility:visible;mso-wrap-style:square" from="18859,571" to="18859,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" strokecolor="#cfd641" strokeweight="1.5pt"/>
              <v:shapetype id="_x0000_t202" coordsize="21600,21600" o:spt="202" path="m,l,21600r21600,l21600,xe">
                <v:stroke joinstyle="miter"/>
                <v:path gradientshapeok="t" o:connecttype="rect"/>
              </v:shapetype>
              <v:shape id="Text Box 13" o:spid="_x0000_s1028" type="#_x0000_t202" style="position:absolute;left:20256;width:28766;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" fillcolor="window" stroked="f" strokeweight=".5pt">
                <v:textbo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style="position:absolute;width:16948;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">
                <v:imagedata r:id="rId2" o:title=""/>
              </v:shape>
            </v:group>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D23"/>
    <w:multiLevelType w:val="multilevel"/>
    <w:tmpl w:val="4378D628"/>
    <w:lvl w:ilvl="0">
      <w:start w:val="1"/>
      <w:numFmt w:val="decimal"/>
      <w:pStyle w:val="ListParagraph"/>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FC3E6B"/>
    <w:multiLevelType w:val="hybridMultilevel"/>
    <w:tmpl w:val="9C6C5016"/>
    <w:lvl w:ilvl="0" w:tplc="CC1003D2">
      <w:start w:val="1"/>
      <w:numFmt w:val="bullet"/>
      <w:pStyle w:val="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C4427F"/>
    <w:multiLevelType w:val="multilevel"/>
    <w:tmpl w:val="752A3DA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4C54090E"/>
    <w:multiLevelType w:val="hybridMultilevel"/>
    <w:tmpl w:val="D12CFB22"/>
    <w:lvl w:ilvl="0" w:tplc="C05AADBE">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87598765">
    <w:abstractNumId w:val="2"/>
  </w:num>
  <w:num w:numId="2" w16cid:durableId="635990487">
    <w:abstractNumId w:val="0"/>
  </w:num>
  <w:num w:numId="3" w16cid:durableId="202257982">
    <w:abstractNumId w:val="1"/>
  </w:num>
  <w:num w:numId="4" w16cid:durableId="44180499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868"/>
    <w:rsid w:val="000003ED"/>
    <w:rsid w:val="0000053C"/>
    <w:rsid w:val="000016C0"/>
    <w:rsid w:val="00001BAF"/>
    <w:rsid w:val="000025BB"/>
    <w:rsid w:val="00002761"/>
    <w:rsid w:val="00004038"/>
    <w:rsid w:val="000050E1"/>
    <w:rsid w:val="000077AD"/>
    <w:rsid w:val="000078BC"/>
    <w:rsid w:val="00007F35"/>
    <w:rsid w:val="000104BE"/>
    <w:rsid w:val="000107A6"/>
    <w:rsid w:val="0001122C"/>
    <w:rsid w:val="00011476"/>
    <w:rsid w:val="0001196A"/>
    <w:rsid w:val="00011AC9"/>
    <w:rsid w:val="00012A51"/>
    <w:rsid w:val="00012A96"/>
    <w:rsid w:val="00012B3E"/>
    <w:rsid w:val="00013896"/>
    <w:rsid w:val="00013D77"/>
    <w:rsid w:val="00014219"/>
    <w:rsid w:val="00014A51"/>
    <w:rsid w:val="00014F4C"/>
    <w:rsid w:val="00015562"/>
    <w:rsid w:val="00015701"/>
    <w:rsid w:val="00015E68"/>
    <w:rsid w:val="00016779"/>
    <w:rsid w:val="00016898"/>
    <w:rsid w:val="00016F22"/>
    <w:rsid w:val="000172BD"/>
    <w:rsid w:val="0002174D"/>
    <w:rsid w:val="00021A65"/>
    <w:rsid w:val="00022A3F"/>
    <w:rsid w:val="00022BC8"/>
    <w:rsid w:val="00022BEF"/>
    <w:rsid w:val="00022DCD"/>
    <w:rsid w:val="00023242"/>
    <w:rsid w:val="0002398C"/>
    <w:rsid w:val="0002556E"/>
    <w:rsid w:val="0002752D"/>
    <w:rsid w:val="00027815"/>
    <w:rsid w:val="00027BBA"/>
    <w:rsid w:val="000300AB"/>
    <w:rsid w:val="00030B56"/>
    <w:rsid w:val="000313E0"/>
    <w:rsid w:val="000317FE"/>
    <w:rsid w:val="00033658"/>
    <w:rsid w:val="0003409B"/>
    <w:rsid w:val="00034736"/>
    <w:rsid w:val="00035AC8"/>
    <w:rsid w:val="00035CCA"/>
    <w:rsid w:val="00035CE7"/>
    <w:rsid w:val="000361A4"/>
    <w:rsid w:val="000369D9"/>
    <w:rsid w:val="00036A76"/>
    <w:rsid w:val="00040070"/>
    <w:rsid w:val="000408EA"/>
    <w:rsid w:val="00040D0D"/>
    <w:rsid w:val="00042C5A"/>
    <w:rsid w:val="00043650"/>
    <w:rsid w:val="0004433B"/>
    <w:rsid w:val="000446DC"/>
    <w:rsid w:val="00044FC8"/>
    <w:rsid w:val="000450F4"/>
    <w:rsid w:val="00047008"/>
    <w:rsid w:val="0004725D"/>
    <w:rsid w:val="000475C6"/>
    <w:rsid w:val="00050048"/>
    <w:rsid w:val="00051AF1"/>
    <w:rsid w:val="0005273E"/>
    <w:rsid w:val="000539AB"/>
    <w:rsid w:val="00053F7C"/>
    <w:rsid w:val="000541A9"/>
    <w:rsid w:val="0005448E"/>
    <w:rsid w:val="00054ABF"/>
    <w:rsid w:val="00054E49"/>
    <w:rsid w:val="00055CDE"/>
    <w:rsid w:val="00055EE4"/>
    <w:rsid w:val="00055EE5"/>
    <w:rsid w:val="00056EBE"/>
    <w:rsid w:val="00057634"/>
    <w:rsid w:val="00060151"/>
    <w:rsid w:val="00060D2D"/>
    <w:rsid w:val="0006156E"/>
    <w:rsid w:val="00061891"/>
    <w:rsid w:val="0006212D"/>
    <w:rsid w:val="000629D8"/>
    <w:rsid w:val="00062BD5"/>
    <w:rsid w:val="00063070"/>
    <w:rsid w:val="00063DB5"/>
    <w:rsid w:val="0006477D"/>
    <w:rsid w:val="000651C6"/>
    <w:rsid w:val="00065DF0"/>
    <w:rsid w:val="000669D4"/>
    <w:rsid w:val="00070B47"/>
    <w:rsid w:val="00070DB8"/>
    <w:rsid w:val="0007132E"/>
    <w:rsid w:val="000716CE"/>
    <w:rsid w:val="00071D46"/>
    <w:rsid w:val="00071FBB"/>
    <w:rsid w:val="00072463"/>
    <w:rsid w:val="00073574"/>
    <w:rsid w:val="0007369F"/>
    <w:rsid w:val="00073A97"/>
    <w:rsid w:val="00073EE5"/>
    <w:rsid w:val="0007402C"/>
    <w:rsid w:val="0007477C"/>
    <w:rsid w:val="00074910"/>
    <w:rsid w:val="000749AF"/>
    <w:rsid w:val="00074F14"/>
    <w:rsid w:val="000755AA"/>
    <w:rsid w:val="000755EA"/>
    <w:rsid w:val="000756CF"/>
    <w:rsid w:val="000759D5"/>
    <w:rsid w:val="00075AAF"/>
    <w:rsid w:val="00075C51"/>
    <w:rsid w:val="00075D58"/>
    <w:rsid w:val="00076213"/>
    <w:rsid w:val="000777C4"/>
    <w:rsid w:val="00077B13"/>
    <w:rsid w:val="00080962"/>
    <w:rsid w:val="00080F59"/>
    <w:rsid w:val="0008185D"/>
    <w:rsid w:val="000818D7"/>
    <w:rsid w:val="000818FF"/>
    <w:rsid w:val="00082114"/>
    <w:rsid w:val="00082DEA"/>
    <w:rsid w:val="00082F98"/>
    <w:rsid w:val="00084843"/>
    <w:rsid w:val="00084CDF"/>
    <w:rsid w:val="00085C66"/>
    <w:rsid w:val="0008661C"/>
    <w:rsid w:val="00086BB6"/>
    <w:rsid w:val="00087C23"/>
    <w:rsid w:val="0009019F"/>
    <w:rsid w:val="00090CF9"/>
    <w:rsid w:val="00090F57"/>
    <w:rsid w:val="00091515"/>
    <w:rsid w:val="0009169C"/>
    <w:rsid w:val="00091C57"/>
    <w:rsid w:val="00091DAB"/>
    <w:rsid w:val="00091F25"/>
    <w:rsid w:val="00092693"/>
    <w:rsid w:val="000927A5"/>
    <w:rsid w:val="000927E0"/>
    <w:rsid w:val="00093D74"/>
    <w:rsid w:val="00093FDE"/>
    <w:rsid w:val="000973E1"/>
    <w:rsid w:val="00097D2D"/>
    <w:rsid w:val="00097F6A"/>
    <w:rsid w:val="000A0C59"/>
    <w:rsid w:val="000A1400"/>
    <w:rsid w:val="000A14A6"/>
    <w:rsid w:val="000A1BB3"/>
    <w:rsid w:val="000A2672"/>
    <w:rsid w:val="000A2B3A"/>
    <w:rsid w:val="000A2CA7"/>
    <w:rsid w:val="000A318B"/>
    <w:rsid w:val="000A31B8"/>
    <w:rsid w:val="000A327A"/>
    <w:rsid w:val="000A409F"/>
    <w:rsid w:val="000A42FB"/>
    <w:rsid w:val="000A4DBE"/>
    <w:rsid w:val="000A5AAA"/>
    <w:rsid w:val="000A63E2"/>
    <w:rsid w:val="000A6BB8"/>
    <w:rsid w:val="000A72A6"/>
    <w:rsid w:val="000A7AB1"/>
    <w:rsid w:val="000A7E6C"/>
    <w:rsid w:val="000B1151"/>
    <w:rsid w:val="000B16E8"/>
    <w:rsid w:val="000B1BD6"/>
    <w:rsid w:val="000B1D19"/>
    <w:rsid w:val="000B272B"/>
    <w:rsid w:val="000B2B51"/>
    <w:rsid w:val="000B30D7"/>
    <w:rsid w:val="000B34DE"/>
    <w:rsid w:val="000B3902"/>
    <w:rsid w:val="000B44F3"/>
    <w:rsid w:val="000B4BE8"/>
    <w:rsid w:val="000B515F"/>
    <w:rsid w:val="000B553D"/>
    <w:rsid w:val="000B5D06"/>
    <w:rsid w:val="000B631D"/>
    <w:rsid w:val="000B6752"/>
    <w:rsid w:val="000B6D9E"/>
    <w:rsid w:val="000B7526"/>
    <w:rsid w:val="000B75A5"/>
    <w:rsid w:val="000C0505"/>
    <w:rsid w:val="000C053C"/>
    <w:rsid w:val="000C125A"/>
    <w:rsid w:val="000C1A25"/>
    <w:rsid w:val="000C1D1B"/>
    <w:rsid w:val="000C2785"/>
    <w:rsid w:val="000C370D"/>
    <w:rsid w:val="000C5079"/>
    <w:rsid w:val="000C58B6"/>
    <w:rsid w:val="000C6205"/>
    <w:rsid w:val="000C6F80"/>
    <w:rsid w:val="000C77CD"/>
    <w:rsid w:val="000D098F"/>
    <w:rsid w:val="000D0B2B"/>
    <w:rsid w:val="000D0F54"/>
    <w:rsid w:val="000D15E1"/>
    <w:rsid w:val="000D222A"/>
    <w:rsid w:val="000D2430"/>
    <w:rsid w:val="000D2D6B"/>
    <w:rsid w:val="000D32C3"/>
    <w:rsid w:val="000D3373"/>
    <w:rsid w:val="000D34D3"/>
    <w:rsid w:val="000D4133"/>
    <w:rsid w:val="000D4ABD"/>
    <w:rsid w:val="000D4EBB"/>
    <w:rsid w:val="000D74B9"/>
    <w:rsid w:val="000D7658"/>
    <w:rsid w:val="000E0343"/>
    <w:rsid w:val="000E0384"/>
    <w:rsid w:val="000E0436"/>
    <w:rsid w:val="000E0DCF"/>
    <w:rsid w:val="000E105A"/>
    <w:rsid w:val="000E1731"/>
    <w:rsid w:val="000E271F"/>
    <w:rsid w:val="000E28FE"/>
    <w:rsid w:val="000E35C7"/>
    <w:rsid w:val="000E3D12"/>
    <w:rsid w:val="000E4A71"/>
    <w:rsid w:val="000E56B4"/>
    <w:rsid w:val="000E5C85"/>
    <w:rsid w:val="000E62A5"/>
    <w:rsid w:val="000E7413"/>
    <w:rsid w:val="000E7961"/>
    <w:rsid w:val="000F1833"/>
    <w:rsid w:val="000F2899"/>
    <w:rsid w:val="000F2ECF"/>
    <w:rsid w:val="000F3071"/>
    <w:rsid w:val="000F3471"/>
    <w:rsid w:val="000F3570"/>
    <w:rsid w:val="000F43BC"/>
    <w:rsid w:val="000F4779"/>
    <w:rsid w:val="000F6C8A"/>
    <w:rsid w:val="001003B6"/>
    <w:rsid w:val="0010072B"/>
    <w:rsid w:val="00100A2E"/>
    <w:rsid w:val="00100B75"/>
    <w:rsid w:val="00101B21"/>
    <w:rsid w:val="00101FBD"/>
    <w:rsid w:val="00102562"/>
    <w:rsid w:val="00102667"/>
    <w:rsid w:val="001029FB"/>
    <w:rsid w:val="00102E08"/>
    <w:rsid w:val="00102E35"/>
    <w:rsid w:val="00103B4B"/>
    <w:rsid w:val="00103EC0"/>
    <w:rsid w:val="00104728"/>
    <w:rsid w:val="00104CED"/>
    <w:rsid w:val="00105E7E"/>
    <w:rsid w:val="001071D6"/>
    <w:rsid w:val="00107520"/>
    <w:rsid w:val="00112B9C"/>
    <w:rsid w:val="00113F05"/>
    <w:rsid w:val="00114ECD"/>
    <w:rsid w:val="0011563A"/>
    <w:rsid w:val="00115A74"/>
    <w:rsid w:val="00116267"/>
    <w:rsid w:val="001166EE"/>
    <w:rsid w:val="00116D49"/>
    <w:rsid w:val="00117777"/>
    <w:rsid w:val="0011792B"/>
    <w:rsid w:val="00120037"/>
    <w:rsid w:val="0012005A"/>
    <w:rsid w:val="00120DBB"/>
    <w:rsid w:val="00120E5F"/>
    <w:rsid w:val="0012125A"/>
    <w:rsid w:val="0012125C"/>
    <w:rsid w:val="00121470"/>
    <w:rsid w:val="00121AE1"/>
    <w:rsid w:val="00121FA4"/>
    <w:rsid w:val="0012235E"/>
    <w:rsid w:val="00122D86"/>
    <w:rsid w:val="00122EF6"/>
    <w:rsid w:val="0012325B"/>
    <w:rsid w:val="00124142"/>
    <w:rsid w:val="00124215"/>
    <w:rsid w:val="0012466F"/>
    <w:rsid w:val="001247FD"/>
    <w:rsid w:val="00124961"/>
    <w:rsid w:val="001253B1"/>
    <w:rsid w:val="00125B55"/>
    <w:rsid w:val="00125C23"/>
    <w:rsid w:val="0012614F"/>
    <w:rsid w:val="00126849"/>
    <w:rsid w:val="00127857"/>
    <w:rsid w:val="00130119"/>
    <w:rsid w:val="001303C7"/>
    <w:rsid w:val="00130792"/>
    <w:rsid w:val="001323FD"/>
    <w:rsid w:val="001334F2"/>
    <w:rsid w:val="00133C1A"/>
    <w:rsid w:val="0013564E"/>
    <w:rsid w:val="001366E0"/>
    <w:rsid w:val="00136E1E"/>
    <w:rsid w:val="001406C4"/>
    <w:rsid w:val="001418E5"/>
    <w:rsid w:val="00141B7D"/>
    <w:rsid w:val="00141EFF"/>
    <w:rsid w:val="00142E94"/>
    <w:rsid w:val="00142F33"/>
    <w:rsid w:val="00143518"/>
    <w:rsid w:val="0014422D"/>
    <w:rsid w:val="00144EFA"/>
    <w:rsid w:val="00144F60"/>
    <w:rsid w:val="00145559"/>
    <w:rsid w:val="0014577A"/>
    <w:rsid w:val="00146CDA"/>
    <w:rsid w:val="00147929"/>
    <w:rsid w:val="00147BAE"/>
    <w:rsid w:val="00150B31"/>
    <w:rsid w:val="00150EEB"/>
    <w:rsid w:val="00151033"/>
    <w:rsid w:val="00151C9A"/>
    <w:rsid w:val="00151E92"/>
    <w:rsid w:val="00152DFE"/>
    <w:rsid w:val="001531B5"/>
    <w:rsid w:val="001531BB"/>
    <w:rsid w:val="00153286"/>
    <w:rsid w:val="00153FEB"/>
    <w:rsid w:val="001546AB"/>
    <w:rsid w:val="001553FD"/>
    <w:rsid w:val="001554A5"/>
    <w:rsid w:val="00155AA1"/>
    <w:rsid w:val="001560C0"/>
    <w:rsid w:val="00156C81"/>
    <w:rsid w:val="00157027"/>
    <w:rsid w:val="001572CF"/>
    <w:rsid w:val="00157ABA"/>
    <w:rsid w:val="00160400"/>
    <w:rsid w:val="0016089C"/>
    <w:rsid w:val="001614C9"/>
    <w:rsid w:val="001619AA"/>
    <w:rsid w:val="001634B6"/>
    <w:rsid w:val="00163A23"/>
    <w:rsid w:val="00163CB1"/>
    <w:rsid w:val="00163D0A"/>
    <w:rsid w:val="00163EFD"/>
    <w:rsid w:val="00164B8F"/>
    <w:rsid w:val="00165400"/>
    <w:rsid w:val="00165683"/>
    <w:rsid w:val="001679F8"/>
    <w:rsid w:val="001701FF"/>
    <w:rsid w:val="00170B4F"/>
    <w:rsid w:val="00170D39"/>
    <w:rsid w:val="00171C37"/>
    <w:rsid w:val="00172A75"/>
    <w:rsid w:val="001733C4"/>
    <w:rsid w:val="0017472E"/>
    <w:rsid w:val="00174B8A"/>
    <w:rsid w:val="001753D9"/>
    <w:rsid w:val="0017554B"/>
    <w:rsid w:val="001755F6"/>
    <w:rsid w:val="00175CE0"/>
    <w:rsid w:val="00176E54"/>
    <w:rsid w:val="00177734"/>
    <w:rsid w:val="0018170A"/>
    <w:rsid w:val="0018182C"/>
    <w:rsid w:val="00181861"/>
    <w:rsid w:val="00182D01"/>
    <w:rsid w:val="0018307F"/>
    <w:rsid w:val="001834A0"/>
    <w:rsid w:val="00183574"/>
    <w:rsid w:val="001835F0"/>
    <w:rsid w:val="00184293"/>
    <w:rsid w:val="001846C9"/>
    <w:rsid w:val="00184766"/>
    <w:rsid w:val="00184A7C"/>
    <w:rsid w:val="001851CE"/>
    <w:rsid w:val="0018526A"/>
    <w:rsid w:val="00185293"/>
    <w:rsid w:val="00185732"/>
    <w:rsid w:val="0018577F"/>
    <w:rsid w:val="0018590C"/>
    <w:rsid w:val="00185D38"/>
    <w:rsid w:val="00187AEA"/>
    <w:rsid w:val="00187BFA"/>
    <w:rsid w:val="00187D94"/>
    <w:rsid w:val="00190053"/>
    <w:rsid w:val="00190330"/>
    <w:rsid w:val="00191111"/>
    <w:rsid w:val="001911C0"/>
    <w:rsid w:val="00191312"/>
    <w:rsid w:val="00191453"/>
    <w:rsid w:val="00191A36"/>
    <w:rsid w:val="00191E2D"/>
    <w:rsid w:val="001920FA"/>
    <w:rsid w:val="0019373F"/>
    <w:rsid w:val="00193991"/>
    <w:rsid w:val="00193D0D"/>
    <w:rsid w:val="0019402D"/>
    <w:rsid w:val="00194894"/>
    <w:rsid w:val="00194915"/>
    <w:rsid w:val="00194A22"/>
    <w:rsid w:val="0019593F"/>
    <w:rsid w:val="001965C2"/>
    <w:rsid w:val="00196DF7"/>
    <w:rsid w:val="00197EA5"/>
    <w:rsid w:val="00197F0E"/>
    <w:rsid w:val="001A12B2"/>
    <w:rsid w:val="001A34E3"/>
    <w:rsid w:val="001A35AC"/>
    <w:rsid w:val="001A35B5"/>
    <w:rsid w:val="001A36AB"/>
    <w:rsid w:val="001A3CB5"/>
    <w:rsid w:val="001A40D0"/>
    <w:rsid w:val="001A4AFF"/>
    <w:rsid w:val="001A4B44"/>
    <w:rsid w:val="001A5A09"/>
    <w:rsid w:val="001A605C"/>
    <w:rsid w:val="001A6B05"/>
    <w:rsid w:val="001A74F1"/>
    <w:rsid w:val="001A776F"/>
    <w:rsid w:val="001A77AE"/>
    <w:rsid w:val="001B0A47"/>
    <w:rsid w:val="001B13DA"/>
    <w:rsid w:val="001B2162"/>
    <w:rsid w:val="001B2338"/>
    <w:rsid w:val="001B2923"/>
    <w:rsid w:val="001B299F"/>
    <w:rsid w:val="001B2D4A"/>
    <w:rsid w:val="001B318F"/>
    <w:rsid w:val="001B3605"/>
    <w:rsid w:val="001B3750"/>
    <w:rsid w:val="001B37D7"/>
    <w:rsid w:val="001B396D"/>
    <w:rsid w:val="001B452E"/>
    <w:rsid w:val="001B456A"/>
    <w:rsid w:val="001B461B"/>
    <w:rsid w:val="001B4B43"/>
    <w:rsid w:val="001B525F"/>
    <w:rsid w:val="001B5971"/>
    <w:rsid w:val="001B5B46"/>
    <w:rsid w:val="001B5C34"/>
    <w:rsid w:val="001B6800"/>
    <w:rsid w:val="001B6E4D"/>
    <w:rsid w:val="001B70F8"/>
    <w:rsid w:val="001B7B02"/>
    <w:rsid w:val="001C03C0"/>
    <w:rsid w:val="001C0E38"/>
    <w:rsid w:val="001C0FD3"/>
    <w:rsid w:val="001C18C8"/>
    <w:rsid w:val="001C1D27"/>
    <w:rsid w:val="001C2A16"/>
    <w:rsid w:val="001C3325"/>
    <w:rsid w:val="001C4360"/>
    <w:rsid w:val="001C44B2"/>
    <w:rsid w:val="001C4583"/>
    <w:rsid w:val="001C5125"/>
    <w:rsid w:val="001C58DB"/>
    <w:rsid w:val="001C70CB"/>
    <w:rsid w:val="001C7D2E"/>
    <w:rsid w:val="001C7EDC"/>
    <w:rsid w:val="001D0791"/>
    <w:rsid w:val="001D09D2"/>
    <w:rsid w:val="001D0BB3"/>
    <w:rsid w:val="001D0D34"/>
    <w:rsid w:val="001D0DF7"/>
    <w:rsid w:val="001D2347"/>
    <w:rsid w:val="001D25C9"/>
    <w:rsid w:val="001D2821"/>
    <w:rsid w:val="001D28C7"/>
    <w:rsid w:val="001D3188"/>
    <w:rsid w:val="001D3F74"/>
    <w:rsid w:val="001D4BB2"/>
    <w:rsid w:val="001D51FA"/>
    <w:rsid w:val="001D532E"/>
    <w:rsid w:val="001D5933"/>
    <w:rsid w:val="001D6550"/>
    <w:rsid w:val="001D6D31"/>
    <w:rsid w:val="001D6D8F"/>
    <w:rsid w:val="001D6E74"/>
    <w:rsid w:val="001D6F9D"/>
    <w:rsid w:val="001D7701"/>
    <w:rsid w:val="001E1EFF"/>
    <w:rsid w:val="001E3FDF"/>
    <w:rsid w:val="001E476C"/>
    <w:rsid w:val="001E63FB"/>
    <w:rsid w:val="001E6490"/>
    <w:rsid w:val="001E7363"/>
    <w:rsid w:val="001E74B6"/>
    <w:rsid w:val="001E75F8"/>
    <w:rsid w:val="001E77E7"/>
    <w:rsid w:val="001E799C"/>
    <w:rsid w:val="001F073D"/>
    <w:rsid w:val="001F0CB4"/>
    <w:rsid w:val="001F0F43"/>
    <w:rsid w:val="001F189F"/>
    <w:rsid w:val="001F223D"/>
    <w:rsid w:val="001F223E"/>
    <w:rsid w:val="001F2683"/>
    <w:rsid w:val="001F2A44"/>
    <w:rsid w:val="001F3D3F"/>
    <w:rsid w:val="001F3D89"/>
    <w:rsid w:val="001F3FAD"/>
    <w:rsid w:val="001F41FE"/>
    <w:rsid w:val="001F499E"/>
    <w:rsid w:val="001F4D50"/>
    <w:rsid w:val="001F4E3F"/>
    <w:rsid w:val="001F5AE5"/>
    <w:rsid w:val="001F72DE"/>
    <w:rsid w:val="0020000D"/>
    <w:rsid w:val="00200013"/>
    <w:rsid w:val="002001A0"/>
    <w:rsid w:val="00201A71"/>
    <w:rsid w:val="00202565"/>
    <w:rsid w:val="00203CDA"/>
    <w:rsid w:val="00203FF4"/>
    <w:rsid w:val="0020542E"/>
    <w:rsid w:val="002054AF"/>
    <w:rsid w:val="00205688"/>
    <w:rsid w:val="00207168"/>
    <w:rsid w:val="00207DA7"/>
    <w:rsid w:val="00207E12"/>
    <w:rsid w:val="00207F2C"/>
    <w:rsid w:val="00207FAE"/>
    <w:rsid w:val="002102C7"/>
    <w:rsid w:val="00210607"/>
    <w:rsid w:val="00210660"/>
    <w:rsid w:val="00211EAA"/>
    <w:rsid w:val="00212112"/>
    <w:rsid w:val="00212127"/>
    <w:rsid w:val="002121BF"/>
    <w:rsid w:val="00213122"/>
    <w:rsid w:val="0021365F"/>
    <w:rsid w:val="00213CAA"/>
    <w:rsid w:val="00213D17"/>
    <w:rsid w:val="00215579"/>
    <w:rsid w:val="0021755A"/>
    <w:rsid w:val="00221A11"/>
    <w:rsid w:val="00221CBA"/>
    <w:rsid w:val="00221EFD"/>
    <w:rsid w:val="0022330D"/>
    <w:rsid w:val="002233B8"/>
    <w:rsid w:val="002233F0"/>
    <w:rsid w:val="002234B9"/>
    <w:rsid w:val="00223EC2"/>
    <w:rsid w:val="0022419E"/>
    <w:rsid w:val="00224A92"/>
    <w:rsid w:val="002254CD"/>
    <w:rsid w:val="00225C6E"/>
    <w:rsid w:val="002260C4"/>
    <w:rsid w:val="00226245"/>
    <w:rsid w:val="00226E19"/>
    <w:rsid w:val="002271D4"/>
    <w:rsid w:val="002275F3"/>
    <w:rsid w:val="00230A53"/>
    <w:rsid w:val="00230B04"/>
    <w:rsid w:val="00230C7C"/>
    <w:rsid w:val="00230F58"/>
    <w:rsid w:val="00231B21"/>
    <w:rsid w:val="002324A8"/>
    <w:rsid w:val="00232822"/>
    <w:rsid w:val="00232977"/>
    <w:rsid w:val="00232F3A"/>
    <w:rsid w:val="002340E1"/>
    <w:rsid w:val="00234237"/>
    <w:rsid w:val="00234B86"/>
    <w:rsid w:val="00235090"/>
    <w:rsid w:val="002353B9"/>
    <w:rsid w:val="002355F1"/>
    <w:rsid w:val="00236A33"/>
    <w:rsid w:val="00240315"/>
    <w:rsid w:val="00240C49"/>
    <w:rsid w:val="0024131D"/>
    <w:rsid w:val="002421F1"/>
    <w:rsid w:val="00242E8B"/>
    <w:rsid w:val="00243063"/>
    <w:rsid w:val="002435B8"/>
    <w:rsid w:val="00244A39"/>
    <w:rsid w:val="00245704"/>
    <w:rsid w:val="00247073"/>
    <w:rsid w:val="002472D7"/>
    <w:rsid w:val="002476D6"/>
    <w:rsid w:val="00247EA2"/>
    <w:rsid w:val="0025025F"/>
    <w:rsid w:val="00251661"/>
    <w:rsid w:val="0025190C"/>
    <w:rsid w:val="00251D68"/>
    <w:rsid w:val="00252B5C"/>
    <w:rsid w:val="00252CBF"/>
    <w:rsid w:val="00253052"/>
    <w:rsid w:val="002536FD"/>
    <w:rsid w:val="00253E2D"/>
    <w:rsid w:val="00253E4E"/>
    <w:rsid w:val="002546F8"/>
    <w:rsid w:val="00254972"/>
    <w:rsid w:val="00254985"/>
    <w:rsid w:val="002553FF"/>
    <w:rsid w:val="0025570D"/>
    <w:rsid w:val="002561A7"/>
    <w:rsid w:val="0025667E"/>
    <w:rsid w:val="00256B97"/>
    <w:rsid w:val="00257C9D"/>
    <w:rsid w:val="00257E27"/>
    <w:rsid w:val="00257F0A"/>
    <w:rsid w:val="0026001D"/>
    <w:rsid w:val="00260E1A"/>
    <w:rsid w:val="00260E73"/>
    <w:rsid w:val="00260FDE"/>
    <w:rsid w:val="00261572"/>
    <w:rsid w:val="00261A78"/>
    <w:rsid w:val="00262639"/>
    <w:rsid w:val="00262687"/>
    <w:rsid w:val="00262905"/>
    <w:rsid w:val="00262C68"/>
    <w:rsid w:val="00263140"/>
    <w:rsid w:val="0026441C"/>
    <w:rsid w:val="0026449F"/>
    <w:rsid w:val="00264650"/>
    <w:rsid w:val="00264FC2"/>
    <w:rsid w:val="00265188"/>
    <w:rsid w:val="002651B8"/>
    <w:rsid w:val="002651D8"/>
    <w:rsid w:val="00265678"/>
    <w:rsid w:val="00265A76"/>
    <w:rsid w:val="00267706"/>
    <w:rsid w:val="0026773B"/>
    <w:rsid w:val="00267FD3"/>
    <w:rsid w:val="0027003E"/>
    <w:rsid w:val="00271142"/>
    <w:rsid w:val="002714FC"/>
    <w:rsid w:val="00273568"/>
    <w:rsid w:val="00274118"/>
    <w:rsid w:val="0027435D"/>
    <w:rsid w:val="002748E4"/>
    <w:rsid w:val="0027506A"/>
    <w:rsid w:val="002757D8"/>
    <w:rsid w:val="00275980"/>
    <w:rsid w:val="00275C16"/>
    <w:rsid w:val="002773D3"/>
    <w:rsid w:val="00280A20"/>
    <w:rsid w:val="00280ACD"/>
    <w:rsid w:val="00282EA5"/>
    <w:rsid w:val="00283296"/>
    <w:rsid w:val="002855CB"/>
    <w:rsid w:val="00285B3A"/>
    <w:rsid w:val="00286B75"/>
    <w:rsid w:val="002875B3"/>
    <w:rsid w:val="00290078"/>
    <w:rsid w:val="002909B9"/>
    <w:rsid w:val="002909D3"/>
    <w:rsid w:val="00290A40"/>
    <w:rsid w:val="0029159A"/>
    <w:rsid w:val="00292AC7"/>
    <w:rsid w:val="002937EA"/>
    <w:rsid w:val="00294035"/>
    <w:rsid w:val="00294F56"/>
    <w:rsid w:val="00296364"/>
    <w:rsid w:val="002971A4"/>
    <w:rsid w:val="002972B5"/>
    <w:rsid w:val="002973AF"/>
    <w:rsid w:val="002974BB"/>
    <w:rsid w:val="002978F0"/>
    <w:rsid w:val="00297A77"/>
    <w:rsid w:val="00297F11"/>
    <w:rsid w:val="002A040F"/>
    <w:rsid w:val="002A13A2"/>
    <w:rsid w:val="002A17FA"/>
    <w:rsid w:val="002A2064"/>
    <w:rsid w:val="002A21D7"/>
    <w:rsid w:val="002A2C6E"/>
    <w:rsid w:val="002A2DCA"/>
    <w:rsid w:val="002A3331"/>
    <w:rsid w:val="002A34D8"/>
    <w:rsid w:val="002A3DFA"/>
    <w:rsid w:val="002A4136"/>
    <w:rsid w:val="002A4611"/>
    <w:rsid w:val="002A5990"/>
    <w:rsid w:val="002A65F7"/>
    <w:rsid w:val="002A6945"/>
    <w:rsid w:val="002A6C40"/>
    <w:rsid w:val="002A70B2"/>
    <w:rsid w:val="002B0706"/>
    <w:rsid w:val="002B0C25"/>
    <w:rsid w:val="002B1FEA"/>
    <w:rsid w:val="002B2581"/>
    <w:rsid w:val="002B2F20"/>
    <w:rsid w:val="002B39FC"/>
    <w:rsid w:val="002B41E5"/>
    <w:rsid w:val="002B5864"/>
    <w:rsid w:val="002B5AAA"/>
    <w:rsid w:val="002B5AFF"/>
    <w:rsid w:val="002B5F8E"/>
    <w:rsid w:val="002B6132"/>
    <w:rsid w:val="002B65D4"/>
    <w:rsid w:val="002B6971"/>
    <w:rsid w:val="002B6D25"/>
    <w:rsid w:val="002B7013"/>
    <w:rsid w:val="002B7BA0"/>
    <w:rsid w:val="002B7E95"/>
    <w:rsid w:val="002B7FC6"/>
    <w:rsid w:val="002C1DE0"/>
    <w:rsid w:val="002C2859"/>
    <w:rsid w:val="002C2D05"/>
    <w:rsid w:val="002C2E32"/>
    <w:rsid w:val="002C3F62"/>
    <w:rsid w:val="002C3F8B"/>
    <w:rsid w:val="002C4E18"/>
    <w:rsid w:val="002C5D78"/>
    <w:rsid w:val="002C66CB"/>
    <w:rsid w:val="002C7670"/>
    <w:rsid w:val="002C7FA0"/>
    <w:rsid w:val="002D0809"/>
    <w:rsid w:val="002D0CB2"/>
    <w:rsid w:val="002D207A"/>
    <w:rsid w:val="002D24D3"/>
    <w:rsid w:val="002D2570"/>
    <w:rsid w:val="002D2CA1"/>
    <w:rsid w:val="002D3C35"/>
    <w:rsid w:val="002D419A"/>
    <w:rsid w:val="002D4907"/>
    <w:rsid w:val="002D5D76"/>
    <w:rsid w:val="002D6173"/>
    <w:rsid w:val="002D633E"/>
    <w:rsid w:val="002D659B"/>
    <w:rsid w:val="002D747F"/>
    <w:rsid w:val="002D766B"/>
    <w:rsid w:val="002D7A15"/>
    <w:rsid w:val="002E00AC"/>
    <w:rsid w:val="002E06AF"/>
    <w:rsid w:val="002E2784"/>
    <w:rsid w:val="002E2FC8"/>
    <w:rsid w:val="002E3163"/>
    <w:rsid w:val="002E5E51"/>
    <w:rsid w:val="002E6109"/>
    <w:rsid w:val="002E7041"/>
    <w:rsid w:val="002E7CEA"/>
    <w:rsid w:val="002F0276"/>
    <w:rsid w:val="002F0698"/>
    <w:rsid w:val="002F0A75"/>
    <w:rsid w:val="002F1986"/>
    <w:rsid w:val="002F1AC0"/>
    <w:rsid w:val="002F4046"/>
    <w:rsid w:val="002F4AAC"/>
    <w:rsid w:val="002F505C"/>
    <w:rsid w:val="002F533E"/>
    <w:rsid w:val="002F6D7E"/>
    <w:rsid w:val="002F707B"/>
    <w:rsid w:val="002F7379"/>
    <w:rsid w:val="002F7A35"/>
    <w:rsid w:val="00300397"/>
    <w:rsid w:val="003006B6"/>
    <w:rsid w:val="003011FE"/>
    <w:rsid w:val="00301592"/>
    <w:rsid w:val="00301AEF"/>
    <w:rsid w:val="00302774"/>
    <w:rsid w:val="00302E58"/>
    <w:rsid w:val="0030301C"/>
    <w:rsid w:val="0030304C"/>
    <w:rsid w:val="003035EE"/>
    <w:rsid w:val="00303FEF"/>
    <w:rsid w:val="00304363"/>
    <w:rsid w:val="00304CE4"/>
    <w:rsid w:val="00305364"/>
    <w:rsid w:val="00305B0C"/>
    <w:rsid w:val="0030697E"/>
    <w:rsid w:val="00306997"/>
    <w:rsid w:val="00307467"/>
    <w:rsid w:val="00310742"/>
    <w:rsid w:val="00310E55"/>
    <w:rsid w:val="0031123C"/>
    <w:rsid w:val="00311352"/>
    <w:rsid w:val="00311D8E"/>
    <w:rsid w:val="00311EF9"/>
    <w:rsid w:val="00311F99"/>
    <w:rsid w:val="00312DDB"/>
    <w:rsid w:val="00314AB4"/>
    <w:rsid w:val="00314D2A"/>
    <w:rsid w:val="0031517C"/>
    <w:rsid w:val="003154F2"/>
    <w:rsid w:val="00316235"/>
    <w:rsid w:val="00316F9E"/>
    <w:rsid w:val="00320EF1"/>
    <w:rsid w:val="00321631"/>
    <w:rsid w:val="00321D3B"/>
    <w:rsid w:val="00321FB3"/>
    <w:rsid w:val="00322729"/>
    <w:rsid w:val="003227C0"/>
    <w:rsid w:val="00322D65"/>
    <w:rsid w:val="003234DE"/>
    <w:rsid w:val="003241A5"/>
    <w:rsid w:val="00324EBD"/>
    <w:rsid w:val="0032547E"/>
    <w:rsid w:val="00325562"/>
    <w:rsid w:val="00325A62"/>
    <w:rsid w:val="00325E9B"/>
    <w:rsid w:val="00326317"/>
    <w:rsid w:val="003265BF"/>
    <w:rsid w:val="00327BF1"/>
    <w:rsid w:val="00330915"/>
    <w:rsid w:val="00331832"/>
    <w:rsid w:val="00331890"/>
    <w:rsid w:val="00331B8B"/>
    <w:rsid w:val="00331F5C"/>
    <w:rsid w:val="0033298E"/>
    <w:rsid w:val="00332AFC"/>
    <w:rsid w:val="00332F53"/>
    <w:rsid w:val="0033314D"/>
    <w:rsid w:val="003333D1"/>
    <w:rsid w:val="00333664"/>
    <w:rsid w:val="00333D5B"/>
    <w:rsid w:val="00333E47"/>
    <w:rsid w:val="00334840"/>
    <w:rsid w:val="00334F44"/>
    <w:rsid w:val="003359CE"/>
    <w:rsid w:val="00335D2A"/>
    <w:rsid w:val="00335E21"/>
    <w:rsid w:val="0033696E"/>
    <w:rsid w:val="00337164"/>
    <w:rsid w:val="003371C2"/>
    <w:rsid w:val="0034070E"/>
    <w:rsid w:val="00341270"/>
    <w:rsid w:val="00341E75"/>
    <w:rsid w:val="003424FB"/>
    <w:rsid w:val="003432B8"/>
    <w:rsid w:val="00344450"/>
    <w:rsid w:val="0034462B"/>
    <w:rsid w:val="00344FB6"/>
    <w:rsid w:val="0034548C"/>
    <w:rsid w:val="00346011"/>
    <w:rsid w:val="003464BC"/>
    <w:rsid w:val="0034656A"/>
    <w:rsid w:val="003465AE"/>
    <w:rsid w:val="003468BA"/>
    <w:rsid w:val="00346F8E"/>
    <w:rsid w:val="003515D0"/>
    <w:rsid w:val="003519B2"/>
    <w:rsid w:val="00352427"/>
    <w:rsid w:val="0035247C"/>
    <w:rsid w:val="0035287A"/>
    <w:rsid w:val="00352A03"/>
    <w:rsid w:val="00352D4E"/>
    <w:rsid w:val="00352DA4"/>
    <w:rsid w:val="00352EA4"/>
    <w:rsid w:val="003531C1"/>
    <w:rsid w:val="00353A33"/>
    <w:rsid w:val="00353FE7"/>
    <w:rsid w:val="003548A6"/>
    <w:rsid w:val="003558F8"/>
    <w:rsid w:val="00355D30"/>
    <w:rsid w:val="00356C8F"/>
    <w:rsid w:val="00356CB1"/>
    <w:rsid w:val="00356E85"/>
    <w:rsid w:val="00357504"/>
    <w:rsid w:val="00357AA9"/>
    <w:rsid w:val="00361446"/>
    <w:rsid w:val="00361748"/>
    <w:rsid w:val="00363F5B"/>
    <w:rsid w:val="00365234"/>
    <w:rsid w:val="00365E8F"/>
    <w:rsid w:val="003665E0"/>
    <w:rsid w:val="003676C9"/>
    <w:rsid w:val="003676FB"/>
    <w:rsid w:val="00367790"/>
    <w:rsid w:val="0037021F"/>
    <w:rsid w:val="003708A3"/>
    <w:rsid w:val="00370E60"/>
    <w:rsid w:val="003710CF"/>
    <w:rsid w:val="0037289A"/>
    <w:rsid w:val="003732A2"/>
    <w:rsid w:val="00373454"/>
    <w:rsid w:val="0037461A"/>
    <w:rsid w:val="003753DC"/>
    <w:rsid w:val="00375621"/>
    <w:rsid w:val="00375BD0"/>
    <w:rsid w:val="00376973"/>
    <w:rsid w:val="00377141"/>
    <w:rsid w:val="00377824"/>
    <w:rsid w:val="003802E7"/>
    <w:rsid w:val="003802FF"/>
    <w:rsid w:val="00380D56"/>
    <w:rsid w:val="003812EF"/>
    <w:rsid w:val="003813AA"/>
    <w:rsid w:val="00382FD8"/>
    <w:rsid w:val="00384EA6"/>
    <w:rsid w:val="00385F08"/>
    <w:rsid w:val="00387BC2"/>
    <w:rsid w:val="00390B60"/>
    <w:rsid w:val="00391C67"/>
    <w:rsid w:val="00392DB6"/>
    <w:rsid w:val="00392E7E"/>
    <w:rsid w:val="003930CF"/>
    <w:rsid w:val="00393453"/>
    <w:rsid w:val="00395364"/>
    <w:rsid w:val="00395580"/>
    <w:rsid w:val="0039589F"/>
    <w:rsid w:val="00395A39"/>
    <w:rsid w:val="003961A6"/>
    <w:rsid w:val="003963B9"/>
    <w:rsid w:val="003969B0"/>
    <w:rsid w:val="00397999"/>
    <w:rsid w:val="00397D68"/>
    <w:rsid w:val="00397FB3"/>
    <w:rsid w:val="003A0E99"/>
    <w:rsid w:val="003A1868"/>
    <w:rsid w:val="003A1A66"/>
    <w:rsid w:val="003A1A6A"/>
    <w:rsid w:val="003A29DE"/>
    <w:rsid w:val="003A31F4"/>
    <w:rsid w:val="003A33BE"/>
    <w:rsid w:val="003A3456"/>
    <w:rsid w:val="003A3D7A"/>
    <w:rsid w:val="003A4006"/>
    <w:rsid w:val="003A4341"/>
    <w:rsid w:val="003A51C3"/>
    <w:rsid w:val="003A60FC"/>
    <w:rsid w:val="003A6218"/>
    <w:rsid w:val="003A6A61"/>
    <w:rsid w:val="003A7915"/>
    <w:rsid w:val="003B03DA"/>
    <w:rsid w:val="003B0438"/>
    <w:rsid w:val="003B1151"/>
    <w:rsid w:val="003B14C6"/>
    <w:rsid w:val="003B190C"/>
    <w:rsid w:val="003B1A0B"/>
    <w:rsid w:val="003B2527"/>
    <w:rsid w:val="003B2970"/>
    <w:rsid w:val="003B33D9"/>
    <w:rsid w:val="003B45C1"/>
    <w:rsid w:val="003B469B"/>
    <w:rsid w:val="003B4767"/>
    <w:rsid w:val="003B4DFB"/>
    <w:rsid w:val="003B51A4"/>
    <w:rsid w:val="003B54AC"/>
    <w:rsid w:val="003B6965"/>
    <w:rsid w:val="003B7E14"/>
    <w:rsid w:val="003C06BE"/>
    <w:rsid w:val="003C0936"/>
    <w:rsid w:val="003C140F"/>
    <w:rsid w:val="003C2BF1"/>
    <w:rsid w:val="003C300F"/>
    <w:rsid w:val="003C3FA6"/>
    <w:rsid w:val="003C46E9"/>
    <w:rsid w:val="003C54DA"/>
    <w:rsid w:val="003C5DA5"/>
    <w:rsid w:val="003C65B1"/>
    <w:rsid w:val="003C6E43"/>
    <w:rsid w:val="003C7374"/>
    <w:rsid w:val="003C76CD"/>
    <w:rsid w:val="003C7F2F"/>
    <w:rsid w:val="003D013C"/>
    <w:rsid w:val="003D1097"/>
    <w:rsid w:val="003D1326"/>
    <w:rsid w:val="003D1659"/>
    <w:rsid w:val="003D1863"/>
    <w:rsid w:val="003D19EF"/>
    <w:rsid w:val="003D4448"/>
    <w:rsid w:val="003D508E"/>
    <w:rsid w:val="003D6261"/>
    <w:rsid w:val="003D6BD7"/>
    <w:rsid w:val="003D6DBD"/>
    <w:rsid w:val="003D7D8A"/>
    <w:rsid w:val="003E02AB"/>
    <w:rsid w:val="003E02C8"/>
    <w:rsid w:val="003E04B0"/>
    <w:rsid w:val="003E0E6B"/>
    <w:rsid w:val="003E1499"/>
    <w:rsid w:val="003E15FC"/>
    <w:rsid w:val="003E1933"/>
    <w:rsid w:val="003E22EC"/>
    <w:rsid w:val="003E3CA9"/>
    <w:rsid w:val="003E502C"/>
    <w:rsid w:val="003E51EE"/>
    <w:rsid w:val="003E541E"/>
    <w:rsid w:val="003E79B3"/>
    <w:rsid w:val="003E7EE6"/>
    <w:rsid w:val="003F0847"/>
    <w:rsid w:val="003F0FA1"/>
    <w:rsid w:val="003F2285"/>
    <w:rsid w:val="003F249C"/>
    <w:rsid w:val="003F2746"/>
    <w:rsid w:val="003F4342"/>
    <w:rsid w:val="003F478A"/>
    <w:rsid w:val="003F72DB"/>
    <w:rsid w:val="00400070"/>
    <w:rsid w:val="0040082A"/>
    <w:rsid w:val="00401134"/>
    <w:rsid w:val="00401D04"/>
    <w:rsid w:val="00401E0F"/>
    <w:rsid w:val="004030AA"/>
    <w:rsid w:val="004033FF"/>
    <w:rsid w:val="0040376C"/>
    <w:rsid w:val="00404DDD"/>
    <w:rsid w:val="00405764"/>
    <w:rsid w:val="00405BF9"/>
    <w:rsid w:val="00405CB9"/>
    <w:rsid w:val="0040660E"/>
    <w:rsid w:val="00407002"/>
    <w:rsid w:val="004070F7"/>
    <w:rsid w:val="00407723"/>
    <w:rsid w:val="00407A6C"/>
    <w:rsid w:val="00410480"/>
    <w:rsid w:val="00410821"/>
    <w:rsid w:val="00410AF8"/>
    <w:rsid w:val="00410C4C"/>
    <w:rsid w:val="00410CFB"/>
    <w:rsid w:val="00411D2B"/>
    <w:rsid w:val="00412687"/>
    <w:rsid w:val="00412817"/>
    <w:rsid w:val="00413714"/>
    <w:rsid w:val="0041390E"/>
    <w:rsid w:val="004150BD"/>
    <w:rsid w:val="00416034"/>
    <w:rsid w:val="0041648E"/>
    <w:rsid w:val="004164FF"/>
    <w:rsid w:val="00416AE8"/>
    <w:rsid w:val="004177F4"/>
    <w:rsid w:val="0042086A"/>
    <w:rsid w:val="00420C1D"/>
    <w:rsid w:val="00421E08"/>
    <w:rsid w:val="004229A0"/>
    <w:rsid w:val="00423646"/>
    <w:rsid w:val="00423B1A"/>
    <w:rsid w:val="004242F7"/>
    <w:rsid w:val="00424F57"/>
    <w:rsid w:val="0042528E"/>
    <w:rsid w:val="00425547"/>
    <w:rsid w:val="00426F54"/>
    <w:rsid w:val="0042752F"/>
    <w:rsid w:val="0043108C"/>
    <w:rsid w:val="00431213"/>
    <w:rsid w:val="00431311"/>
    <w:rsid w:val="00431334"/>
    <w:rsid w:val="00431B5D"/>
    <w:rsid w:val="00432B2F"/>
    <w:rsid w:val="00432DF9"/>
    <w:rsid w:val="004330D4"/>
    <w:rsid w:val="004335D3"/>
    <w:rsid w:val="0043397A"/>
    <w:rsid w:val="00433A61"/>
    <w:rsid w:val="00433BF9"/>
    <w:rsid w:val="00434246"/>
    <w:rsid w:val="004342B3"/>
    <w:rsid w:val="00434B0F"/>
    <w:rsid w:val="00435C4D"/>
    <w:rsid w:val="00436806"/>
    <w:rsid w:val="004370E5"/>
    <w:rsid w:val="00437295"/>
    <w:rsid w:val="00437B71"/>
    <w:rsid w:val="00437D64"/>
    <w:rsid w:val="00437FAC"/>
    <w:rsid w:val="00440C44"/>
    <w:rsid w:val="00441443"/>
    <w:rsid w:val="00441C34"/>
    <w:rsid w:val="004430BB"/>
    <w:rsid w:val="0044410B"/>
    <w:rsid w:val="0044458B"/>
    <w:rsid w:val="00444B05"/>
    <w:rsid w:val="00444B94"/>
    <w:rsid w:val="00444BD7"/>
    <w:rsid w:val="0044546E"/>
    <w:rsid w:val="00445610"/>
    <w:rsid w:val="0044682A"/>
    <w:rsid w:val="00446B4A"/>
    <w:rsid w:val="00446EF8"/>
    <w:rsid w:val="00447519"/>
    <w:rsid w:val="00447768"/>
    <w:rsid w:val="00447D5E"/>
    <w:rsid w:val="00450A6B"/>
    <w:rsid w:val="004512DE"/>
    <w:rsid w:val="004514D5"/>
    <w:rsid w:val="00451703"/>
    <w:rsid w:val="004522E5"/>
    <w:rsid w:val="00452D85"/>
    <w:rsid w:val="00453F51"/>
    <w:rsid w:val="0045459C"/>
    <w:rsid w:val="004547B1"/>
    <w:rsid w:val="004549DF"/>
    <w:rsid w:val="004555C1"/>
    <w:rsid w:val="00455674"/>
    <w:rsid w:val="00455AB7"/>
    <w:rsid w:val="00455F18"/>
    <w:rsid w:val="004561AA"/>
    <w:rsid w:val="00456BFF"/>
    <w:rsid w:val="00457480"/>
    <w:rsid w:val="00457845"/>
    <w:rsid w:val="00460091"/>
    <w:rsid w:val="00460276"/>
    <w:rsid w:val="004607D4"/>
    <w:rsid w:val="00461623"/>
    <w:rsid w:val="00461AF6"/>
    <w:rsid w:val="00461D4B"/>
    <w:rsid w:val="00462ABE"/>
    <w:rsid w:val="00463100"/>
    <w:rsid w:val="00463E66"/>
    <w:rsid w:val="0046411F"/>
    <w:rsid w:val="0046434D"/>
    <w:rsid w:val="00464455"/>
    <w:rsid w:val="00464E3E"/>
    <w:rsid w:val="00465465"/>
    <w:rsid w:val="004655B1"/>
    <w:rsid w:val="00465CE8"/>
    <w:rsid w:val="00465CF7"/>
    <w:rsid w:val="00466231"/>
    <w:rsid w:val="00466415"/>
    <w:rsid w:val="0046720E"/>
    <w:rsid w:val="004709AF"/>
    <w:rsid w:val="004713F1"/>
    <w:rsid w:val="00471D86"/>
    <w:rsid w:val="0047214C"/>
    <w:rsid w:val="004723CF"/>
    <w:rsid w:val="00472AE2"/>
    <w:rsid w:val="00472CAA"/>
    <w:rsid w:val="00472D70"/>
    <w:rsid w:val="00473502"/>
    <w:rsid w:val="00474F67"/>
    <w:rsid w:val="00475310"/>
    <w:rsid w:val="004762F2"/>
    <w:rsid w:val="00477472"/>
    <w:rsid w:val="0048032D"/>
    <w:rsid w:val="0048033A"/>
    <w:rsid w:val="00481680"/>
    <w:rsid w:val="00482072"/>
    <w:rsid w:val="00482E72"/>
    <w:rsid w:val="0048337F"/>
    <w:rsid w:val="004839BC"/>
    <w:rsid w:val="00485010"/>
    <w:rsid w:val="0048758B"/>
    <w:rsid w:val="00487CAF"/>
    <w:rsid w:val="0049003A"/>
    <w:rsid w:val="00490BE4"/>
    <w:rsid w:val="00490C1A"/>
    <w:rsid w:val="0049189C"/>
    <w:rsid w:val="00492545"/>
    <w:rsid w:val="0049291C"/>
    <w:rsid w:val="0049366A"/>
    <w:rsid w:val="00493D49"/>
    <w:rsid w:val="004944D1"/>
    <w:rsid w:val="00495019"/>
    <w:rsid w:val="004955C4"/>
    <w:rsid w:val="004955DC"/>
    <w:rsid w:val="004957F0"/>
    <w:rsid w:val="00495AD5"/>
    <w:rsid w:val="004967BD"/>
    <w:rsid w:val="004967DC"/>
    <w:rsid w:val="00496C49"/>
    <w:rsid w:val="004A0FB2"/>
    <w:rsid w:val="004A1250"/>
    <w:rsid w:val="004A18CB"/>
    <w:rsid w:val="004A1ECD"/>
    <w:rsid w:val="004A2FBD"/>
    <w:rsid w:val="004A3804"/>
    <w:rsid w:val="004A4F2B"/>
    <w:rsid w:val="004A6147"/>
    <w:rsid w:val="004A6351"/>
    <w:rsid w:val="004A697A"/>
    <w:rsid w:val="004A6A4D"/>
    <w:rsid w:val="004A6E14"/>
    <w:rsid w:val="004A71EE"/>
    <w:rsid w:val="004A72B7"/>
    <w:rsid w:val="004A78E8"/>
    <w:rsid w:val="004A78E9"/>
    <w:rsid w:val="004A7F87"/>
    <w:rsid w:val="004B0E52"/>
    <w:rsid w:val="004B201F"/>
    <w:rsid w:val="004B3C5E"/>
    <w:rsid w:val="004B4248"/>
    <w:rsid w:val="004B454F"/>
    <w:rsid w:val="004B4EDC"/>
    <w:rsid w:val="004B5500"/>
    <w:rsid w:val="004B6017"/>
    <w:rsid w:val="004B63AE"/>
    <w:rsid w:val="004B67C5"/>
    <w:rsid w:val="004B6AC4"/>
    <w:rsid w:val="004B7BFD"/>
    <w:rsid w:val="004C0FAE"/>
    <w:rsid w:val="004C0FFF"/>
    <w:rsid w:val="004C201B"/>
    <w:rsid w:val="004C2CD6"/>
    <w:rsid w:val="004C2D06"/>
    <w:rsid w:val="004C3405"/>
    <w:rsid w:val="004C3806"/>
    <w:rsid w:val="004C42B0"/>
    <w:rsid w:val="004C43C3"/>
    <w:rsid w:val="004C4C70"/>
    <w:rsid w:val="004C5279"/>
    <w:rsid w:val="004C57A7"/>
    <w:rsid w:val="004C6436"/>
    <w:rsid w:val="004C6CC8"/>
    <w:rsid w:val="004C75AD"/>
    <w:rsid w:val="004C7C55"/>
    <w:rsid w:val="004D0271"/>
    <w:rsid w:val="004D0A8F"/>
    <w:rsid w:val="004D1E70"/>
    <w:rsid w:val="004D2759"/>
    <w:rsid w:val="004D315C"/>
    <w:rsid w:val="004D341F"/>
    <w:rsid w:val="004D3639"/>
    <w:rsid w:val="004D3D9E"/>
    <w:rsid w:val="004D44EA"/>
    <w:rsid w:val="004D496F"/>
    <w:rsid w:val="004D539A"/>
    <w:rsid w:val="004D5B02"/>
    <w:rsid w:val="004D5ED8"/>
    <w:rsid w:val="004D6F08"/>
    <w:rsid w:val="004D70AD"/>
    <w:rsid w:val="004E16AE"/>
    <w:rsid w:val="004E231D"/>
    <w:rsid w:val="004E2335"/>
    <w:rsid w:val="004E2751"/>
    <w:rsid w:val="004E4E18"/>
    <w:rsid w:val="004E5053"/>
    <w:rsid w:val="004E5570"/>
    <w:rsid w:val="004E59FC"/>
    <w:rsid w:val="004E6B3E"/>
    <w:rsid w:val="004E6FE8"/>
    <w:rsid w:val="004F25C8"/>
    <w:rsid w:val="004F2C0A"/>
    <w:rsid w:val="004F2F31"/>
    <w:rsid w:val="004F3A73"/>
    <w:rsid w:val="004F4030"/>
    <w:rsid w:val="004F4283"/>
    <w:rsid w:val="004F4534"/>
    <w:rsid w:val="004F498D"/>
    <w:rsid w:val="004F5263"/>
    <w:rsid w:val="004F687F"/>
    <w:rsid w:val="004F71E1"/>
    <w:rsid w:val="004F7946"/>
    <w:rsid w:val="00500692"/>
    <w:rsid w:val="0050122A"/>
    <w:rsid w:val="005013AA"/>
    <w:rsid w:val="00501FBE"/>
    <w:rsid w:val="00502B49"/>
    <w:rsid w:val="00502F7F"/>
    <w:rsid w:val="00503B76"/>
    <w:rsid w:val="00503D9F"/>
    <w:rsid w:val="00504276"/>
    <w:rsid w:val="00505C47"/>
    <w:rsid w:val="0050613B"/>
    <w:rsid w:val="00506D16"/>
    <w:rsid w:val="00507146"/>
    <w:rsid w:val="00510886"/>
    <w:rsid w:val="00510C10"/>
    <w:rsid w:val="00510D71"/>
    <w:rsid w:val="005118EF"/>
    <w:rsid w:val="00511EDE"/>
    <w:rsid w:val="005131F2"/>
    <w:rsid w:val="00513C40"/>
    <w:rsid w:val="00514274"/>
    <w:rsid w:val="005142FF"/>
    <w:rsid w:val="005151A5"/>
    <w:rsid w:val="00515280"/>
    <w:rsid w:val="00516179"/>
    <w:rsid w:val="005164F0"/>
    <w:rsid w:val="00516B1B"/>
    <w:rsid w:val="00517994"/>
    <w:rsid w:val="00520104"/>
    <w:rsid w:val="00520F21"/>
    <w:rsid w:val="00521DDF"/>
    <w:rsid w:val="005222B6"/>
    <w:rsid w:val="00522671"/>
    <w:rsid w:val="005228AD"/>
    <w:rsid w:val="005228CA"/>
    <w:rsid w:val="0052291E"/>
    <w:rsid w:val="005235CF"/>
    <w:rsid w:val="005242FA"/>
    <w:rsid w:val="00526E78"/>
    <w:rsid w:val="00527B84"/>
    <w:rsid w:val="00531126"/>
    <w:rsid w:val="00531DB0"/>
    <w:rsid w:val="0053513F"/>
    <w:rsid w:val="0053536C"/>
    <w:rsid w:val="00535609"/>
    <w:rsid w:val="00537237"/>
    <w:rsid w:val="005409DF"/>
    <w:rsid w:val="00540D50"/>
    <w:rsid w:val="00541FB6"/>
    <w:rsid w:val="00542426"/>
    <w:rsid w:val="00542432"/>
    <w:rsid w:val="005429C0"/>
    <w:rsid w:val="00542FA2"/>
    <w:rsid w:val="00544770"/>
    <w:rsid w:val="005450A3"/>
    <w:rsid w:val="00545139"/>
    <w:rsid w:val="0054565F"/>
    <w:rsid w:val="00545B73"/>
    <w:rsid w:val="0054760C"/>
    <w:rsid w:val="00547901"/>
    <w:rsid w:val="00547E17"/>
    <w:rsid w:val="00550B12"/>
    <w:rsid w:val="005514C7"/>
    <w:rsid w:val="00552234"/>
    <w:rsid w:val="00552A0B"/>
    <w:rsid w:val="00553002"/>
    <w:rsid w:val="005533DC"/>
    <w:rsid w:val="00553457"/>
    <w:rsid w:val="00553661"/>
    <w:rsid w:val="0055371E"/>
    <w:rsid w:val="00556B32"/>
    <w:rsid w:val="00557AC7"/>
    <w:rsid w:val="00557D44"/>
    <w:rsid w:val="00560534"/>
    <w:rsid w:val="00561A53"/>
    <w:rsid w:val="00561B87"/>
    <w:rsid w:val="00561D89"/>
    <w:rsid w:val="00561EAB"/>
    <w:rsid w:val="00562472"/>
    <w:rsid w:val="005628B4"/>
    <w:rsid w:val="00563649"/>
    <w:rsid w:val="00564477"/>
    <w:rsid w:val="0056576D"/>
    <w:rsid w:val="0056586B"/>
    <w:rsid w:val="005658B1"/>
    <w:rsid w:val="00565AEA"/>
    <w:rsid w:val="00566079"/>
    <w:rsid w:val="00567929"/>
    <w:rsid w:val="00567B60"/>
    <w:rsid w:val="005705F2"/>
    <w:rsid w:val="00570E74"/>
    <w:rsid w:val="005719A9"/>
    <w:rsid w:val="005721C8"/>
    <w:rsid w:val="0057248F"/>
    <w:rsid w:val="005734D9"/>
    <w:rsid w:val="00573E19"/>
    <w:rsid w:val="00573EC5"/>
    <w:rsid w:val="00573FCF"/>
    <w:rsid w:val="005755EB"/>
    <w:rsid w:val="00575950"/>
    <w:rsid w:val="005764B5"/>
    <w:rsid w:val="005767BC"/>
    <w:rsid w:val="00576CD8"/>
    <w:rsid w:val="00577951"/>
    <w:rsid w:val="00577B67"/>
    <w:rsid w:val="00577DA8"/>
    <w:rsid w:val="00577F37"/>
    <w:rsid w:val="0058031D"/>
    <w:rsid w:val="005809DC"/>
    <w:rsid w:val="00581268"/>
    <w:rsid w:val="005814C0"/>
    <w:rsid w:val="00582595"/>
    <w:rsid w:val="00582CD5"/>
    <w:rsid w:val="00582F71"/>
    <w:rsid w:val="005833C7"/>
    <w:rsid w:val="00583444"/>
    <w:rsid w:val="005835B1"/>
    <w:rsid w:val="00583A71"/>
    <w:rsid w:val="00583FA8"/>
    <w:rsid w:val="005842B2"/>
    <w:rsid w:val="00584391"/>
    <w:rsid w:val="005849FB"/>
    <w:rsid w:val="00585650"/>
    <w:rsid w:val="00585DB5"/>
    <w:rsid w:val="0058699F"/>
    <w:rsid w:val="00586F08"/>
    <w:rsid w:val="005871DD"/>
    <w:rsid w:val="005872AE"/>
    <w:rsid w:val="005879C4"/>
    <w:rsid w:val="00590205"/>
    <w:rsid w:val="00591594"/>
    <w:rsid w:val="00591E92"/>
    <w:rsid w:val="00592398"/>
    <w:rsid w:val="00593A2E"/>
    <w:rsid w:val="00593B89"/>
    <w:rsid w:val="00593E90"/>
    <w:rsid w:val="00595093"/>
    <w:rsid w:val="005952C3"/>
    <w:rsid w:val="00595C9A"/>
    <w:rsid w:val="00596467"/>
    <w:rsid w:val="0059695C"/>
    <w:rsid w:val="00596AA3"/>
    <w:rsid w:val="00596B43"/>
    <w:rsid w:val="00597E41"/>
    <w:rsid w:val="005A0347"/>
    <w:rsid w:val="005A0596"/>
    <w:rsid w:val="005A0916"/>
    <w:rsid w:val="005A0E75"/>
    <w:rsid w:val="005A12D8"/>
    <w:rsid w:val="005A1744"/>
    <w:rsid w:val="005A3BEC"/>
    <w:rsid w:val="005A3FF6"/>
    <w:rsid w:val="005A4FCF"/>
    <w:rsid w:val="005A52AC"/>
    <w:rsid w:val="005A5356"/>
    <w:rsid w:val="005A6D99"/>
    <w:rsid w:val="005A7916"/>
    <w:rsid w:val="005A7A9A"/>
    <w:rsid w:val="005B196F"/>
    <w:rsid w:val="005B2DB3"/>
    <w:rsid w:val="005B2E89"/>
    <w:rsid w:val="005B31B7"/>
    <w:rsid w:val="005B380F"/>
    <w:rsid w:val="005B433A"/>
    <w:rsid w:val="005B4C28"/>
    <w:rsid w:val="005B511E"/>
    <w:rsid w:val="005B5226"/>
    <w:rsid w:val="005B54E7"/>
    <w:rsid w:val="005B7104"/>
    <w:rsid w:val="005B75D0"/>
    <w:rsid w:val="005B7E64"/>
    <w:rsid w:val="005C004F"/>
    <w:rsid w:val="005C006F"/>
    <w:rsid w:val="005C01EB"/>
    <w:rsid w:val="005C0F5F"/>
    <w:rsid w:val="005C16AD"/>
    <w:rsid w:val="005C215E"/>
    <w:rsid w:val="005C26D2"/>
    <w:rsid w:val="005C29C5"/>
    <w:rsid w:val="005C2C34"/>
    <w:rsid w:val="005C363F"/>
    <w:rsid w:val="005C3914"/>
    <w:rsid w:val="005C3B9B"/>
    <w:rsid w:val="005C5622"/>
    <w:rsid w:val="005C5B88"/>
    <w:rsid w:val="005C6013"/>
    <w:rsid w:val="005C7BA3"/>
    <w:rsid w:val="005D09E9"/>
    <w:rsid w:val="005D1047"/>
    <w:rsid w:val="005D1446"/>
    <w:rsid w:val="005D258F"/>
    <w:rsid w:val="005D264F"/>
    <w:rsid w:val="005D2867"/>
    <w:rsid w:val="005D30BF"/>
    <w:rsid w:val="005D3935"/>
    <w:rsid w:val="005D3B0B"/>
    <w:rsid w:val="005D4A05"/>
    <w:rsid w:val="005D4A8E"/>
    <w:rsid w:val="005D4B31"/>
    <w:rsid w:val="005D4B83"/>
    <w:rsid w:val="005D4B84"/>
    <w:rsid w:val="005D4E79"/>
    <w:rsid w:val="005D5C62"/>
    <w:rsid w:val="005D5DAA"/>
    <w:rsid w:val="005D667F"/>
    <w:rsid w:val="005D6C2F"/>
    <w:rsid w:val="005D6EC0"/>
    <w:rsid w:val="005D7072"/>
    <w:rsid w:val="005D7502"/>
    <w:rsid w:val="005E08BE"/>
    <w:rsid w:val="005E09FC"/>
    <w:rsid w:val="005E0AB8"/>
    <w:rsid w:val="005E131B"/>
    <w:rsid w:val="005E14A2"/>
    <w:rsid w:val="005E17C2"/>
    <w:rsid w:val="005E17E8"/>
    <w:rsid w:val="005E19AA"/>
    <w:rsid w:val="005E280E"/>
    <w:rsid w:val="005E2B00"/>
    <w:rsid w:val="005E3610"/>
    <w:rsid w:val="005E3ADA"/>
    <w:rsid w:val="005E42B2"/>
    <w:rsid w:val="005E5806"/>
    <w:rsid w:val="005E62FC"/>
    <w:rsid w:val="005F1165"/>
    <w:rsid w:val="005F12C5"/>
    <w:rsid w:val="005F13FB"/>
    <w:rsid w:val="005F1705"/>
    <w:rsid w:val="005F393B"/>
    <w:rsid w:val="005F3CE5"/>
    <w:rsid w:val="005F40F2"/>
    <w:rsid w:val="005F416D"/>
    <w:rsid w:val="005F445B"/>
    <w:rsid w:val="005F44DF"/>
    <w:rsid w:val="005F46AC"/>
    <w:rsid w:val="005F5E70"/>
    <w:rsid w:val="005F605C"/>
    <w:rsid w:val="005F6CFA"/>
    <w:rsid w:val="005F789D"/>
    <w:rsid w:val="005F7B9E"/>
    <w:rsid w:val="005F7C0C"/>
    <w:rsid w:val="005F7CC5"/>
    <w:rsid w:val="005F7DDA"/>
    <w:rsid w:val="00600372"/>
    <w:rsid w:val="006004A7"/>
    <w:rsid w:val="00600BC5"/>
    <w:rsid w:val="00600F2F"/>
    <w:rsid w:val="00601500"/>
    <w:rsid w:val="0060151A"/>
    <w:rsid w:val="00601BB6"/>
    <w:rsid w:val="00601C4E"/>
    <w:rsid w:val="00601EBE"/>
    <w:rsid w:val="006028FC"/>
    <w:rsid w:val="00602F3D"/>
    <w:rsid w:val="006031AD"/>
    <w:rsid w:val="00604017"/>
    <w:rsid w:val="00604AD1"/>
    <w:rsid w:val="00604FFC"/>
    <w:rsid w:val="00605813"/>
    <w:rsid w:val="00605A8D"/>
    <w:rsid w:val="00605B9D"/>
    <w:rsid w:val="00605C34"/>
    <w:rsid w:val="006063E4"/>
    <w:rsid w:val="006069D1"/>
    <w:rsid w:val="006076D8"/>
    <w:rsid w:val="00607E72"/>
    <w:rsid w:val="00607EB2"/>
    <w:rsid w:val="006108A4"/>
    <w:rsid w:val="00611C56"/>
    <w:rsid w:val="00612B86"/>
    <w:rsid w:val="00612E7F"/>
    <w:rsid w:val="00613045"/>
    <w:rsid w:val="006130A0"/>
    <w:rsid w:val="00613241"/>
    <w:rsid w:val="00613A2E"/>
    <w:rsid w:val="006148C4"/>
    <w:rsid w:val="00614B55"/>
    <w:rsid w:val="0061579A"/>
    <w:rsid w:val="0061768F"/>
    <w:rsid w:val="00617BA3"/>
    <w:rsid w:val="00620257"/>
    <w:rsid w:val="0062108B"/>
    <w:rsid w:val="006216B9"/>
    <w:rsid w:val="00622934"/>
    <w:rsid w:val="00622C7C"/>
    <w:rsid w:val="006232A8"/>
    <w:rsid w:val="00623D41"/>
    <w:rsid w:val="00624A21"/>
    <w:rsid w:val="00624EFA"/>
    <w:rsid w:val="00626969"/>
    <w:rsid w:val="00627B03"/>
    <w:rsid w:val="00627EDC"/>
    <w:rsid w:val="00630791"/>
    <w:rsid w:val="0063109D"/>
    <w:rsid w:val="0063289B"/>
    <w:rsid w:val="006335F7"/>
    <w:rsid w:val="006349DE"/>
    <w:rsid w:val="00634C0A"/>
    <w:rsid w:val="006354AD"/>
    <w:rsid w:val="00635768"/>
    <w:rsid w:val="0063594D"/>
    <w:rsid w:val="00636D27"/>
    <w:rsid w:val="00636F7A"/>
    <w:rsid w:val="00637CDA"/>
    <w:rsid w:val="00637DBC"/>
    <w:rsid w:val="00640A07"/>
    <w:rsid w:val="006413E9"/>
    <w:rsid w:val="00641F2D"/>
    <w:rsid w:val="00642474"/>
    <w:rsid w:val="0064259D"/>
    <w:rsid w:val="00643C09"/>
    <w:rsid w:val="0064464E"/>
    <w:rsid w:val="0064473E"/>
    <w:rsid w:val="00644C36"/>
    <w:rsid w:val="00644F36"/>
    <w:rsid w:val="0064515D"/>
    <w:rsid w:val="00646169"/>
    <w:rsid w:val="00647BF2"/>
    <w:rsid w:val="00647C23"/>
    <w:rsid w:val="00647E7E"/>
    <w:rsid w:val="00650B16"/>
    <w:rsid w:val="006513E0"/>
    <w:rsid w:val="0065168A"/>
    <w:rsid w:val="006519BA"/>
    <w:rsid w:val="00651E47"/>
    <w:rsid w:val="00652012"/>
    <w:rsid w:val="006520A5"/>
    <w:rsid w:val="006522A1"/>
    <w:rsid w:val="00652C8B"/>
    <w:rsid w:val="00653E0D"/>
    <w:rsid w:val="00654163"/>
    <w:rsid w:val="006541A0"/>
    <w:rsid w:val="006545F5"/>
    <w:rsid w:val="00654913"/>
    <w:rsid w:val="00654BCF"/>
    <w:rsid w:val="00654D8A"/>
    <w:rsid w:val="0065526B"/>
    <w:rsid w:val="00655DC0"/>
    <w:rsid w:val="00656E5F"/>
    <w:rsid w:val="00656EA3"/>
    <w:rsid w:val="00657670"/>
    <w:rsid w:val="00660B06"/>
    <w:rsid w:val="00660E6C"/>
    <w:rsid w:val="006611E6"/>
    <w:rsid w:val="0066174A"/>
    <w:rsid w:val="00661FBD"/>
    <w:rsid w:val="00662306"/>
    <w:rsid w:val="0066251F"/>
    <w:rsid w:val="0066252D"/>
    <w:rsid w:val="00663380"/>
    <w:rsid w:val="0066341F"/>
    <w:rsid w:val="006639C1"/>
    <w:rsid w:val="006644D6"/>
    <w:rsid w:val="00664657"/>
    <w:rsid w:val="006647F3"/>
    <w:rsid w:val="00664905"/>
    <w:rsid w:val="00664B2D"/>
    <w:rsid w:val="00664E76"/>
    <w:rsid w:val="0066512B"/>
    <w:rsid w:val="0066560B"/>
    <w:rsid w:val="00665866"/>
    <w:rsid w:val="0066665A"/>
    <w:rsid w:val="006667A6"/>
    <w:rsid w:val="00666CD5"/>
    <w:rsid w:val="006673DE"/>
    <w:rsid w:val="0066750D"/>
    <w:rsid w:val="00667713"/>
    <w:rsid w:val="00667F27"/>
    <w:rsid w:val="00670540"/>
    <w:rsid w:val="0067084B"/>
    <w:rsid w:val="00670DDC"/>
    <w:rsid w:val="00670EED"/>
    <w:rsid w:val="00671034"/>
    <w:rsid w:val="00671507"/>
    <w:rsid w:val="00671A43"/>
    <w:rsid w:val="00671DDD"/>
    <w:rsid w:val="00671E62"/>
    <w:rsid w:val="00671EF7"/>
    <w:rsid w:val="00672915"/>
    <w:rsid w:val="00673E4D"/>
    <w:rsid w:val="006746B1"/>
    <w:rsid w:val="00674D62"/>
    <w:rsid w:val="00675201"/>
    <w:rsid w:val="00675434"/>
    <w:rsid w:val="006759C8"/>
    <w:rsid w:val="00675C18"/>
    <w:rsid w:val="00676270"/>
    <w:rsid w:val="00676373"/>
    <w:rsid w:val="00676E4D"/>
    <w:rsid w:val="00677196"/>
    <w:rsid w:val="00677610"/>
    <w:rsid w:val="00677675"/>
    <w:rsid w:val="006779B9"/>
    <w:rsid w:val="00677D0E"/>
    <w:rsid w:val="00681270"/>
    <w:rsid w:val="00681ABE"/>
    <w:rsid w:val="00682515"/>
    <w:rsid w:val="00682BEF"/>
    <w:rsid w:val="00683C9D"/>
    <w:rsid w:val="006842C1"/>
    <w:rsid w:val="006843EA"/>
    <w:rsid w:val="00685034"/>
    <w:rsid w:val="0068512A"/>
    <w:rsid w:val="006864C4"/>
    <w:rsid w:val="006865E4"/>
    <w:rsid w:val="006873C6"/>
    <w:rsid w:val="0068781A"/>
    <w:rsid w:val="00687DB8"/>
    <w:rsid w:val="0069006E"/>
    <w:rsid w:val="00690074"/>
    <w:rsid w:val="00690116"/>
    <w:rsid w:val="0069096F"/>
    <w:rsid w:val="006910A6"/>
    <w:rsid w:val="00691172"/>
    <w:rsid w:val="00691283"/>
    <w:rsid w:val="006919B9"/>
    <w:rsid w:val="006927A6"/>
    <w:rsid w:val="006932A0"/>
    <w:rsid w:val="00696282"/>
    <w:rsid w:val="006970F7"/>
    <w:rsid w:val="006A0310"/>
    <w:rsid w:val="006A037A"/>
    <w:rsid w:val="006A038D"/>
    <w:rsid w:val="006A0B27"/>
    <w:rsid w:val="006A1288"/>
    <w:rsid w:val="006A179A"/>
    <w:rsid w:val="006A193A"/>
    <w:rsid w:val="006A199A"/>
    <w:rsid w:val="006A1E8A"/>
    <w:rsid w:val="006A2537"/>
    <w:rsid w:val="006A2589"/>
    <w:rsid w:val="006A2595"/>
    <w:rsid w:val="006A53DD"/>
    <w:rsid w:val="006A660E"/>
    <w:rsid w:val="006A693D"/>
    <w:rsid w:val="006A7EA5"/>
    <w:rsid w:val="006B1CA9"/>
    <w:rsid w:val="006B1DF9"/>
    <w:rsid w:val="006B1FF3"/>
    <w:rsid w:val="006B2654"/>
    <w:rsid w:val="006B2702"/>
    <w:rsid w:val="006B2FE8"/>
    <w:rsid w:val="006B345C"/>
    <w:rsid w:val="006B36CA"/>
    <w:rsid w:val="006B37AC"/>
    <w:rsid w:val="006B3EA2"/>
    <w:rsid w:val="006B3F77"/>
    <w:rsid w:val="006B5B63"/>
    <w:rsid w:val="006B5FF3"/>
    <w:rsid w:val="006B61DC"/>
    <w:rsid w:val="006B7233"/>
    <w:rsid w:val="006B794C"/>
    <w:rsid w:val="006C1077"/>
    <w:rsid w:val="006C2181"/>
    <w:rsid w:val="006C2191"/>
    <w:rsid w:val="006C29DC"/>
    <w:rsid w:val="006C36D7"/>
    <w:rsid w:val="006C47BC"/>
    <w:rsid w:val="006C4E46"/>
    <w:rsid w:val="006C4E7E"/>
    <w:rsid w:val="006C5751"/>
    <w:rsid w:val="006C6646"/>
    <w:rsid w:val="006C6BB6"/>
    <w:rsid w:val="006C7360"/>
    <w:rsid w:val="006C753E"/>
    <w:rsid w:val="006C7A2B"/>
    <w:rsid w:val="006D013E"/>
    <w:rsid w:val="006D04CD"/>
    <w:rsid w:val="006D0EFF"/>
    <w:rsid w:val="006D19E3"/>
    <w:rsid w:val="006D1AF6"/>
    <w:rsid w:val="006D2246"/>
    <w:rsid w:val="006D281E"/>
    <w:rsid w:val="006D2B88"/>
    <w:rsid w:val="006D2F0A"/>
    <w:rsid w:val="006D3CBD"/>
    <w:rsid w:val="006D3DF0"/>
    <w:rsid w:val="006D4E2E"/>
    <w:rsid w:val="006D4E96"/>
    <w:rsid w:val="006D57CE"/>
    <w:rsid w:val="006D591A"/>
    <w:rsid w:val="006D5EA5"/>
    <w:rsid w:val="006D7035"/>
    <w:rsid w:val="006D70F4"/>
    <w:rsid w:val="006D7536"/>
    <w:rsid w:val="006D7669"/>
    <w:rsid w:val="006D7BB1"/>
    <w:rsid w:val="006D7F56"/>
    <w:rsid w:val="006E0E62"/>
    <w:rsid w:val="006E15CE"/>
    <w:rsid w:val="006E169C"/>
    <w:rsid w:val="006E1740"/>
    <w:rsid w:val="006E26C8"/>
    <w:rsid w:val="006E27E8"/>
    <w:rsid w:val="006E2864"/>
    <w:rsid w:val="006E2B36"/>
    <w:rsid w:val="006E3F3C"/>
    <w:rsid w:val="006E4363"/>
    <w:rsid w:val="006E4902"/>
    <w:rsid w:val="006E54B7"/>
    <w:rsid w:val="006E579F"/>
    <w:rsid w:val="006E6462"/>
    <w:rsid w:val="006E7543"/>
    <w:rsid w:val="006F0369"/>
    <w:rsid w:val="006F1570"/>
    <w:rsid w:val="006F16DE"/>
    <w:rsid w:val="006F1AD7"/>
    <w:rsid w:val="006F1C17"/>
    <w:rsid w:val="006F40BF"/>
    <w:rsid w:val="006F40DF"/>
    <w:rsid w:val="006F4718"/>
    <w:rsid w:val="006F4B4D"/>
    <w:rsid w:val="006F5187"/>
    <w:rsid w:val="006F5989"/>
    <w:rsid w:val="006F5AD4"/>
    <w:rsid w:val="006F6EEE"/>
    <w:rsid w:val="007000CE"/>
    <w:rsid w:val="00701A26"/>
    <w:rsid w:val="00702DA4"/>
    <w:rsid w:val="00702FC4"/>
    <w:rsid w:val="00703186"/>
    <w:rsid w:val="00703C19"/>
    <w:rsid w:val="00704355"/>
    <w:rsid w:val="0070471E"/>
    <w:rsid w:val="0070485C"/>
    <w:rsid w:val="007049ED"/>
    <w:rsid w:val="00705A8E"/>
    <w:rsid w:val="00705BFF"/>
    <w:rsid w:val="00706463"/>
    <w:rsid w:val="00706569"/>
    <w:rsid w:val="007105C4"/>
    <w:rsid w:val="00710809"/>
    <w:rsid w:val="0071188F"/>
    <w:rsid w:val="00711BB9"/>
    <w:rsid w:val="00712398"/>
    <w:rsid w:val="0071278A"/>
    <w:rsid w:val="00712947"/>
    <w:rsid w:val="007129AF"/>
    <w:rsid w:val="00712CD0"/>
    <w:rsid w:val="00714CBF"/>
    <w:rsid w:val="00715FE4"/>
    <w:rsid w:val="007165A2"/>
    <w:rsid w:val="00716F8F"/>
    <w:rsid w:val="00720A11"/>
    <w:rsid w:val="00722006"/>
    <w:rsid w:val="00723112"/>
    <w:rsid w:val="0072321A"/>
    <w:rsid w:val="007234CA"/>
    <w:rsid w:val="00723699"/>
    <w:rsid w:val="0072393C"/>
    <w:rsid w:val="00723FEF"/>
    <w:rsid w:val="00724DDA"/>
    <w:rsid w:val="007250CD"/>
    <w:rsid w:val="00726202"/>
    <w:rsid w:val="0072657A"/>
    <w:rsid w:val="00726C01"/>
    <w:rsid w:val="00727006"/>
    <w:rsid w:val="00731E52"/>
    <w:rsid w:val="00732289"/>
    <w:rsid w:val="00732830"/>
    <w:rsid w:val="007329C3"/>
    <w:rsid w:val="00733908"/>
    <w:rsid w:val="00733C70"/>
    <w:rsid w:val="00733D09"/>
    <w:rsid w:val="00733E06"/>
    <w:rsid w:val="00735EF3"/>
    <w:rsid w:val="007364D0"/>
    <w:rsid w:val="00737F60"/>
    <w:rsid w:val="00740083"/>
    <w:rsid w:val="00740137"/>
    <w:rsid w:val="0074029C"/>
    <w:rsid w:val="00740CD9"/>
    <w:rsid w:val="00741BBA"/>
    <w:rsid w:val="00741E14"/>
    <w:rsid w:val="007425D6"/>
    <w:rsid w:val="007427B8"/>
    <w:rsid w:val="007427F6"/>
    <w:rsid w:val="00742F92"/>
    <w:rsid w:val="00743BC5"/>
    <w:rsid w:val="00743C3C"/>
    <w:rsid w:val="00744BB9"/>
    <w:rsid w:val="00745191"/>
    <w:rsid w:val="007453D4"/>
    <w:rsid w:val="007462D0"/>
    <w:rsid w:val="00746425"/>
    <w:rsid w:val="007476E2"/>
    <w:rsid w:val="00747C5C"/>
    <w:rsid w:val="00750CCC"/>
    <w:rsid w:val="007514FA"/>
    <w:rsid w:val="0075276C"/>
    <w:rsid w:val="007535BC"/>
    <w:rsid w:val="00753CFE"/>
    <w:rsid w:val="007551F7"/>
    <w:rsid w:val="00755574"/>
    <w:rsid w:val="007557BE"/>
    <w:rsid w:val="00755C3B"/>
    <w:rsid w:val="0075652F"/>
    <w:rsid w:val="00756BE7"/>
    <w:rsid w:val="00756F59"/>
    <w:rsid w:val="00757386"/>
    <w:rsid w:val="007576A4"/>
    <w:rsid w:val="00757753"/>
    <w:rsid w:val="00757AB5"/>
    <w:rsid w:val="00760D2A"/>
    <w:rsid w:val="00761113"/>
    <w:rsid w:val="0076115F"/>
    <w:rsid w:val="007618CA"/>
    <w:rsid w:val="00761CDF"/>
    <w:rsid w:val="00762D5F"/>
    <w:rsid w:val="00762F14"/>
    <w:rsid w:val="007636CE"/>
    <w:rsid w:val="007644AB"/>
    <w:rsid w:val="007648CD"/>
    <w:rsid w:val="00764A9F"/>
    <w:rsid w:val="00764EC4"/>
    <w:rsid w:val="00764EF5"/>
    <w:rsid w:val="0076570A"/>
    <w:rsid w:val="00765B38"/>
    <w:rsid w:val="00766285"/>
    <w:rsid w:val="0076664C"/>
    <w:rsid w:val="00766CB1"/>
    <w:rsid w:val="00766EC2"/>
    <w:rsid w:val="00770122"/>
    <w:rsid w:val="007702BF"/>
    <w:rsid w:val="007709F9"/>
    <w:rsid w:val="007711FF"/>
    <w:rsid w:val="00772665"/>
    <w:rsid w:val="007729F0"/>
    <w:rsid w:val="00772EEB"/>
    <w:rsid w:val="007745B8"/>
    <w:rsid w:val="00774621"/>
    <w:rsid w:val="0077462F"/>
    <w:rsid w:val="00774935"/>
    <w:rsid w:val="00775288"/>
    <w:rsid w:val="00776857"/>
    <w:rsid w:val="00776981"/>
    <w:rsid w:val="00776B69"/>
    <w:rsid w:val="00776C5A"/>
    <w:rsid w:val="0077701D"/>
    <w:rsid w:val="007772D3"/>
    <w:rsid w:val="007776CC"/>
    <w:rsid w:val="00780014"/>
    <w:rsid w:val="00780163"/>
    <w:rsid w:val="007807AB"/>
    <w:rsid w:val="00780AEE"/>
    <w:rsid w:val="00780BC2"/>
    <w:rsid w:val="00780BFC"/>
    <w:rsid w:val="00782199"/>
    <w:rsid w:val="007848AE"/>
    <w:rsid w:val="00784C8D"/>
    <w:rsid w:val="00784CE9"/>
    <w:rsid w:val="00784D47"/>
    <w:rsid w:val="00784ECD"/>
    <w:rsid w:val="00785A95"/>
    <w:rsid w:val="00785F3C"/>
    <w:rsid w:val="0078644D"/>
    <w:rsid w:val="007867BC"/>
    <w:rsid w:val="00790177"/>
    <w:rsid w:val="0079050B"/>
    <w:rsid w:val="00791243"/>
    <w:rsid w:val="007932B5"/>
    <w:rsid w:val="007939AB"/>
    <w:rsid w:val="00793E4A"/>
    <w:rsid w:val="00793F15"/>
    <w:rsid w:val="00793F71"/>
    <w:rsid w:val="00795DED"/>
    <w:rsid w:val="00795E25"/>
    <w:rsid w:val="00796442"/>
    <w:rsid w:val="00797A71"/>
    <w:rsid w:val="00797BC4"/>
    <w:rsid w:val="00797F66"/>
    <w:rsid w:val="007A0325"/>
    <w:rsid w:val="007A032C"/>
    <w:rsid w:val="007A1147"/>
    <w:rsid w:val="007A1690"/>
    <w:rsid w:val="007A1E76"/>
    <w:rsid w:val="007A294F"/>
    <w:rsid w:val="007A2F08"/>
    <w:rsid w:val="007A3665"/>
    <w:rsid w:val="007A39CF"/>
    <w:rsid w:val="007A4583"/>
    <w:rsid w:val="007A5E04"/>
    <w:rsid w:val="007A6232"/>
    <w:rsid w:val="007A66B5"/>
    <w:rsid w:val="007A6DE3"/>
    <w:rsid w:val="007A76F7"/>
    <w:rsid w:val="007A7889"/>
    <w:rsid w:val="007A7897"/>
    <w:rsid w:val="007A7A3A"/>
    <w:rsid w:val="007A7C43"/>
    <w:rsid w:val="007B0C64"/>
    <w:rsid w:val="007B1018"/>
    <w:rsid w:val="007B11BB"/>
    <w:rsid w:val="007B12AD"/>
    <w:rsid w:val="007B228C"/>
    <w:rsid w:val="007B2CCD"/>
    <w:rsid w:val="007B3CD9"/>
    <w:rsid w:val="007B4C9D"/>
    <w:rsid w:val="007B510B"/>
    <w:rsid w:val="007B5160"/>
    <w:rsid w:val="007B51FA"/>
    <w:rsid w:val="007B549D"/>
    <w:rsid w:val="007B5959"/>
    <w:rsid w:val="007B5B75"/>
    <w:rsid w:val="007B5C32"/>
    <w:rsid w:val="007B603F"/>
    <w:rsid w:val="007B69E0"/>
    <w:rsid w:val="007B6DAD"/>
    <w:rsid w:val="007B74B5"/>
    <w:rsid w:val="007B75DE"/>
    <w:rsid w:val="007B777D"/>
    <w:rsid w:val="007B7A8D"/>
    <w:rsid w:val="007C037B"/>
    <w:rsid w:val="007C03C9"/>
    <w:rsid w:val="007C078A"/>
    <w:rsid w:val="007C0A7E"/>
    <w:rsid w:val="007C17CC"/>
    <w:rsid w:val="007C21A4"/>
    <w:rsid w:val="007C31F8"/>
    <w:rsid w:val="007C337E"/>
    <w:rsid w:val="007C338E"/>
    <w:rsid w:val="007C3851"/>
    <w:rsid w:val="007C3EB0"/>
    <w:rsid w:val="007C3EFD"/>
    <w:rsid w:val="007C408D"/>
    <w:rsid w:val="007C4E65"/>
    <w:rsid w:val="007C6728"/>
    <w:rsid w:val="007C68E7"/>
    <w:rsid w:val="007C6F89"/>
    <w:rsid w:val="007C75A1"/>
    <w:rsid w:val="007C7EA7"/>
    <w:rsid w:val="007D04D1"/>
    <w:rsid w:val="007D0843"/>
    <w:rsid w:val="007D19C4"/>
    <w:rsid w:val="007D2415"/>
    <w:rsid w:val="007D26A7"/>
    <w:rsid w:val="007D2A24"/>
    <w:rsid w:val="007D42AE"/>
    <w:rsid w:val="007D4351"/>
    <w:rsid w:val="007D4BF3"/>
    <w:rsid w:val="007D51AE"/>
    <w:rsid w:val="007D5638"/>
    <w:rsid w:val="007D6913"/>
    <w:rsid w:val="007D7EBE"/>
    <w:rsid w:val="007D7FA5"/>
    <w:rsid w:val="007E0626"/>
    <w:rsid w:val="007E07D8"/>
    <w:rsid w:val="007E0DEA"/>
    <w:rsid w:val="007E196B"/>
    <w:rsid w:val="007E1B54"/>
    <w:rsid w:val="007E1DC0"/>
    <w:rsid w:val="007E2DB8"/>
    <w:rsid w:val="007E625A"/>
    <w:rsid w:val="007E69AA"/>
    <w:rsid w:val="007E6DE3"/>
    <w:rsid w:val="007E7EFB"/>
    <w:rsid w:val="007F04DB"/>
    <w:rsid w:val="007F0643"/>
    <w:rsid w:val="007F0B8A"/>
    <w:rsid w:val="007F0D12"/>
    <w:rsid w:val="007F0DCF"/>
    <w:rsid w:val="007F136F"/>
    <w:rsid w:val="007F1450"/>
    <w:rsid w:val="007F1EFA"/>
    <w:rsid w:val="007F214D"/>
    <w:rsid w:val="007F2E2B"/>
    <w:rsid w:val="007F310F"/>
    <w:rsid w:val="007F3263"/>
    <w:rsid w:val="007F33B5"/>
    <w:rsid w:val="007F3532"/>
    <w:rsid w:val="007F3AF4"/>
    <w:rsid w:val="007F40B8"/>
    <w:rsid w:val="007F496A"/>
    <w:rsid w:val="007F6350"/>
    <w:rsid w:val="007F6B85"/>
    <w:rsid w:val="007F706F"/>
    <w:rsid w:val="007F7F5F"/>
    <w:rsid w:val="00800671"/>
    <w:rsid w:val="00800D1C"/>
    <w:rsid w:val="00801BDC"/>
    <w:rsid w:val="00802AB0"/>
    <w:rsid w:val="00802B2B"/>
    <w:rsid w:val="00802D61"/>
    <w:rsid w:val="00802DA8"/>
    <w:rsid w:val="0080387C"/>
    <w:rsid w:val="0080415A"/>
    <w:rsid w:val="00804BF7"/>
    <w:rsid w:val="0080558A"/>
    <w:rsid w:val="00805E84"/>
    <w:rsid w:val="008060E5"/>
    <w:rsid w:val="008061FD"/>
    <w:rsid w:val="00806ABD"/>
    <w:rsid w:val="00806BCC"/>
    <w:rsid w:val="00806DAE"/>
    <w:rsid w:val="00806E42"/>
    <w:rsid w:val="00810DD3"/>
    <w:rsid w:val="00811765"/>
    <w:rsid w:val="00811882"/>
    <w:rsid w:val="008127EE"/>
    <w:rsid w:val="008129D4"/>
    <w:rsid w:val="00813AAE"/>
    <w:rsid w:val="00813B65"/>
    <w:rsid w:val="00814419"/>
    <w:rsid w:val="00814764"/>
    <w:rsid w:val="00814F31"/>
    <w:rsid w:val="008151CA"/>
    <w:rsid w:val="008155EB"/>
    <w:rsid w:val="00815A93"/>
    <w:rsid w:val="0081622F"/>
    <w:rsid w:val="008163DF"/>
    <w:rsid w:val="0081648F"/>
    <w:rsid w:val="008165BB"/>
    <w:rsid w:val="00816CD3"/>
    <w:rsid w:val="0081720E"/>
    <w:rsid w:val="00817394"/>
    <w:rsid w:val="00817CC9"/>
    <w:rsid w:val="008203DE"/>
    <w:rsid w:val="00820415"/>
    <w:rsid w:val="0082145F"/>
    <w:rsid w:val="00821B06"/>
    <w:rsid w:val="0082325D"/>
    <w:rsid w:val="00823D62"/>
    <w:rsid w:val="00823F3D"/>
    <w:rsid w:val="00825647"/>
    <w:rsid w:val="00825884"/>
    <w:rsid w:val="00825CC3"/>
    <w:rsid w:val="008262ED"/>
    <w:rsid w:val="00827067"/>
    <w:rsid w:val="0082755D"/>
    <w:rsid w:val="008303EE"/>
    <w:rsid w:val="00830677"/>
    <w:rsid w:val="00830B98"/>
    <w:rsid w:val="0083122C"/>
    <w:rsid w:val="008313DF"/>
    <w:rsid w:val="00831579"/>
    <w:rsid w:val="00831B0F"/>
    <w:rsid w:val="00832A99"/>
    <w:rsid w:val="00833565"/>
    <w:rsid w:val="00833940"/>
    <w:rsid w:val="00833967"/>
    <w:rsid w:val="00833FAD"/>
    <w:rsid w:val="0083424F"/>
    <w:rsid w:val="00834564"/>
    <w:rsid w:val="00834BE1"/>
    <w:rsid w:val="00834D5C"/>
    <w:rsid w:val="00835A06"/>
    <w:rsid w:val="008370A4"/>
    <w:rsid w:val="00837633"/>
    <w:rsid w:val="008403A9"/>
    <w:rsid w:val="00840EB7"/>
    <w:rsid w:val="00841105"/>
    <w:rsid w:val="00842A16"/>
    <w:rsid w:val="008435DE"/>
    <w:rsid w:val="00843E51"/>
    <w:rsid w:val="0084446E"/>
    <w:rsid w:val="008445E6"/>
    <w:rsid w:val="0084493A"/>
    <w:rsid w:val="00844FD9"/>
    <w:rsid w:val="008450F9"/>
    <w:rsid w:val="008451AA"/>
    <w:rsid w:val="00845C73"/>
    <w:rsid w:val="00846F12"/>
    <w:rsid w:val="00850008"/>
    <w:rsid w:val="008502DC"/>
    <w:rsid w:val="008515B2"/>
    <w:rsid w:val="00851AE6"/>
    <w:rsid w:val="00851B8C"/>
    <w:rsid w:val="00851DE5"/>
    <w:rsid w:val="00851EE8"/>
    <w:rsid w:val="00852560"/>
    <w:rsid w:val="00853531"/>
    <w:rsid w:val="00853D4F"/>
    <w:rsid w:val="0085417A"/>
    <w:rsid w:val="0085427E"/>
    <w:rsid w:val="0085564D"/>
    <w:rsid w:val="00855DBF"/>
    <w:rsid w:val="00855DD6"/>
    <w:rsid w:val="00856AA5"/>
    <w:rsid w:val="00857FCB"/>
    <w:rsid w:val="008606A1"/>
    <w:rsid w:val="00860ACA"/>
    <w:rsid w:val="00860E68"/>
    <w:rsid w:val="00861E14"/>
    <w:rsid w:val="00862BAC"/>
    <w:rsid w:val="00862ED6"/>
    <w:rsid w:val="0086439F"/>
    <w:rsid w:val="008659D7"/>
    <w:rsid w:val="00866D4B"/>
    <w:rsid w:val="008670DC"/>
    <w:rsid w:val="008678AA"/>
    <w:rsid w:val="008707A3"/>
    <w:rsid w:val="008716C5"/>
    <w:rsid w:val="00871A18"/>
    <w:rsid w:val="00872383"/>
    <w:rsid w:val="008726D3"/>
    <w:rsid w:val="00872F76"/>
    <w:rsid w:val="008732F4"/>
    <w:rsid w:val="00874213"/>
    <w:rsid w:val="0087437E"/>
    <w:rsid w:val="00874B8F"/>
    <w:rsid w:val="008758FD"/>
    <w:rsid w:val="008759D7"/>
    <w:rsid w:val="008817A2"/>
    <w:rsid w:val="00881833"/>
    <w:rsid w:val="00881881"/>
    <w:rsid w:val="00881B0F"/>
    <w:rsid w:val="00881B7C"/>
    <w:rsid w:val="008824B2"/>
    <w:rsid w:val="008831C6"/>
    <w:rsid w:val="008836FE"/>
    <w:rsid w:val="00883BD5"/>
    <w:rsid w:val="00884557"/>
    <w:rsid w:val="00885054"/>
    <w:rsid w:val="00885C9C"/>
    <w:rsid w:val="0088602C"/>
    <w:rsid w:val="00886637"/>
    <w:rsid w:val="00886CA6"/>
    <w:rsid w:val="00887ECE"/>
    <w:rsid w:val="00890449"/>
    <w:rsid w:val="008906E0"/>
    <w:rsid w:val="008917A6"/>
    <w:rsid w:val="00891997"/>
    <w:rsid w:val="00892F2C"/>
    <w:rsid w:val="0089334A"/>
    <w:rsid w:val="00894B9B"/>
    <w:rsid w:val="00895FC1"/>
    <w:rsid w:val="00896116"/>
    <w:rsid w:val="00896574"/>
    <w:rsid w:val="008966BE"/>
    <w:rsid w:val="008966DE"/>
    <w:rsid w:val="008A091E"/>
    <w:rsid w:val="008A0E34"/>
    <w:rsid w:val="008A1257"/>
    <w:rsid w:val="008A170B"/>
    <w:rsid w:val="008A1914"/>
    <w:rsid w:val="008A1B24"/>
    <w:rsid w:val="008A1D02"/>
    <w:rsid w:val="008A1D79"/>
    <w:rsid w:val="008A2942"/>
    <w:rsid w:val="008A3B79"/>
    <w:rsid w:val="008A4FB4"/>
    <w:rsid w:val="008A54B5"/>
    <w:rsid w:val="008A5997"/>
    <w:rsid w:val="008A5C0E"/>
    <w:rsid w:val="008A5C2D"/>
    <w:rsid w:val="008A6534"/>
    <w:rsid w:val="008A6A19"/>
    <w:rsid w:val="008A6CEE"/>
    <w:rsid w:val="008A7514"/>
    <w:rsid w:val="008A7E26"/>
    <w:rsid w:val="008A7F17"/>
    <w:rsid w:val="008B0B0A"/>
    <w:rsid w:val="008B0BB4"/>
    <w:rsid w:val="008B1276"/>
    <w:rsid w:val="008B13C0"/>
    <w:rsid w:val="008B178C"/>
    <w:rsid w:val="008B1B4F"/>
    <w:rsid w:val="008B3165"/>
    <w:rsid w:val="008B327F"/>
    <w:rsid w:val="008B42B9"/>
    <w:rsid w:val="008B49DE"/>
    <w:rsid w:val="008B4D26"/>
    <w:rsid w:val="008B560F"/>
    <w:rsid w:val="008B5B72"/>
    <w:rsid w:val="008B6D7C"/>
    <w:rsid w:val="008B6EF4"/>
    <w:rsid w:val="008B7506"/>
    <w:rsid w:val="008B7A29"/>
    <w:rsid w:val="008B7C88"/>
    <w:rsid w:val="008C0372"/>
    <w:rsid w:val="008C0616"/>
    <w:rsid w:val="008C07E8"/>
    <w:rsid w:val="008C3513"/>
    <w:rsid w:val="008C4D5F"/>
    <w:rsid w:val="008C555C"/>
    <w:rsid w:val="008C5B0E"/>
    <w:rsid w:val="008C5CE4"/>
    <w:rsid w:val="008C62D5"/>
    <w:rsid w:val="008C672C"/>
    <w:rsid w:val="008C68D0"/>
    <w:rsid w:val="008C734F"/>
    <w:rsid w:val="008C74E9"/>
    <w:rsid w:val="008C75E8"/>
    <w:rsid w:val="008C7B34"/>
    <w:rsid w:val="008C7DB0"/>
    <w:rsid w:val="008D09E3"/>
    <w:rsid w:val="008D1FFD"/>
    <w:rsid w:val="008D2242"/>
    <w:rsid w:val="008D252F"/>
    <w:rsid w:val="008D2A46"/>
    <w:rsid w:val="008D3380"/>
    <w:rsid w:val="008D3717"/>
    <w:rsid w:val="008D3B27"/>
    <w:rsid w:val="008D42B3"/>
    <w:rsid w:val="008D45BB"/>
    <w:rsid w:val="008D4BB3"/>
    <w:rsid w:val="008D4FB3"/>
    <w:rsid w:val="008D58F3"/>
    <w:rsid w:val="008D5CF1"/>
    <w:rsid w:val="008D7605"/>
    <w:rsid w:val="008D79AF"/>
    <w:rsid w:val="008D7CBA"/>
    <w:rsid w:val="008D7CED"/>
    <w:rsid w:val="008E0D1B"/>
    <w:rsid w:val="008E0FAE"/>
    <w:rsid w:val="008E10DE"/>
    <w:rsid w:val="008E1911"/>
    <w:rsid w:val="008E1D7A"/>
    <w:rsid w:val="008E1DE5"/>
    <w:rsid w:val="008E206E"/>
    <w:rsid w:val="008E2396"/>
    <w:rsid w:val="008E29E8"/>
    <w:rsid w:val="008E30D5"/>
    <w:rsid w:val="008E3246"/>
    <w:rsid w:val="008E35CD"/>
    <w:rsid w:val="008E3A82"/>
    <w:rsid w:val="008E4EF5"/>
    <w:rsid w:val="008E4FF4"/>
    <w:rsid w:val="008E7C25"/>
    <w:rsid w:val="008F0729"/>
    <w:rsid w:val="008F084C"/>
    <w:rsid w:val="008F0DFA"/>
    <w:rsid w:val="008F1488"/>
    <w:rsid w:val="008F1568"/>
    <w:rsid w:val="008F171D"/>
    <w:rsid w:val="008F20B3"/>
    <w:rsid w:val="008F29E1"/>
    <w:rsid w:val="008F345A"/>
    <w:rsid w:val="008F3CE6"/>
    <w:rsid w:val="008F42E6"/>
    <w:rsid w:val="008F4BEF"/>
    <w:rsid w:val="008F4DD0"/>
    <w:rsid w:val="008F561F"/>
    <w:rsid w:val="008F586A"/>
    <w:rsid w:val="008F5901"/>
    <w:rsid w:val="008F5AFD"/>
    <w:rsid w:val="008F5C6D"/>
    <w:rsid w:val="008F6496"/>
    <w:rsid w:val="008F6854"/>
    <w:rsid w:val="008F6D4A"/>
    <w:rsid w:val="008F6E41"/>
    <w:rsid w:val="008F74C9"/>
    <w:rsid w:val="008F791C"/>
    <w:rsid w:val="008F7B42"/>
    <w:rsid w:val="0090106F"/>
    <w:rsid w:val="00901BC7"/>
    <w:rsid w:val="00901C85"/>
    <w:rsid w:val="00901FD1"/>
    <w:rsid w:val="0090250D"/>
    <w:rsid w:val="00903365"/>
    <w:rsid w:val="00903C0B"/>
    <w:rsid w:val="00904021"/>
    <w:rsid w:val="00906E8E"/>
    <w:rsid w:val="00907265"/>
    <w:rsid w:val="00907900"/>
    <w:rsid w:val="00907C37"/>
    <w:rsid w:val="009101D5"/>
    <w:rsid w:val="00911CF9"/>
    <w:rsid w:val="00912801"/>
    <w:rsid w:val="00912944"/>
    <w:rsid w:val="00912EFC"/>
    <w:rsid w:val="00912FBA"/>
    <w:rsid w:val="009140B8"/>
    <w:rsid w:val="00914138"/>
    <w:rsid w:val="009154E3"/>
    <w:rsid w:val="0091564E"/>
    <w:rsid w:val="00915812"/>
    <w:rsid w:val="00917355"/>
    <w:rsid w:val="0091744D"/>
    <w:rsid w:val="00917D58"/>
    <w:rsid w:val="009201F7"/>
    <w:rsid w:val="0092121C"/>
    <w:rsid w:val="009212B2"/>
    <w:rsid w:val="009216E1"/>
    <w:rsid w:val="009219B9"/>
    <w:rsid w:val="00921FEB"/>
    <w:rsid w:val="00922012"/>
    <w:rsid w:val="00923B8E"/>
    <w:rsid w:val="00923D85"/>
    <w:rsid w:val="00923F73"/>
    <w:rsid w:val="0092414A"/>
    <w:rsid w:val="009252CF"/>
    <w:rsid w:val="0092561D"/>
    <w:rsid w:val="009256CF"/>
    <w:rsid w:val="00925BBE"/>
    <w:rsid w:val="00926737"/>
    <w:rsid w:val="009269CD"/>
    <w:rsid w:val="0092766A"/>
    <w:rsid w:val="0092774F"/>
    <w:rsid w:val="0093012C"/>
    <w:rsid w:val="009311B5"/>
    <w:rsid w:val="009319FB"/>
    <w:rsid w:val="00932416"/>
    <w:rsid w:val="00933680"/>
    <w:rsid w:val="00934874"/>
    <w:rsid w:val="00934EFA"/>
    <w:rsid w:val="00935D91"/>
    <w:rsid w:val="0093661F"/>
    <w:rsid w:val="009371C2"/>
    <w:rsid w:val="009379B0"/>
    <w:rsid w:val="009379C6"/>
    <w:rsid w:val="00937B66"/>
    <w:rsid w:val="009402D9"/>
    <w:rsid w:val="00940673"/>
    <w:rsid w:val="00940C6C"/>
    <w:rsid w:val="00940D84"/>
    <w:rsid w:val="0094150F"/>
    <w:rsid w:val="00941520"/>
    <w:rsid w:val="009425FF"/>
    <w:rsid w:val="0094296E"/>
    <w:rsid w:val="00943B5A"/>
    <w:rsid w:val="00943B98"/>
    <w:rsid w:val="00944AB1"/>
    <w:rsid w:val="00944B7A"/>
    <w:rsid w:val="00945A06"/>
    <w:rsid w:val="009466F8"/>
    <w:rsid w:val="00947E65"/>
    <w:rsid w:val="0095057B"/>
    <w:rsid w:val="00950AEB"/>
    <w:rsid w:val="0095182C"/>
    <w:rsid w:val="00951A31"/>
    <w:rsid w:val="0095355F"/>
    <w:rsid w:val="00953625"/>
    <w:rsid w:val="00953682"/>
    <w:rsid w:val="00955B77"/>
    <w:rsid w:val="00956403"/>
    <w:rsid w:val="009568AC"/>
    <w:rsid w:val="00956907"/>
    <w:rsid w:val="00957941"/>
    <w:rsid w:val="00957A4C"/>
    <w:rsid w:val="0096045C"/>
    <w:rsid w:val="00960662"/>
    <w:rsid w:val="009607C4"/>
    <w:rsid w:val="0096107B"/>
    <w:rsid w:val="00961165"/>
    <w:rsid w:val="0096129C"/>
    <w:rsid w:val="009612B4"/>
    <w:rsid w:val="009616BB"/>
    <w:rsid w:val="00961F6F"/>
    <w:rsid w:val="00962959"/>
    <w:rsid w:val="00962A9A"/>
    <w:rsid w:val="00963081"/>
    <w:rsid w:val="00964EA5"/>
    <w:rsid w:val="009672B5"/>
    <w:rsid w:val="00967DE4"/>
    <w:rsid w:val="0097000E"/>
    <w:rsid w:val="009701BD"/>
    <w:rsid w:val="00970560"/>
    <w:rsid w:val="00970B2D"/>
    <w:rsid w:val="00970C91"/>
    <w:rsid w:val="00971E07"/>
    <w:rsid w:val="0097202C"/>
    <w:rsid w:val="00972100"/>
    <w:rsid w:val="00974355"/>
    <w:rsid w:val="0097435C"/>
    <w:rsid w:val="00974740"/>
    <w:rsid w:val="0097489A"/>
    <w:rsid w:val="00974DFA"/>
    <w:rsid w:val="00975496"/>
    <w:rsid w:val="009763F0"/>
    <w:rsid w:val="00977421"/>
    <w:rsid w:val="00977710"/>
    <w:rsid w:val="00977E03"/>
    <w:rsid w:val="00980868"/>
    <w:rsid w:val="00981507"/>
    <w:rsid w:val="009823AF"/>
    <w:rsid w:val="00982867"/>
    <w:rsid w:val="00982CDF"/>
    <w:rsid w:val="00982DBA"/>
    <w:rsid w:val="00982DE9"/>
    <w:rsid w:val="00983227"/>
    <w:rsid w:val="00983AAC"/>
    <w:rsid w:val="00983AEA"/>
    <w:rsid w:val="009844C2"/>
    <w:rsid w:val="00984620"/>
    <w:rsid w:val="009847DB"/>
    <w:rsid w:val="00984872"/>
    <w:rsid w:val="00984A26"/>
    <w:rsid w:val="00984F20"/>
    <w:rsid w:val="0098500E"/>
    <w:rsid w:val="009852CB"/>
    <w:rsid w:val="00985950"/>
    <w:rsid w:val="00985B6B"/>
    <w:rsid w:val="00985D0B"/>
    <w:rsid w:val="0098669D"/>
    <w:rsid w:val="0099066B"/>
    <w:rsid w:val="00990BCA"/>
    <w:rsid w:val="00990D96"/>
    <w:rsid w:val="00990FB4"/>
    <w:rsid w:val="00991A19"/>
    <w:rsid w:val="00992182"/>
    <w:rsid w:val="009925F8"/>
    <w:rsid w:val="00993694"/>
    <w:rsid w:val="00993C20"/>
    <w:rsid w:val="00993E5D"/>
    <w:rsid w:val="00994D39"/>
    <w:rsid w:val="00995C31"/>
    <w:rsid w:val="00995EBD"/>
    <w:rsid w:val="00997AA1"/>
    <w:rsid w:val="009A089B"/>
    <w:rsid w:val="009A0939"/>
    <w:rsid w:val="009A1004"/>
    <w:rsid w:val="009A118B"/>
    <w:rsid w:val="009A19F1"/>
    <w:rsid w:val="009A23E0"/>
    <w:rsid w:val="009A2B27"/>
    <w:rsid w:val="009A2C59"/>
    <w:rsid w:val="009A31DA"/>
    <w:rsid w:val="009A3457"/>
    <w:rsid w:val="009A3B19"/>
    <w:rsid w:val="009A3DF1"/>
    <w:rsid w:val="009A4217"/>
    <w:rsid w:val="009A59F7"/>
    <w:rsid w:val="009A5F43"/>
    <w:rsid w:val="009A6678"/>
    <w:rsid w:val="009A6C0E"/>
    <w:rsid w:val="009B0086"/>
    <w:rsid w:val="009B00A0"/>
    <w:rsid w:val="009B0908"/>
    <w:rsid w:val="009B0F93"/>
    <w:rsid w:val="009B13B1"/>
    <w:rsid w:val="009B15CD"/>
    <w:rsid w:val="009B173D"/>
    <w:rsid w:val="009B18AB"/>
    <w:rsid w:val="009B1978"/>
    <w:rsid w:val="009B1A8F"/>
    <w:rsid w:val="009B1CCD"/>
    <w:rsid w:val="009B1E97"/>
    <w:rsid w:val="009B213D"/>
    <w:rsid w:val="009B2251"/>
    <w:rsid w:val="009B23B6"/>
    <w:rsid w:val="009B2CEE"/>
    <w:rsid w:val="009B2EC8"/>
    <w:rsid w:val="009B2FB8"/>
    <w:rsid w:val="009B3176"/>
    <w:rsid w:val="009B3C54"/>
    <w:rsid w:val="009B3D23"/>
    <w:rsid w:val="009B4719"/>
    <w:rsid w:val="009B4B05"/>
    <w:rsid w:val="009B5276"/>
    <w:rsid w:val="009B6299"/>
    <w:rsid w:val="009B6E1A"/>
    <w:rsid w:val="009B71A0"/>
    <w:rsid w:val="009B767C"/>
    <w:rsid w:val="009C0221"/>
    <w:rsid w:val="009C049D"/>
    <w:rsid w:val="009C0A94"/>
    <w:rsid w:val="009C1CBC"/>
    <w:rsid w:val="009C1F78"/>
    <w:rsid w:val="009C265E"/>
    <w:rsid w:val="009C2FEC"/>
    <w:rsid w:val="009C3CD3"/>
    <w:rsid w:val="009C3CF1"/>
    <w:rsid w:val="009C48D7"/>
    <w:rsid w:val="009C4A0B"/>
    <w:rsid w:val="009C4CE0"/>
    <w:rsid w:val="009C582D"/>
    <w:rsid w:val="009C63A4"/>
    <w:rsid w:val="009C6BFA"/>
    <w:rsid w:val="009C7421"/>
    <w:rsid w:val="009C77F2"/>
    <w:rsid w:val="009D0A8D"/>
    <w:rsid w:val="009D0D2B"/>
    <w:rsid w:val="009D18C4"/>
    <w:rsid w:val="009D1E15"/>
    <w:rsid w:val="009D213F"/>
    <w:rsid w:val="009D21CF"/>
    <w:rsid w:val="009D22FB"/>
    <w:rsid w:val="009D2645"/>
    <w:rsid w:val="009D2F27"/>
    <w:rsid w:val="009D34D5"/>
    <w:rsid w:val="009D42ED"/>
    <w:rsid w:val="009D4E2F"/>
    <w:rsid w:val="009D549B"/>
    <w:rsid w:val="009D5F82"/>
    <w:rsid w:val="009D618C"/>
    <w:rsid w:val="009D6856"/>
    <w:rsid w:val="009D6A2B"/>
    <w:rsid w:val="009D6A6A"/>
    <w:rsid w:val="009D765B"/>
    <w:rsid w:val="009D788F"/>
    <w:rsid w:val="009E06C4"/>
    <w:rsid w:val="009E1B7C"/>
    <w:rsid w:val="009E209A"/>
    <w:rsid w:val="009E291D"/>
    <w:rsid w:val="009E3674"/>
    <w:rsid w:val="009E3871"/>
    <w:rsid w:val="009E4A9D"/>
    <w:rsid w:val="009E544A"/>
    <w:rsid w:val="009E5B42"/>
    <w:rsid w:val="009E5ED5"/>
    <w:rsid w:val="009E64C3"/>
    <w:rsid w:val="009E64F5"/>
    <w:rsid w:val="009E6B9F"/>
    <w:rsid w:val="009E6D44"/>
    <w:rsid w:val="009E764A"/>
    <w:rsid w:val="009E7AFA"/>
    <w:rsid w:val="009E7E97"/>
    <w:rsid w:val="009F002F"/>
    <w:rsid w:val="009F06D5"/>
    <w:rsid w:val="009F0EBC"/>
    <w:rsid w:val="009F1DE1"/>
    <w:rsid w:val="009F2E39"/>
    <w:rsid w:val="009F35BE"/>
    <w:rsid w:val="009F396C"/>
    <w:rsid w:val="009F478B"/>
    <w:rsid w:val="009F53F2"/>
    <w:rsid w:val="009F5E91"/>
    <w:rsid w:val="009F5F31"/>
    <w:rsid w:val="009F7811"/>
    <w:rsid w:val="009F7A41"/>
    <w:rsid w:val="009F7EB0"/>
    <w:rsid w:val="00A0034F"/>
    <w:rsid w:val="00A00885"/>
    <w:rsid w:val="00A01255"/>
    <w:rsid w:val="00A0129E"/>
    <w:rsid w:val="00A01916"/>
    <w:rsid w:val="00A01F88"/>
    <w:rsid w:val="00A0235C"/>
    <w:rsid w:val="00A037C3"/>
    <w:rsid w:val="00A04164"/>
    <w:rsid w:val="00A05C78"/>
    <w:rsid w:val="00A077D1"/>
    <w:rsid w:val="00A106AD"/>
    <w:rsid w:val="00A11592"/>
    <w:rsid w:val="00A11DB4"/>
    <w:rsid w:val="00A12DB2"/>
    <w:rsid w:val="00A12EB6"/>
    <w:rsid w:val="00A13310"/>
    <w:rsid w:val="00A134C4"/>
    <w:rsid w:val="00A13DED"/>
    <w:rsid w:val="00A14723"/>
    <w:rsid w:val="00A1479B"/>
    <w:rsid w:val="00A15421"/>
    <w:rsid w:val="00A15437"/>
    <w:rsid w:val="00A16252"/>
    <w:rsid w:val="00A1752F"/>
    <w:rsid w:val="00A17B8B"/>
    <w:rsid w:val="00A201F3"/>
    <w:rsid w:val="00A20F78"/>
    <w:rsid w:val="00A216B8"/>
    <w:rsid w:val="00A220E9"/>
    <w:rsid w:val="00A22406"/>
    <w:rsid w:val="00A22654"/>
    <w:rsid w:val="00A22A4A"/>
    <w:rsid w:val="00A23301"/>
    <w:rsid w:val="00A2351A"/>
    <w:rsid w:val="00A24065"/>
    <w:rsid w:val="00A24830"/>
    <w:rsid w:val="00A25161"/>
    <w:rsid w:val="00A252D2"/>
    <w:rsid w:val="00A25902"/>
    <w:rsid w:val="00A26620"/>
    <w:rsid w:val="00A26F39"/>
    <w:rsid w:val="00A27360"/>
    <w:rsid w:val="00A27C52"/>
    <w:rsid w:val="00A30998"/>
    <w:rsid w:val="00A32D7E"/>
    <w:rsid w:val="00A32D81"/>
    <w:rsid w:val="00A33105"/>
    <w:rsid w:val="00A33513"/>
    <w:rsid w:val="00A33C4C"/>
    <w:rsid w:val="00A34435"/>
    <w:rsid w:val="00A35069"/>
    <w:rsid w:val="00A359A1"/>
    <w:rsid w:val="00A35BBF"/>
    <w:rsid w:val="00A36930"/>
    <w:rsid w:val="00A3715D"/>
    <w:rsid w:val="00A37805"/>
    <w:rsid w:val="00A379A7"/>
    <w:rsid w:val="00A40527"/>
    <w:rsid w:val="00A41AC9"/>
    <w:rsid w:val="00A42573"/>
    <w:rsid w:val="00A42750"/>
    <w:rsid w:val="00A42DB4"/>
    <w:rsid w:val="00A43DE5"/>
    <w:rsid w:val="00A44E91"/>
    <w:rsid w:val="00A45401"/>
    <w:rsid w:val="00A45A7E"/>
    <w:rsid w:val="00A46195"/>
    <w:rsid w:val="00A46C89"/>
    <w:rsid w:val="00A47C54"/>
    <w:rsid w:val="00A51051"/>
    <w:rsid w:val="00A51057"/>
    <w:rsid w:val="00A51ECE"/>
    <w:rsid w:val="00A53947"/>
    <w:rsid w:val="00A53EC4"/>
    <w:rsid w:val="00A544EF"/>
    <w:rsid w:val="00A54999"/>
    <w:rsid w:val="00A54E36"/>
    <w:rsid w:val="00A55B77"/>
    <w:rsid w:val="00A55F84"/>
    <w:rsid w:val="00A561AE"/>
    <w:rsid w:val="00A5644D"/>
    <w:rsid w:val="00A5657C"/>
    <w:rsid w:val="00A5720E"/>
    <w:rsid w:val="00A574C9"/>
    <w:rsid w:val="00A57D00"/>
    <w:rsid w:val="00A57DD4"/>
    <w:rsid w:val="00A6041C"/>
    <w:rsid w:val="00A60663"/>
    <w:rsid w:val="00A60776"/>
    <w:rsid w:val="00A62042"/>
    <w:rsid w:val="00A6281B"/>
    <w:rsid w:val="00A62B22"/>
    <w:rsid w:val="00A62C36"/>
    <w:rsid w:val="00A62F35"/>
    <w:rsid w:val="00A6300A"/>
    <w:rsid w:val="00A635F7"/>
    <w:rsid w:val="00A63907"/>
    <w:rsid w:val="00A64E5A"/>
    <w:rsid w:val="00A65DD0"/>
    <w:rsid w:val="00A667C7"/>
    <w:rsid w:val="00A66A05"/>
    <w:rsid w:val="00A70465"/>
    <w:rsid w:val="00A7072D"/>
    <w:rsid w:val="00A713D0"/>
    <w:rsid w:val="00A72070"/>
    <w:rsid w:val="00A72569"/>
    <w:rsid w:val="00A730EE"/>
    <w:rsid w:val="00A73206"/>
    <w:rsid w:val="00A7470A"/>
    <w:rsid w:val="00A74B28"/>
    <w:rsid w:val="00A74C5F"/>
    <w:rsid w:val="00A75DB5"/>
    <w:rsid w:val="00A76455"/>
    <w:rsid w:val="00A77131"/>
    <w:rsid w:val="00A7745B"/>
    <w:rsid w:val="00A77ADA"/>
    <w:rsid w:val="00A8038F"/>
    <w:rsid w:val="00A8078E"/>
    <w:rsid w:val="00A80902"/>
    <w:rsid w:val="00A80B46"/>
    <w:rsid w:val="00A80D57"/>
    <w:rsid w:val="00A8176B"/>
    <w:rsid w:val="00A8201A"/>
    <w:rsid w:val="00A82B26"/>
    <w:rsid w:val="00A84951"/>
    <w:rsid w:val="00A84C49"/>
    <w:rsid w:val="00A84FD4"/>
    <w:rsid w:val="00A85B02"/>
    <w:rsid w:val="00A85BCC"/>
    <w:rsid w:val="00A85CAC"/>
    <w:rsid w:val="00A868B9"/>
    <w:rsid w:val="00A90023"/>
    <w:rsid w:val="00A9180E"/>
    <w:rsid w:val="00A924D6"/>
    <w:rsid w:val="00A924F4"/>
    <w:rsid w:val="00A927C8"/>
    <w:rsid w:val="00A92ADF"/>
    <w:rsid w:val="00A934DE"/>
    <w:rsid w:val="00A950CC"/>
    <w:rsid w:val="00A95E17"/>
    <w:rsid w:val="00A9647B"/>
    <w:rsid w:val="00A96E93"/>
    <w:rsid w:val="00A96ECE"/>
    <w:rsid w:val="00A973D7"/>
    <w:rsid w:val="00A97823"/>
    <w:rsid w:val="00AA0F5E"/>
    <w:rsid w:val="00AA161D"/>
    <w:rsid w:val="00AA1895"/>
    <w:rsid w:val="00AA1B24"/>
    <w:rsid w:val="00AA229C"/>
    <w:rsid w:val="00AA3072"/>
    <w:rsid w:val="00AA44C3"/>
    <w:rsid w:val="00AA45BE"/>
    <w:rsid w:val="00AA4FA7"/>
    <w:rsid w:val="00AA580D"/>
    <w:rsid w:val="00AA5DDC"/>
    <w:rsid w:val="00AA71EC"/>
    <w:rsid w:val="00AA7481"/>
    <w:rsid w:val="00AA774D"/>
    <w:rsid w:val="00AA7D79"/>
    <w:rsid w:val="00AB0735"/>
    <w:rsid w:val="00AB1493"/>
    <w:rsid w:val="00AB1D92"/>
    <w:rsid w:val="00AB211B"/>
    <w:rsid w:val="00AB25FA"/>
    <w:rsid w:val="00AB2FF3"/>
    <w:rsid w:val="00AB3461"/>
    <w:rsid w:val="00AB36E0"/>
    <w:rsid w:val="00AB39A2"/>
    <w:rsid w:val="00AB4CD1"/>
    <w:rsid w:val="00AB4E14"/>
    <w:rsid w:val="00AB5610"/>
    <w:rsid w:val="00AB5932"/>
    <w:rsid w:val="00AB5C32"/>
    <w:rsid w:val="00AB5D17"/>
    <w:rsid w:val="00AB657F"/>
    <w:rsid w:val="00AB69A3"/>
    <w:rsid w:val="00AB6D58"/>
    <w:rsid w:val="00AB6E71"/>
    <w:rsid w:val="00AC0795"/>
    <w:rsid w:val="00AC0B14"/>
    <w:rsid w:val="00AC0B59"/>
    <w:rsid w:val="00AC0FF7"/>
    <w:rsid w:val="00AC1ABB"/>
    <w:rsid w:val="00AC3DF1"/>
    <w:rsid w:val="00AC5E4A"/>
    <w:rsid w:val="00AC614F"/>
    <w:rsid w:val="00AC748D"/>
    <w:rsid w:val="00AC7E4E"/>
    <w:rsid w:val="00AD16F9"/>
    <w:rsid w:val="00AD1D6D"/>
    <w:rsid w:val="00AD20F8"/>
    <w:rsid w:val="00AD2862"/>
    <w:rsid w:val="00AD29C3"/>
    <w:rsid w:val="00AD2DB4"/>
    <w:rsid w:val="00AD3F9E"/>
    <w:rsid w:val="00AD490D"/>
    <w:rsid w:val="00AD5553"/>
    <w:rsid w:val="00AD681B"/>
    <w:rsid w:val="00AD7BDB"/>
    <w:rsid w:val="00AE0040"/>
    <w:rsid w:val="00AE0B80"/>
    <w:rsid w:val="00AE10ED"/>
    <w:rsid w:val="00AE13C2"/>
    <w:rsid w:val="00AE14A4"/>
    <w:rsid w:val="00AE1798"/>
    <w:rsid w:val="00AE17FE"/>
    <w:rsid w:val="00AE230A"/>
    <w:rsid w:val="00AE23B5"/>
    <w:rsid w:val="00AE3D03"/>
    <w:rsid w:val="00AE4F21"/>
    <w:rsid w:val="00AE5199"/>
    <w:rsid w:val="00AE5204"/>
    <w:rsid w:val="00AE5612"/>
    <w:rsid w:val="00AE6706"/>
    <w:rsid w:val="00AE6EB0"/>
    <w:rsid w:val="00AE79C9"/>
    <w:rsid w:val="00AF09A2"/>
    <w:rsid w:val="00AF0A65"/>
    <w:rsid w:val="00AF1453"/>
    <w:rsid w:val="00AF1CA3"/>
    <w:rsid w:val="00AF2237"/>
    <w:rsid w:val="00AF260B"/>
    <w:rsid w:val="00AF2740"/>
    <w:rsid w:val="00AF4407"/>
    <w:rsid w:val="00AF448F"/>
    <w:rsid w:val="00AF44A9"/>
    <w:rsid w:val="00AF48FA"/>
    <w:rsid w:val="00AF57A6"/>
    <w:rsid w:val="00AF663E"/>
    <w:rsid w:val="00AF73FD"/>
    <w:rsid w:val="00AF7C0F"/>
    <w:rsid w:val="00B00B4C"/>
    <w:rsid w:val="00B029E0"/>
    <w:rsid w:val="00B040C1"/>
    <w:rsid w:val="00B04590"/>
    <w:rsid w:val="00B04E38"/>
    <w:rsid w:val="00B04FEC"/>
    <w:rsid w:val="00B05A20"/>
    <w:rsid w:val="00B05BCF"/>
    <w:rsid w:val="00B070F6"/>
    <w:rsid w:val="00B074CE"/>
    <w:rsid w:val="00B07A12"/>
    <w:rsid w:val="00B102F2"/>
    <w:rsid w:val="00B1056D"/>
    <w:rsid w:val="00B105CD"/>
    <w:rsid w:val="00B1153C"/>
    <w:rsid w:val="00B12209"/>
    <w:rsid w:val="00B12784"/>
    <w:rsid w:val="00B12EF6"/>
    <w:rsid w:val="00B13E30"/>
    <w:rsid w:val="00B144EA"/>
    <w:rsid w:val="00B14757"/>
    <w:rsid w:val="00B14A0B"/>
    <w:rsid w:val="00B1549F"/>
    <w:rsid w:val="00B15F5B"/>
    <w:rsid w:val="00B16423"/>
    <w:rsid w:val="00B17415"/>
    <w:rsid w:val="00B17668"/>
    <w:rsid w:val="00B17833"/>
    <w:rsid w:val="00B17C8C"/>
    <w:rsid w:val="00B17D84"/>
    <w:rsid w:val="00B204E6"/>
    <w:rsid w:val="00B20F96"/>
    <w:rsid w:val="00B2160C"/>
    <w:rsid w:val="00B22390"/>
    <w:rsid w:val="00B22484"/>
    <w:rsid w:val="00B22C5F"/>
    <w:rsid w:val="00B23A2E"/>
    <w:rsid w:val="00B23D14"/>
    <w:rsid w:val="00B23FE2"/>
    <w:rsid w:val="00B2514F"/>
    <w:rsid w:val="00B25A42"/>
    <w:rsid w:val="00B268A4"/>
    <w:rsid w:val="00B2730B"/>
    <w:rsid w:val="00B27C67"/>
    <w:rsid w:val="00B30A65"/>
    <w:rsid w:val="00B30E72"/>
    <w:rsid w:val="00B3224A"/>
    <w:rsid w:val="00B32365"/>
    <w:rsid w:val="00B33DAD"/>
    <w:rsid w:val="00B340ED"/>
    <w:rsid w:val="00B34494"/>
    <w:rsid w:val="00B34C33"/>
    <w:rsid w:val="00B36276"/>
    <w:rsid w:val="00B3634B"/>
    <w:rsid w:val="00B36DCA"/>
    <w:rsid w:val="00B36F87"/>
    <w:rsid w:val="00B3742D"/>
    <w:rsid w:val="00B3796C"/>
    <w:rsid w:val="00B40B1E"/>
    <w:rsid w:val="00B40F52"/>
    <w:rsid w:val="00B41884"/>
    <w:rsid w:val="00B41959"/>
    <w:rsid w:val="00B42ACF"/>
    <w:rsid w:val="00B43D32"/>
    <w:rsid w:val="00B445C2"/>
    <w:rsid w:val="00B44A34"/>
    <w:rsid w:val="00B452C7"/>
    <w:rsid w:val="00B460C2"/>
    <w:rsid w:val="00B461F3"/>
    <w:rsid w:val="00B46AF7"/>
    <w:rsid w:val="00B4740F"/>
    <w:rsid w:val="00B47B89"/>
    <w:rsid w:val="00B47BB6"/>
    <w:rsid w:val="00B47BF4"/>
    <w:rsid w:val="00B50B3E"/>
    <w:rsid w:val="00B51690"/>
    <w:rsid w:val="00B51C6F"/>
    <w:rsid w:val="00B52228"/>
    <w:rsid w:val="00B52ED9"/>
    <w:rsid w:val="00B53953"/>
    <w:rsid w:val="00B54919"/>
    <w:rsid w:val="00B54BD7"/>
    <w:rsid w:val="00B54C06"/>
    <w:rsid w:val="00B54CC2"/>
    <w:rsid w:val="00B54EC1"/>
    <w:rsid w:val="00B55DDB"/>
    <w:rsid w:val="00B563BE"/>
    <w:rsid w:val="00B572D8"/>
    <w:rsid w:val="00B57B6F"/>
    <w:rsid w:val="00B57EF7"/>
    <w:rsid w:val="00B60D2B"/>
    <w:rsid w:val="00B6334D"/>
    <w:rsid w:val="00B64A51"/>
    <w:rsid w:val="00B65445"/>
    <w:rsid w:val="00B656FF"/>
    <w:rsid w:val="00B657B4"/>
    <w:rsid w:val="00B66036"/>
    <w:rsid w:val="00B66AF6"/>
    <w:rsid w:val="00B673AF"/>
    <w:rsid w:val="00B675C7"/>
    <w:rsid w:val="00B679C8"/>
    <w:rsid w:val="00B67A4A"/>
    <w:rsid w:val="00B67B97"/>
    <w:rsid w:val="00B7034B"/>
    <w:rsid w:val="00B708AB"/>
    <w:rsid w:val="00B7145E"/>
    <w:rsid w:val="00B714EC"/>
    <w:rsid w:val="00B719B2"/>
    <w:rsid w:val="00B71FD4"/>
    <w:rsid w:val="00B72171"/>
    <w:rsid w:val="00B74043"/>
    <w:rsid w:val="00B7436B"/>
    <w:rsid w:val="00B74DFA"/>
    <w:rsid w:val="00B75CB4"/>
    <w:rsid w:val="00B80045"/>
    <w:rsid w:val="00B8043C"/>
    <w:rsid w:val="00B818FF"/>
    <w:rsid w:val="00B820DB"/>
    <w:rsid w:val="00B822C2"/>
    <w:rsid w:val="00B8245F"/>
    <w:rsid w:val="00B8260A"/>
    <w:rsid w:val="00B831DD"/>
    <w:rsid w:val="00B833C5"/>
    <w:rsid w:val="00B835AC"/>
    <w:rsid w:val="00B83FDE"/>
    <w:rsid w:val="00B8433F"/>
    <w:rsid w:val="00B84A01"/>
    <w:rsid w:val="00B84B13"/>
    <w:rsid w:val="00B84CDE"/>
    <w:rsid w:val="00B84E49"/>
    <w:rsid w:val="00B853B8"/>
    <w:rsid w:val="00B85DAA"/>
    <w:rsid w:val="00B867DE"/>
    <w:rsid w:val="00B86978"/>
    <w:rsid w:val="00B86E11"/>
    <w:rsid w:val="00B871F1"/>
    <w:rsid w:val="00B8779B"/>
    <w:rsid w:val="00B879FC"/>
    <w:rsid w:val="00B90ACF"/>
    <w:rsid w:val="00B90C05"/>
    <w:rsid w:val="00B91424"/>
    <w:rsid w:val="00B91987"/>
    <w:rsid w:val="00B921D9"/>
    <w:rsid w:val="00B92A4F"/>
    <w:rsid w:val="00B931B8"/>
    <w:rsid w:val="00B93C15"/>
    <w:rsid w:val="00B93E3A"/>
    <w:rsid w:val="00B94846"/>
    <w:rsid w:val="00B951A2"/>
    <w:rsid w:val="00B96E37"/>
    <w:rsid w:val="00B977FB"/>
    <w:rsid w:val="00B979BA"/>
    <w:rsid w:val="00B97A9C"/>
    <w:rsid w:val="00BA026B"/>
    <w:rsid w:val="00BA25A0"/>
    <w:rsid w:val="00BA2ABB"/>
    <w:rsid w:val="00BA2D86"/>
    <w:rsid w:val="00BA3425"/>
    <w:rsid w:val="00BA45D7"/>
    <w:rsid w:val="00BA5260"/>
    <w:rsid w:val="00BA552F"/>
    <w:rsid w:val="00BA6E12"/>
    <w:rsid w:val="00BA6F93"/>
    <w:rsid w:val="00BA7265"/>
    <w:rsid w:val="00BA7A88"/>
    <w:rsid w:val="00BB0812"/>
    <w:rsid w:val="00BB1C60"/>
    <w:rsid w:val="00BB1DA9"/>
    <w:rsid w:val="00BB2453"/>
    <w:rsid w:val="00BB296A"/>
    <w:rsid w:val="00BB38C7"/>
    <w:rsid w:val="00BB3F91"/>
    <w:rsid w:val="00BB614D"/>
    <w:rsid w:val="00BB705E"/>
    <w:rsid w:val="00BB7425"/>
    <w:rsid w:val="00BB7A1A"/>
    <w:rsid w:val="00BB7A3E"/>
    <w:rsid w:val="00BC1246"/>
    <w:rsid w:val="00BC1701"/>
    <w:rsid w:val="00BC2821"/>
    <w:rsid w:val="00BC3538"/>
    <w:rsid w:val="00BC39F2"/>
    <w:rsid w:val="00BC3E9C"/>
    <w:rsid w:val="00BC4D34"/>
    <w:rsid w:val="00BC535A"/>
    <w:rsid w:val="00BC7E28"/>
    <w:rsid w:val="00BD0360"/>
    <w:rsid w:val="00BD073B"/>
    <w:rsid w:val="00BD08D3"/>
    <w:rsid w:val="00BD0CE7"/>
    <w:rsid w:val="00BD11C8"/>
    <w:rsid w:val="00BD1A92"/>
    <w:rsid w:val="00BD1B50"/>
    <w:rsid w:val="00BD1EDA"/>
    <w:rsid w:val="00BD2177"/>
    <w:rsid w:val="00BD3CB9"/>
    <w:rsid w:val="00BD4629"/>
    <w:rsid w:val="00BD5FAE"/>
    <w:rsid w:val="00BD6591"/>
    <w:rsid w:val="00BD7136"/>
    <w:rsid w:val="00BD731E"/>
    <w:rsid w:val="00BD74B8"/>
    <w:rsid w:val="00BE0F1E"/>
    <w:rsid w:val="00BE10CB"/>
    <w:rsid w:val="00BE1289"/>
    <w:rsid w:val="00BE1434"/>
    <w:rsid w:val="00BE2C30"/>
    <w:rsid w:val="00BE3273"/>
    <w:rsid w:val="00BE4704"/>
    <w:rsid w:val="00BE5DB3"/>
    <w:rsid w:val="00BE5E27"/>
    <w:rsid w:val="00BE70E0"/>
    <w:rsid w:val="00BE76D7"/>
    <w:rsid w:val="00BF0693"/>
    <w:rsid w:val="00BF08BD"/>
    <w:rsid w:val="00BF1E50"/>
    <w:rsid w:val="00BF4B09"/>
    <w:rsid w:val="00BF4C3E"/>
    <w:rsid w:val="00BF7499"/>
    <w:rsid w:val="00BF765A"/>
    <w:rsid w:val="00BF7890"/>
    <w:rsid w:val="00BF79EB"/>
    <w:rsid w:val="00C01765"/>
    <w:rsid w:val="00C01FEF"/>
    <w:rsid w:val="00C0231C"/>
    <w:rsid w:val="00C0256D"/>
    <w:rsid w:val="00C02F74"/>
    <w:rsid w:val="00C03B6A"/>
    <w:rsid w:val="00C04279"/>
    <w:rsid w:val="00C04CE7"/>
    <w:rsid w:val="00C05040"/>
    <w:rsid w:val="00C058E9"/>
    <w:rsid w:val="00C069A1"/>
    <w:rsid w:val="00C06B82"/>
    <w:rsid w:val="00C07DFC"/>
    <w:rsid w:val="00C10191"/>
    <w:rsid w:val="00C10547"/>
    <w:rsid w:val="00C12C01"/>
    <w:rsid w:val="00C131F5"/>
    <w:rsid w:val="00C140A1"/>
    <w:rsid w:val="00C1414B"/>
    <w:rsid w:val="00C14E5E"/>
    <w:rsid w:val="00C156EB"/>
    <w:rsid w:val="00C16639"/>
    <w:rsid w:val="00C17FFE"/>
    <w:rsid w:val="00C2017F"/>
    <w:rsid w:val="00C20500"/>
    <w:rsid w:val="00C209B5"/>
    <w:rsid w:val="00C20D20"/>
    <w:rsid w:val="00C2102F"/>
    <w:rsid w:val="00C21662"/>
    <w:rsid w:val="00C22616"/>
    <w:rsid w:val="00C22633"/>
    <w:rsid w:val="00C23AAF"/>
    <w:rsid w:val="00C245E2"/>
    <w:rsid w:val="00C25162"/>
    <w:rsid w:val="00C2578D"/>
    <w:rsid w:val="00C260A2"/>
    <w:rsid w:val="00C268BD"/>
    <w:rsid w:val="00C26A73"/>
    <w:rsid w:val="00C27D4A"/>
    <w:rsid w:val="00C27F78"/>
    <w:rsid w:val="00C30AE5"/>
    <w:rsid w:val="00C332CF"/>
    <w:rsid w:val="00C334E0"/>
    <w:rsid w:val="00C33A71"/>
    <w:rsid w:val="00C33FC9"/>
    <w:rsid w:val="00C346D0"/>
    <w:rsid w:val="00C34894"/>
    <w:rsid w:val="00C34929"/>
    <w:rsid w:val="00C34E14"/>
    <w:rsid w:val="00C35D1E"/>
    <w:rsid w:val="00C35E55"/>
    <w:rsid w:val="00C35F50"/>
    <w:rsid w:val="00C36424"/>
    <w:rsid w:val="00C36452"/>
    <w:rsid w:val="00C365CB"/>
    <w:rsid w:val="00C37266"/>
    <w:rsid w:val="00C375C2"/>
    <w:rsid w:val="00C375E5"/>
    <w:rsid w:val="00C37652"/>
    <w:rsid w:val="00C37988"/>
    <w:rsid w:val="00C42079"/>
    <w:rsid w:val="00C44738"/>
    <w:rsid w:val="00C45061"/>
    <w:rsid w:val="00C45265"/>
    <w:rsid w:val="00C456C8"/>
    <w:rsid w:val="00C467FB"/>
    <w:rsid w:val="00C478E0"/>
    <w:rsid w:val="00C51774"/>
    <w:rsid w:val="00C51C08"/>
    <w:rsid w:val="00C5239F"/>
    <w:rsid w:val="00C523EC"/>
    <w:rsid w:val="00C5314E"/>
    <w:rsid w:val="00C539A8"/>
    <w:rsid w:val="00C5402D"/>
    <w:rsid w:val="00C54631"/>
    <w:rsid w:val="00C558C5"/>
    <w:rsid w:val="00C55B5A"/>
    <w:rsid w:val="00C55E9A"/>
    <w:rsid w:val="00C562F1"/>
    <w:rsid w:val="00C56E60"/>
    <w:rsid w:val="00C5799F"/>
    <w:rsid w:val="00C600E2"/>
    <w:rsid w:val="00C602E0"/>
    <w:rsid w:val="00C602FE"/>
    <w:rsid w:val="00C6047A"/>
    <w:rsid w:val="00C60614"/>
    <w:rsid w:val="00C608D4"/>
    <w:rsid w:val="00C61057"/>
    <w:rsid w:val="00C616AA"/>
    <w:rsid w:val="00C619E9"/>
    <w:rsid w:val="00C61BB8"/>
    <w:rsid w:val="00C621D8"/>
    <w:rsid w:val="00C62C7E"/>
    <w:rsid w:val="00C6358B"/>
    <w:rsid w:val="00C63DCB"/>
    <w:rsid w:val="00C63E01"/>
    <w:rsid w:val="00C643C2"/>
    <w:rsid w:val="00C64576"/>
    <w:rsid w:val="00C64D6C"/>
    <w:rsid w:val="00C65182"/>
    <w:rsid w:val="00C6518B"/>
    <w:rsid w:val="00C65C75"/>
    <w:rsid w:val="00C65E99"/>
    <w:rsid w:val="00C660BB"/>
    <w:rsid w:val="00C66B14"/>
    <w:rsid w:val="00C671BF"/>
    <w:rsid w:val="00C674CB"/>
    <w:rsid w:val="00C67EA6"/>
    <w:rsid w:val="00C67ECE"/>
    <w:rsid w:val="00C70186"/>
    <w:rsid w:val="00C7109B"/>
    <w:rsid w:val="00C7135B"/>
    <w:rsid w:val="00C719D9"/>
    <w:rsid w:val="00C72D85"/>
    <w:rsid w:val="00C734A5"/>
    <w:rsid w:val="00C73A14"/>
    <w:rsid w:val="00C73F4E"/>
    <w:rsid w:val="00C7429D"/>
    <w:rsid w:val="00C74A42"/>
    <w:rsid w:val="00C750C4"/>
    <w:rsid w:val="00C75619"/>
    <w:rsid w:val="00C756CB"/>
    <w:rsid w:val="00C75D55"/>
    <w:rsid w:val="00C75E62"/>
    <w:rsid w:val="00C76513"/>
    <w:rsid w:val="00C76608"/>
    <w:rsid w:val="00C766F2"/>
    <w:rsid w:val="00C769A5"/>
    <w:rsid w:val="00C77027"/>
    <w:rsid w:val="00C7779A"/>
    <w:rsid w:val="00C802E1"/>
    <w:rsid w:val="00C80442"/>
    <w:rsid w:val="00C80540"/>
    <w:rsid w:val="00C80981"/>
    <w:rsid w:val="00C80D54"/>
    <w:rsid w:val="00C80F1F"/>
    <w:rsid w:val="00C812AD"/>
    <w:rsid w:val="00C81474"/>
    <w:rsid w:val="00C81554"/>
    <w:rsid w:val="00C81B5D"/>
    <w:rsid w:val="00C81F8E"/>
    <w:rsid w:val="00C82429"/>
    <w:rsid w:val="00C830EE"/>
    <w:rsid w:val="00C8322B"/>
    <w:rsid w:val="00C8475F"/>
    <w:rsid w:val="00C84A37"/>
    <w:rsid w:val="00C855F1"/>
    <w:rsid w:val="00C85F58"/>
    <w:rsid w:val="00C86280"/>
    <w:rsid w:val="00C868A2"/>
    <w:rsid w:val="00C87ADA"/>
    <w:rsid w:val="00C9046C"/>
    <w:rsid w:val="00C91001"/>
    <w:rsid w:val="00C91AEF"/>
    <w:rsid w:val="00C91D80"/>
    <w:rsid w:val="00C94065"/>
    <w:rsid w:val="00C94492"/>
    <w:rsid w:val="00C944F3"/>
    <w:rsid w:val="00C94F7A"/>
    <w:rsid w:val="00C95AE2"/>
    <w:rsid w:val="00C95CFD"/>
    <w:rsid w:val="00C9654E"/>
    <w:rsid w:val="00CA0C61"/>
    <w:rsid w:val="00CA1344"/>
    <w:rsid w:val="00CA16E4"/>
    <w:rsid w:val="00CA1AD4"/>
    <w:rsid w:val="00CA1DED"/>
    <w:rsid w:val="00CA25E5"/>
    <w:rsid w:val="00CA2C81"/>
    <w:rsid w:val="00CA32D8"/>
    <w:rsid w:val="00CA3D1B"/>
    <w:rsid w:val="00CA5B46"/>
    <w:rsid w:val="00CA5B83"/>
    <w:rsid w:val="00CA5C22"/>
    <w:rsid w:val="00CA61E0"/>
    <w:rsid w:val="00CA6AA3"/>
    <w:rsid w:val="00CA7429"/>
    <w:rsid w:val="00CA7516"/>
    <w:rsid w:val="00CA7A67"/>
    <w:rsid w:val="00CB0E7C"/>
    <w:rsid w:val="00CB179C"/>
    <w:rsid w:val="00CB227E"/>
    <w:rsid w:val="00CB2EE1"/>
    <w:rsid w:val="00CB32D7"/>
    <w:rsid w:val="00CB330C"/>
    <w:rsid w:val="00CB3AAA"/>
    <w:rsid w:val="00CB423C"/>
    <w:rsid w:val="00CB4AED"/>
    <w:rsid w:val="00CB4BA2"/>
    <w:rsid w:val="00CB5139"/>
    <w:rsid w:val="00CB5442"/>
    <w:rsid w:val="00CB5829"/>
    <w:rsid w:val="00CB5FB7"/>
    <w:rsid w:val="00CB61D2"/>
    <w:rsid w:val="00CB62B6"/>
    <w:rsid w:val="00CB66AB"/>
    <w:rsid w:val="00CB72DB"/>
    <w:rsid w:val="00CB7518"/>
    <w:rsid w:val="00CB7538"/>
    <w:rsid w:val="00CB75E4"/>
    <w:rsid w:val="00CB7662"/>
    <w:rsid w:val="00CB7961"/>
    <w:rsid w:val="00CB7E26"/>
    <w:rsid w:val="00CC05AB"/>
    <w:rsid w:val="00CC0902"/>
    <w:rsid w:val="00CC0958"/>
    <w:rsid w:val="00CC186C"/>
    <w:rsid w:val="00CC1D90"/>
    <w:rsid w:val="00CC2C2A"/>
    <w:rsid w:val="00CC2D49"/>
    <w:rsid w:val="00CC2F8B"/>
    <w:rsid w:val="00CC38D6"/>
    <w:rsid w:val="00CC4172"/>
    <w:rsid w:val="00CC5173"/>
    <w:rsid w:val="00CC544D"/>
    <w:rsid w:val="00CC57EA"/>
    <w:rsid w:val="00CC5AEC"/>
    <w:rsid w:val="00CC63C5"/>
    <w:rsid w:val="00CC63F9"/>
    <w:rsid w:val="00CC6B08"/>
    <w:rsid w:val="00CC7246"/>
    <w:rsid w:val="00CD005B"/>
    <w:rsid w:val="00CD0808"/>
    <w:rsid w:val="00CD1968"/>
    <w:rsid w:val="00CD2493"/>
    <w:rsid w:val="00CD2A9B"/>
    <w:rsid w:val="00CD3A3A"/>
    <w:rsid w:val="00CD3F73"/>
    <w:rsid w:val="00CD5196"/>
    <w:rsid w:val="00CD52D6"/>
    <w:rsid w:val="00CD7DF8"/>
    <w:rsid w:val="00CE00FB"/>
    <w:rsid w:val="00CE0920"/>
    <w:rsid w:val="00CE0BEA"/>
    <w:rsid w:val="00CE1E7E"/>
    <w:rsid w:val="00CE2191"/>
    <w:rsid w:val="00CE2F71"/>
    <w:rsid w:val="00CE2F79"/>
    <w:rsid w:val="00CE303A"/>
    <w:rsid w:val="00CE38E2"/>
    <w:rsid w:val="00CE3BF9"/>
    <w:rsid w:val="00CE46A7"/>
    <w:rsid w:val="00CE475E"/>
    <w:rsid w:val="00CE4BCA"/>
    <w:rsid w:val="00CE553A"/>
    <w:rsid w:val="00CF03D3"/>
    <w:rsid w:val="00CF0C35"/>
    <w:rsid w:val="00CF1E63"/>
    <w:rsid w:val="00CF3A6B"/>
    <w:rsid w:val="00CF3C0F"/>
    <w:rsid w:val="00CF3F3E"/>
    <w:rsid w:val="00CF461D"/>
    <w:rsid w:val="00CF489F"/>
    <w:rsid w:val="00CF5572"/>
    <w:rsid w:val="00CF59A2"/>
    <w:rsid w:val="00CF621E"/>
    <w:rsid w:val="00D00FCE"/>
    <w:rsid w:val="00D02358"/>
    <w:rsid w:val="00D02414"/>
    <w:rsid w:val="00D0249E"/>
    <w:rsid w:val="00D02E04"/>
    <w:rsid w:val="00D02F85"/>
    <w:rsid w:val="00D03121"/>
    <w:rsid w:val="00D03755"/>
    <w:rsid w:val="00D03CA0"/>
    <w:rsid w:val="00D04745"/>
    <w:rsid w:val="00D04F08"/>
    <w:rsid w:val="00D05F87"/>
    <w:rsid w:val="00D0651F"/>
    <w:rsid w:val="00D06E8D"/>
    <w:rsid w:val="00D071A4"/>
    <w:rsid w:val="00D077BA"/>
    <w:rsid w:val="00D1024D"/>
    <w:rsid w:val="00D1117E"/>
    <w:rsid w:val="00D118AA"/>
    <w:rsid w:val="00D11B1E"/>
    <w:rsid w:val="00D11E91"/>
    <w:rsid w:val="00D12B6C"/>
    <w:rsid w:val="00D12B9E"/>
    <w:rsid w:val="00D133CA"/>
    <w:rsid w:val="00D13875"/>
    <w:rsid w:val="00D14F84"/>
    <w:rsid w:val="00D15085"/>
    <w:rsid w:val="00D15C69"/>
    <w:rsid w:val="00D15C75"/>
    <w:rsid w:val="00D15D97"/>
    <w:rsid w:val="00D15E0D"/>
    <w:rsid w:val="00D1602D"/>
    <w:rsid w:val="00D16EF4"/>
    <w:rsid w:val="00D17EE8"/>
    <w:rsid w:val="00D204FB"/>
    <w:rsid w:val="00D21FC9"/>
    <w:rsid w:val="00D21FD0"/>
    <w:rsid w:val="00D22A24"/>
    <w:rsid w:val="00D239D3"/>
    <w:rsid w:val="00D23EB0"/>
    <w:rsid w:val="00D24EBC"/>
    <w:rsid w:val="00D25021"/>
    <w:rsid w:val="00D250AC"/>
    <w:rsid w:val="00D25261"/>
    <w:rsid w:val="00D25644"/>
    <w:rsid w:val="00D25EBF"/>
    <w:rsid w:val="00D263DA"/>
    <w:rsid w:val="00D2652B"/>
    <w:rsid w:val="00D26BDA"/>
    <w:rsid w:val="00D2775C"/>
    <w:rsid w:val="00D278F1"/>
    <w:rsid w:val="00D30DCD"/>
    <w:rsid w:val="00D30F7B"/>
    <w:rsid w:val="00D3186C"/>
    <w:rsid w:val="00D3212E"/>
    <w:rsid w:val="00D33199"/>
    <w:rsid w:val="00D333B5"/>
    <w:rsid w:val="00D36516"/>
    <w:rsid w:val="00D36B74"/>
    <w:rsid w:val="00D40088"/>
    <w:rsid w:val="00D41844"/>
    <w:rsid w:val="00D42005"/>
    <w:rsid w:val="00D428ED"/>
    <w:rsid w:val="00D42F05"/>
    <w:rsid w:val="00D43D34"/>
    <w:rsid w:val="00D45122"/>
    <w:rsid w:val="00D45136"/>
    <w:rsid w:val="00D45785"/>
    <w:rsid w:val="00D45850"/>
    <w:rsid w:val="00D45EE7"/>
    <w:rsid w:val="00D460A8"/>
    <w:rsid w:val="00D46625"/>
    <w:rsid w:val="00D468CE"/>
    <w:rsid w:val="00D46D4A"/>
    <w:rsid w:val="00D473C5"/>
    <w:rsid w:val="00D47AE0"/>
    <w:rsid w:val="00D47B5B"/>
    <w:rsid w:val="00D500AF"/>
    <w:rsid w:val="00D50121"/>
    <w:rsid w:val="00D504A0"/>
    <w:rsid w:val="00D50ABC"/>
    <w:rsid w:val="00D511FD"/>
    <w:rsid w:val="00D5153D"/>
    <w:rsid w:val="00D5171F"/>
    <w:rsid w:val="00D523C1"/>
    <w:rsid w:val="00D530FE"/>
    <w:rsid w:val="00D5348B"/>
    <w:rsid w:val="00D539AB"/>
    <w:rsid w:val="00D552DF"/>
    <w:rsid w:val="00D56328"/>
    <w:rsid w:val="00D56F37"/>
    <w:rsid w:val="00D572C7"/>
    <w:rsid w:val="00D57C1C"/>
    <w:rsid w:val="00D60BF4"/>
    <w:rsid w:val="00D616F5"/>
    <w:rsid w:val="00D61C49"/>
    <w:rsid w:val="00D625FC"/>
    <w:rsid w:val="00D630E2"/>
    <w:rsid w:val="00D63217"/>
    <w:rsid w:val="00D63B1F"/>
    <w:rsid w:val="00D64053"/>
    <w:rsid w:val="00D648BF"/>
    <w:rsid w:val="00D64CFE"/>
    <w:rsid w:val="00D64D4C"/>
    <w:rsid w:val="00D662DC"/>
    <w:rsid w:val="00D668CA"/>
    <w:rsid w:val="00D673A6"/>
    <w:rsid w:val="00D67B72"/>
    <w:rsid w:val="00D709B7"/>
    <w:rsid w:val="00D70F91"/>
    <w:rsid w:val="00D70F98"/>
    <w:rsid w:val="00D7137E"/>
    <w:rsid w:val="00D71AA8"/>
    <w:rsid w:val="00D72FBC"/>
    <w:rsid w:val="00D73023"/>
    <w:rsid w:val="00D744D6"/>
    <w:rsid w:val="00D75396"/>
    <w:rsid w:val="00D753C3"/>
    <w:rsid w:val="00D75A9F"/>
    <w:rsid w:val="00D7635F"/>
    <w:rsid w:val="00D76A76"/>
    <w:rsid w:val="00D77A0D"/>
    <w:rsid w:val="00D77DBB"/>
    <w:rsid w:val="00D80127"/>
    <w:rsid w:val="00D809FB"/>
    <w:rsid w:val="00D8113F"/>
    <w:rsid w:val="00D817BF"/>
    <w:rsid w:val="00D8347B"/>
    <w:rsid w:val="00D837D7"/>
    <w:rsid w:val="00D853BB"/>
    <w:rsid w:val="00D85991"/>
    <w:rsid w:val="00D85FFC"/>
    <w:rsid w:val="00D8693B"/>
    <w:rsid w:val="00D86CBF"/>
    <w:rsid w:val="00D86FAB"/>
    <w:rsid w:val="00D87855"/>
    <w:rsid w:val="00D87CF0"/>
    <w:rsid w:val="00D90C2F"/>
    <w:rsid w:val="00D90D7E"/>
    <w:rsid w:val="00D916DB"/>
    <w:rsid w:val="00D92D19"/>
    <w:rsid w:val="00D94C7D"/>
    <w:rsid w:val="00D95271"/>
    <w:rsid w:val="00D96E88"/>
    <w:rsid w:val="00D9717E"/>
    <w:rsid w:val="00D97877"/>
    <w:rsid w:val="00DA038C"/>
    <w:rsid w:val="00DA0A55"/>
    <w:rsid w:val="00DA0BDB"/>
    <w:rsid w:val="00DA3084"/>
    <w:rsid w:val="00DA36AD"/>
    <w:rsid w:val="00DA402D"/>
    <w:rsid w:val="00DA44E8"/>
    <w:rsid w:val="00DA451A"/>
    <w:rsid w:val="00DA5B3F"/>
    <w:rsid w:val="00DA5FAD"/>
    <w:rsid w:val="00DA627C"/>
    <w:rsid w:val="00DA6956"/>
    <w:rsid w:val="00DA78BA"/>
    <w:rsid w:val="00DA7947"/>
    <w:rsid w:val="00DA7B8E"/>
    <w:rsid w:val="00DB08FF"/>
    <w:rsid w:val="00DB0B40"/>
    <w:rsid w:val="00DB1189"/>
    <w:rsid w:val="00DB127B"/>
    <w:rsid w:val="00DB154C"/>
    <w:rsid w:val="00DB1D8E"/>
    <w:rsid w:val="00DB29EC"/>
    <w:rsid w:val="00DB3F47"/>
    <w:rsid w:val="00DB4D72"/>
    <w:rsid w:val="00DB4DA4"/>
    <w:rsid w:val="00DB4EC0"/>
    <w:rsid w:val="00DB659A"/>
    <w:rsid w:val="00DB6738"/>
    <w:rsid w:val="00DB6FF7"/>
    <w:rsid w:val="00DB72DC"/>
    <w:rsid w:val="00DB76E5"/>
    <w:rsid w:val="00DC06B5"/>
    <w:rsid w:val="00DC1502"/>
    <w:rsid w:val="00DC1697"/>
    <w:rsid w:val="00DC16BD"/>
    <w:rsid w:val="00DC18A2"/>
    <w:rsid w:val="00DC2D93"/>
    <w:rsid w:val="00DC2EA1"/>
    <w:rsid w:val="00DC427F"/>
    <w:rsid w:val="00DC486E"/>
    <w:rsid w:val="00DC4EE0"/>
    <w:rsid w:val="00DC55A0"/>
    <w:rsid w:val="00DC573B"/>
    <w:rsid w:val="00DC5B8B"/>
    <w:rsid w:val="00DC6E27"/>
    <w:rsid w:val="00DC7286"/>
    <w:rsid w:val="00DC72AB"/>
    <w:rsid w:val="00DC7725"/>
    <w:rsid w:val="00DD14E0"/>
    <w:rsid w:val="00DD1688"/>
    <w:rsid w:val="00DD1AED"/>
    <w:rsid w:val="00DD26C4"/>
    <w:rsid w:val="00DD2DD9"/>
    <w:rsid w:val="00DD3078"/>
    <w:rsid w:val="00DD3648"/>
    <w:rsid w:val="00DD3CAC"/>
    <w:rsid w:val="00DD3F8B"/>
    <w:rsid w:val="00DD4691"/>
    <w:rsid w:val="00DD5137"/>
    <w:rsid w:val="00DD5329"/>
    <w:rsid w:val="00DD54C3"/>
    <w:rsid w:val="00DD610F"/>
    <w:rsid w:val="00DD6D9F"/>
    <w:rsid w:val="00DD72C0"/>
    <w:rsid w:val="00DD7404"/>
    <w:rsid w:val="00DE0012"/>
    <w:rsid w:val="00DE0238"/>
    <w:rsid w:val="00DE0C40"/>
    <w:rsid w:val="00DE110B"/>
    <w:rsid w:val="00DE163D"/>
    <w:rsid w:val="00DE1C61"/>
    <w:rsid w:val="00DE1C9B"/>
    <w:rsid w:val="00DE2052"/>
    <w:rsid w:val="00DE2521"/>
    <w:rsid w:val="00DE2E80"/>
    <w:rsid w:val="00DE30E0"/>
    <w:rsid w:val="00DE354F"/>
    <w:rsid w:val="00DE3A16"/>
    <w:rsid w:val="00DE3EF8"/>
    <w:rsid w:val="00DE4287"/>
    <w:rsid w:val="00DE4ADE"/>
    <w:rsid w:val="00DE5EF9"/>
    <w:rsid w:val="00DE61AC"/>
    <w:rsid w:val="00DE6767"/>
    <w:rsid w:val="00DE77AF"/>
    <w:rsid w:val="00DE7BA0"/>
    <w:rsid w:val="00DE7D29"/>
    <w:rsid w:val="00DE7DC2"/>
    <w:rsid w:val="00DF098C"/>
    <w:rsid w:val="00DF1F8E"/>
    <w:rsid w:val="00DF2E19"/>
    <w:rsid w:val="00DF5F71"/>
    <w:rsid w:val="00DF639A"/>
    <w:rsid w:val="00DF69D3"/>
    <w:rsid w:val="00DF7329"/>
    <w:rsid w:val="00E00DF3"/>
    <w:rsid w:val="00E017CA"/>
    <w:rsid w:val="00E01C14"/>
    <w:rsid w:val="00E01C39"/>
    <w:rsid w:val="00E01C44"/>
    <w:rsid w:val="00E0390D"/>
    <w:rsid w:val="00E03AA4"/>
    <w:rsid w:val="00E04348"/>
    <w:rsid w:val="00E04888"/>
    <w:rsid w:val="00E05015"/>
    <w:rsid w:val="00E05AED"/>
    <w:rsid w:val="00E05D80"/>
    <w:rsid w:val="00E06ABE"/>
    <w:rsid w:val="00E06E15"/>
    <w:rsid w:val="00E11420"/>
    <w:rsid w:val="00E12A4C"/>
    <w:rsid w:val="00E1462A"/>
    <w:rsid w:val="00E14F3C"/>
    <w:rsid w:val="00E15578"/>
    <w:rsid w:val="00E15DDD"/>
    <w:rsid w:val="00E1738C"/>
    <w:rsid w:val="00E17849"/>
    <w:rsid w:val="00E1788C"/>
    <w:rsid w:val="00E17C56"/>
    <w:rsid w:val="00E20700"/>
    <w:rsid w:val="00E2129B"/>
    <w:rsid w:val="00E212F1"/>
    <w:rsid w:val="00E215D7"/>
    <w:rsid w:val="00E21F94"/>
    <w:rsid w:val="00E2300D"/>
    <w:rsid w:val="00E24E42"/>
    <w:rsid w:val="00E24F39"/>
    <w:rsid w:val="00E258EA"/>
    <w:rsid w:val="00E25A12"/>
    <w:rsid w:val="00E25E30"/>
    <w:rsid w:val="00E2611E"/>
    <w:rsid w:val="00E2684E"/>
    <w:rsid w:val="00E26F06"/>
    <w:rsid w:val="00E27183"/>
    <w:rsid w:val="00E27344"/>
    <w:rsid w:val="00E27572"/>
    <w:rsid w:val="00E2776C"/>
    <w:rsid w:val="00E27AFD"/>
    <w:rsid w:val="00E305B5"/>
    <w:rsid w:val="00E30923"/>
    <w:rsid w:val="00E30C11"/>
    <w:rsid w:val="00E31073"/>
    <w:rsid w:val="00E31D3B"/>
    <w:rsid w:val="00E32839"/>
    <w:rsid w:val="00E32DFC"/>
    <w:rsid w:val="00E334D7"/>
    <w:rsid w:val="00E33726"/>
    <w:rsid w:val="00E338F3"/>
    <w:rsid w:val="00E344C7"/>
    <w:rsid w:val="00E35732"/>
    <w:rsid w:val="00E366E0"/>
    <w:rsid w:val="00E36E52"/>
    <w:rsid w:val="00E40671"/>
    <w:rsid w:val="00E418FA"/>
    <w:rsid w:val="00E420C8"/>
    <w:rsid w:val="00E42296"/>
    <w:rsid w:val="00E428DE"/>
    <w:rsid w:val="00E43083"/>
    <w:rsid w:val="00E442EE"/>
    <w:rsid w:val="00E45384"/>
    <w:rsid w:val="00E4566E"/>
    <w:rsid w:val="00E458C0"/>
    <w:rsid w:val="00E45BC4"/>
    <w:rsid w:val="00E45C9F"/>
    <w:rsid w:val="00E45F95"/>
    <w:rsid w:val="00E46566"/>
    <w:rsid w:val="00E46F85"/>
    <w:rsid w:val="00E46F96"/>
    <w:rsid w:val="00E47150"/>
    <w:rsid w:val="00E471AB"/>
    <w:rsid w:val="00E476C3"/>
    <w:rsid w:val="00E476CD"/>
    <w:rsid w:val="00E47763"/>
    <w:rsid w:val="00E4789D"/>
    <w:rsid w:val="00E47DC2"/>
    <w:rsid w:val="00E47E0C"/>
    <w:rsid w:val="00E47E28"/>
    <w:rsid w:val="00E47E79"/>
    <w:rsid w:val="00E50A02"/>
    <w:rsid w:val="00E53A86"/>
    <w:rsid w:val="00E56BD2"/>
    <w:rsid w:val="00E573D4"/>
    <w:rsid w:val="00E57B69"/>
    <w:rsid w:val="00E57FEE"/>
    <w:rsid w:val="00E60863"/>
    <w:rsid w:val="00E60908"/>
    <w:rsid w:val="00E6227C"/>
    <w:rsid w:val="00E62FD7"/>
    <w:rsid w:val="00E6338F"/>
    <w:rsid w:val="00E63666"/>
    <w:rsid w:val="00E6390B"/>
    <w:rsid w:val="00E63AA2"/>
    <w:rsid w:val="00E64E40"/>
    <w:rsid w:val="00E6541B"/>
    <w:rsid w:val="00E6557D"/>
    <w:rsid w:val="00E6631A"/>
    <w:rsid w:val="00E668CE"/>
    <w:rsid w:val="00E673A2"/>
    <w:rsid w:val="00E67570"/>
    <w:rsid w:val="00E67D49"/>
    <w:rsid w:val="00E71F36"/>
    <w:rsid w:val="00E725D8"/>
    <w:rsid w:val="00E73115"/>
    <w:rsid w:val="00E733F9"/>
    <w:rsid w:val="00E73958"/>
    <w:rsid w:val="00E75E38"/>
    <w:rsid w:val="00E76510"/>
    <w:rsid w:val="00E77495"/>
    <w:rsid w:val="00E779DF"/>
    <w:rsid w:val="00E8096B"/>
    <w:rsid w:val="00E80CDF"/>
    <w:rsid w:val="00E817F6"/>
    <w:rsid w:val="00E81D5A"/>
    <w:rsid w:val="00E82310"/>
    <w:rsid w:val="00E82DB5"/>
    <w:rsid w:val="00E82F6C"/>
    <w:rsid w:val="00E83BC4"/>
    <w:rsid w:val="00E8472F"/>
    <w:rsid w:val="00E859DF"/>
    <w:rsid w:val="00E85A7F"/>
    <w:rsid w:val="00E862DD"/>
    <w:rsid w:val="00E86D63"/>
    <w:rsid w:val="00E877C2"/>
    <w:rsid w:val="00E91239"/>
    <w:rsid w:val="00E9278C"/>
    <w:rsid w:val="00E92881"/>
    <w:rsid w:val="00E92BCE"/>
    <w:rsid w:val="00E92CB8"/>
    <w:rsid w:val="00E930ED"/>
    <w:rsid w:val="00E93A31"/>
    <w:rsid w:val="00E95626"/>
    <w:rsid w:val="00E96C56"/>
    <w:rsid w:val="00E97446"/>
    <w:rsid w:val="00EA03C6"/>
    <w:rsid w:val="00EA0501"/>
    <w:rsid w:val="00EA08D1"/>
    <w:rsid w:val="00EA13E8"/>
    <w:rsid w:val="00EA156E"/>
    <w:rsid w:val="00EA1662"/>
    <w:rsid w:val="00EA276A"/>
    <w:rsid w:val="00EA3E4F"/>
    <w:rsid w:val="00EA4DDD"/>
    <w:rsid w:val="00EA4F12"/>
    <w:rsid w:val="00EA518B"/>
    <w:rsid w:val="00EA546D"/>
    <w:rsid w:val="00EA5B9C"/>
    <w:rsid w:val="00EA6498"/>
    <w:rsid w:val="00EA6FB9"/>
    <w:rsid w:val="00EA7CCE"/>
    <w:rsid w:val="00EA7F3F"/>
    <w:rsid w:val="00EB1382"/>
    <w:rsid w:val="00EB22CE"/>
    <w:rsid w:val="00EB288A"/>
    <w:rsid w:val="00EB31E0"/>
    <w:rsid w:val="00EB3ED2"/>
    <w:rsid w:val="00EB3EE0"/>
    <w:rsid w:val="00EB53A6"/>
    <w:rsid w:val="00EB5A9B"/>
    <w:rsid w:val="00EB6FD2"/>
    <w:rsid w:val="00EB7043"/>
    <w:rsid w:val="00EB72AA"/>
    <w:rsid w:val="00EB768D"/>
    <w:rsid w:val="00EC0177"/>
    <w:rsid w:val="00EC01B8"/>
    <w:rsid w:val="00EC02F8"/>
    <w:rsid w:val="00EC09D9"/>
    <w:rsid w:val="00EC0E6E"/>
    <w:rsid w:val="00EC102E"/>
    <w:rsid w:val="00EC2A12"/>
    <w:rsid w:val="00EC2DA3"/>
    <w:rsid w:val="00EC30CB"/>
    <w:rsid w:val="00EC36FB"/>
    <w:rsid w:val="00EC4C35"/>
    <w:rsid w:val="00ED16C8"/>
    <w:rsid w:val="00ED233C"/>
    <w:rsid w:val="00ED238F"/>
    <w:rsid w:val="00ED25E9"/>
    <w:rsid w:val="00ED2ECA"/>
    <w:rsid w:val="00ED30EC"/>
    <w:rsid w:val="00ED318A"/>
    <w:rsid w:val="00ED5701"/>
    <w:rsid w:val="00ED5B79"/>
    <w:rsid w:val="00ED5EDB"/>
    <w:rsid w:val="00ED62DC"/>
    <w:rsid w:val="00ED630E"/>
    <w:rsid w:val="00ED684E"/>
    <w:rsid w:val="00ED6A6B"/>
    <w:rsid w:val="00ED6C95"/>
    <w:rsid w:val="00ED6D12"/>
    <w:rsid w:val="00ED6E99"/>
    <w:rsid w:val="00ED6FBE"/>
    <w:rsid w:val="00ED7A22"/>
    <w:rsid w:val="00EE00C6"/>
    <w:rsid w:val="00EE0D0B"/>
    <w:rsid w:val="00EE17FF"/>
    <w:rsid w:val="00EE1C48"/>
    <w:rsid w:val="00EE2911"/>
    <w:rsid w:val="00EE2C74"/>
    <w:rsid w:val="00EE4C48"/>
    <w:rsid w:val="00EE4F4E"/>
    <w:rsid w:val="00EE516B"/>
    <w:rsid w:val="00EE5CF6"/>
    <w:rsid w:val="00EE7126"/>
    <w:rsid w:val="00EE7BBF"/>
    <w:rsid w:val="00EF00ED"/>
    <w:rsid w:val="00EF0854"/>
    <w:rsid w:val="00EF195D"/>
    <w:rsid w:val="00EF1D63"/>
    <w:rsid w:val="00EF2085"/>
    <w:rsid w:val="00EF273A"/>
    <w:rsid w:val="00EF2A32"/>
    <w:rsid w:val="00EF2A6F"/>
    <w:rsid w:val="00EF2ED4"/>
    <w:rsid w:val="00EF3335"/>
    <w:rsid w:val="00EF3FC7"/>
    <w:rsid w:val="00EF3FE8"/>
    <w:rsid w:val="00EF4105"/>
    <w:rsid w:val="00EF4650"/>
    <w:rsid w:val="00EF4726"/>
    <w:rsid w:val="00EF5595"/>
    <w:rsid w:val="00EF63B2"/>
    <w:rsid w:val="00F00034"/>
    <w:rsid w:val="00F00203"/>
    <w:rsid w:val="00F0084D"/>
    <w:rsid w:val="00F0202A"/>
    <w:rsid w:val="00F02201"/>
    <w:rsid w:val="00F02742"/>
    <w:rsid w:val="00F03066"/>
    <w:rsid w:val="00F033A1"/>
    <w:rsid w:val="00F03945"/>
    <w:rsid w:val="00F040F5"/>
    <w:rsid w:val="00F0427E"/>
    <w:rsid w:val="00F043AF"/>
    <w:rsid w:val="00F043D9"/>
    <w:rsid w:val="00F05404"/>
    <w:rsid w:val="00F054EB"/>
    <w:rsid w:val="00F0562A"/>
    <w:rsid w:val="00F056E2"/>
    <w:rsid w:val="00F05F51"/>
    <w:rsid w:val="00F07D5B"/>
    <w:rsid w:val="00F10719"/>
    <w:rsid w:val="00F109B2"/>
    <w:rsid w:val="00F10F42"/>
    <w:rsid w:val="00F1133B"/>
    <w:rsid w:val="00F113C1"/>
    <w:rsid w:val="00F11678"/>
    <w:rsid w:val="00F11904"/>
    <w:rsid w:val="00F11BF8"/>
    <w:rsid w:val="00F13052"/>
    <w:rsid w:val="00F13401"/>
    <w:rsid w:val="00F140C1"/>
    <w:rsid w:val="00F147D7"/>
    <w:rsid w:val="00F152B0"/>
    <w:rsid w:val="00F1534C"/>
    <w:rsid w:val="00F153A3"/>
    <w:rsid w:val="00F15A5D"/>
    <w:rsid w:val="00F15B37"/>
    <w:rsid w:val="00F15E8E"/>
    <w:rsid w:val="00F1636A"/>
    <w:rsid w:val="00F1677F"/>
    <w:rsid w:val="00F16EF2"/>
    <w:rsid w:val="00F17476"/>
    <w:rsid w:val="00F17BDF"/>
    <w:rsid w:val="00F17F22"/>
    <w:rsid w:val="00F20C63"/>
    <w:rsid w:val="00F21DCB"/>
    <w:rsid w:val="00F2340D"/>
    <w:rsid w:val="00F238E9"/>
    <w:rsid w:val="00F23AA3"/>
    <w:rsid w:val="00F23B2B"/>
    <w:rsid w:val="00F2420F"/>
    <w:rsid w:val="00F249FF"/>
    <w:rsid w:val="00F24D5F"/>
    <w:rsid w:val="00F2579D"/>
    <w:rsid w:val="00F25B0E"/>
    <w:rsid w:val="00F2658B"/>
    <w:rsid w:val="00F267B5"/>
    <w:rsid w:val="00F270A5"/>
    <w:rsid w:val="00F274DB"/>
    <w:rsid w:val="00F27B34"/>
    <w:rsid w:val="00F302CE"/>
    <w:rsid w:val="00F30DB4"/>
    <w:rsid w:val="00F31AF9"/>
    <w:rsid w:val="00F326C8"/>
    <w:rsid w:val="00F33211"/>
    <w:rsid w:val="00F33F17"/>
    <w:rsid w:val="00F345D3"/>
    <w:rsid w:val="00F36083"/>
    <w:rsid w:val="00F36ACA"/>
    <w:rsid w:val="00F36CA6"/>
    <w:rsid w:val="00F3732E"/>
    <w:rsid w:val="00F3736F"/>
    <w:rsid w:val="00F3779C"/>
    <w:rsid w:val="00F404D6"/>
    <w:rsid w:val="00F40821"/>
    <w:rsid w:val="00F416F9"/>
    <w:rsid w:val="00F41CCC"/>
    <w:rsid w:val="00F42273"/>
    <w:rsid w:val="00F424B1"/>
    <w:rsid w:val="00F42B5E"/>
    <w:rsid w:val="00F43CFA"/>
    <w:rsid w:val="00F444F0"/>
    <w:rsid w:val="00F444FD"/>
    <w:rsid w:val="00F449B2"/>
    <w:rsid w:val="00F4506A"/>
    <w:rsid w:val="00F453F3"/>
    <w:rsid w:val="00F45A02"/>
    <w:rsid w:val="00F469B2"/>
    <w:rsid w:val="00F46B73"/>
    <w:rsid w:val="00F4716B"/>
    <w:rsid w:val="00F47852"/>
    <w:rsid w:val="00F47D28"/>
    <w:rsid w:val="00F5096A"/>
    <w:rsid w:val="00F5120B"/>
    <w:rsid w:val="00F5158E"/>
    <w:rsid w:val="00F5251E"/>
    <w:rsid w:val="00F52C72"/>
    <w:rsid w:val="00F53706"/>
    <w:rsid w:val="00F5399F"/>
    <w:rsid w:val="00F53E59"/>
    <w:rsid w:val="00F55D70"/>
    <w:rsid w:val="00F564BB"/>
    <w:rsid w:val="00F56FB3"/>
    <w:rsid w:val="00F5713D"/>
    <w:rsid w:val="00F57851"/>
    <w:rsid w:val="00F57E65"/>
    <w:rsid w:val="00F57FD7"/>
    <w:rsid w:val="00F57FE9"/>
    <w:rsid w:val="00F60758"/>
    <w:rsid w:val="00F6219B"/>
    <w:rsid w:val="00F62689"/>
    <w:rsid w:val="00F63560"/>
    <w:rsid w:val="00F64E78"/>
    <w:rsid w:val="00F65F06"/>
    <w:rsid w:val="00F660F1"/>
    <w:rsid w:val="00F666E7"/>
    <w:rsid w:val="00F6726D"/>
    <w:rsid w:val="00F67777"/>
    <w:rsid w:val="00F677AB"/>
    <w:rsid w:val="00F67D59"/>
    <w:rsid w:val="00F701F2"/>
    <w:rsid w:val="00F70567"/>
    <w:rsid w:val="00F70AA5"/>
    <w:rsid w:val="00F70DAB"/>
    <w:rsid w:val="00F713C1"/>
    <w:rsid w:val="00F715F4"/>
    <w:rsid w:val="00F72060"/>
    <w:rsid w:val="00F7312F"/>
    <w:rsid w:val="00F73A8A"/>
    <w:rsid w:val="00F7599B"/>
    <w:rsid w:val="00F759E9"/>
    <w:rsid w:val="00F75C96"/>
    <w:rsid w:val="00F7627A"/>
    <w:rsid w:val="00F76BC6"/>
    <w:rsid w:val="00F77413"/>
    <w:rsid w:val="00F776E5"/>
    <w:rsid w:val="00F77E0C"/>
    <w:rsid w:val="00F80105"/>
    <w:rsid w:val="00F80F0E"/>
    <w:rsid w:val="00F812BB"/>
    <w:rsid w:val="00F81696"/>
    <w:rsid w:val="00F8178D"/>
    <w:rsid w:val="00F82296"/>
    <w:rsid w:val="00F8271F"/>
    <w:rsid w:val="00F828E8"/>
    <w:rsid w:val="00F82F23"/>
    <w:rsid w:val="00F8402E"/>
    <w:rsid w:val="00F841B0"/>
    <w:rsid w:val="00F853BC"/>
    <w:rsid w:val="00F8555B"/>
    <w:rsid w:val="00F85B1F"/>
    <w:rsid w:val="00F860C8"/>
    <w:rsid w:val="00F86C40"/>
    <w:rsid w:val="00F870C3"/>
    <w:rsid w:val="00F87CE9"/>
    <w:rsid w:val="00F90199"/>
    <w:rsid w:val="00F904C2"/>
    <w:rsid w:val="00F90504"/>
    <w:rsid w:val="00F90D37"/>
    <w:rsid w:val="00F91C7E"/>
    <w:rsid w:val="00F92B3D"/>
    <w:rsid w:val="00F92BF3"/>
    <w:rsid w:val="00F93D34"/>
    <w:rsid w:val="00F94733"/>
    <w:rsid w:val="00F94F8D"/>
    <w:rsid w:val="00F96814"/>
    <w:rsid w:val="00F96EC2"/>
    <w:rsid w:val="00F96F75"/>
    <w:rsid w:val="00F9771D"/>
    <w:rsid w:val="00FA05C0"/>
    <w:rsid w:val="00FA1594"/>
    <w:rsid w:val="00FA32E7"/>
    <w:rsid w:val="00FA382B"/>
    <w:rsid w:val="00FA383A"/>
    <w:rsid w:val="00FA38E4"/>
    <w:rsid w:val="00FA3AE4"/>
    <w:rsid w:val="00FA43D9"/>
    <w:rsid w:val="00FA479E"/>
    <w:rsid w:val="00FA4CB7"/>
    <w:rsid w:val="00FA52AC"/>
    <w:rsid w:val="00FA56EA"/>
    <w:rsid w:val="00FA5AB5"/>
    <w:rsid w:val="00FA5D18"/>
    <w:rsid w:val="00FA5E25"/>
    <w:rsid w:val="00FA6198"/>
    <w:rsid w:val="00FA71EB"/>
    <w:rsid w:val="00FA728E"/>
    <w:rsid w:val="00FA7407"/>
    <w:rsid w:val="00FA7482"/>
    <w:rsid w:val="00FA7C70"/>
    <w:rsid w:val="00FA7D3F"/>
    <w:rsid w:val="00FB0BE8"/>
    <w:rsid w:val="00FB1175"/>
    <w:rsid w:val="00FB15F0"/>
    <w:rsid w:val="00FB1B94"/>
    <w:rsid w:val="00FB1CC3"/>
    <w:rsid w:val="00FB1F52"/>
    <w:rsid w:val="00FB2910"/>
    <w:rsid w:val="00FB3460"/>
    <w:rsid w:val="00FB450B"/>
    <w:rsid w:val="00FB4FF0"/>
    <w:rsid w:val="00FB5224"/>
    <w:rsid w:val="00FB54BD"/>
    <w:rsid w:val="00FB605D"/>
    <w:rsid w:val="00FB6A1E"/>
    <w:rsid w:val="00FB6B4A"/>
    <w:rsid w:val="00FB73F6"/>
    <w:rsid w:val="00FB790D"/>
    <w:rsid w:val="00FB7D88"/>
    <w:rsid w:val="00FC0563"/>
    <w:rsid w:val="00FC0848"/>
    <w:rsid w:val="00FC0CC5"/>
    <w:rsid w:val="00FC10F7"/>
    <w:rsid w:val="00FC2A99"/>
    <w:rsid w:val="00FC2FC5"/>
    <w:rsid w:val="00FC3E77"/>
    <w:rsid w:val="00FC3F7D"/>
    <w:rsid w:val="00FC46BD"/>
    <w:rsid w:val="00FC5963"/>
    <w:rsid w:val="00FC60A8"/>
    <w:rsid w:val="00FC67AF"/>
    <w:rsid w:val="00FC6C9E"/>
    <w:rsid w:val="00FC6D8B"/>
    <w:rsid w:val="00FC70FA"/>
    <w:rsid w:val="00FD11BC"/>
    <w:rsid w:val="00FD2220"/>
    <w:rsid w:val="00FD22F3"/>
    <w:rsid w:val="00FD2EE0"/>
    <w:rsid w:val="00FD3804"/>
    <w:rsid w:val="00FD3871"/>
    <w:rsid w:val="00FD4626"/>
    <w:rsid w:val="00FD5734"/>
    <w:rsid w:val="00FD5BE0"/>
    <w:rsid w:val="00FD7314"/>
    <w:rsid w:val="00FD7E96"/>
    <w:rsid w:val="00FE08CD"/>
    <w:rsid w:val="00FE13E2"/>
    <w:rsid w:val="00FE2D77"/>
    <w:rsid w:val="00FE2EEE"/>
    <w:rsid w:val="00FE3327"/>
    <w:rsid w:val="00FE386B"/>
    <w:rsid w:val="00FE3D1B"/>
    <w:rsid w:val="00FE3FA2"/>
    <w:rsid w:val="00FE6D5A"/>
    <w:rsid w:val="00FE774B"/>
    <w:rsid w:val="00FE7C64"/>
    <w:rsid w:val="00FF047B"/>
    <w:rsid w:val="00FF0CD6"/>
    <w:rsid w:val="00FF0DC0"/>
    <w:rsid w:val="00FF199D"/>
    <w:rsid w:val="00FF19BF"/>
    <w:rsid w:val="00FF1AF4"/>
    <w:rsid w:val="00FF214C"/>
    <w:rsid w:val="00FF264C"/>
    <w:rsid w:val="00FF2B1A"/>
    <w:rsid w:val="00FF2DDD"/>
    <w:rsid w:val="00FF3C1F"/>
    <w:rsid w:val="00FF4284"/>
    <w:rsid w:val="00FF42B1"/>
    <w:rsid w:val="00FF4382"/>
    <w:rsid w:val="00FF457D"/>
    <w:rsid w:val="00FF50BA"/>
    <w:rsid w:val="00FF535E"/>
    <w:rsid w:val="00FF5441"/>
    <w:rsid w:val="00FF631A"/>
    <w:rsid w:val="00FF6589"/>
    <w:rsid w:val="00FF7DCC"/>
    <w:rsid w:val="00FF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E8887CF"/>
  <w15:docId w15:val="{9A2C89B7-96FE-4E8E-B53F-AE7323F6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Arial" w:eastAsia="Times" w:hAnsi="Arial" w:cs="Arial"/>
      <w:color w:val="000000" w:themeColor="text1"/>
      <w:sz w:val="20"/>
      <w:szCs w:val="20"/>
    </w:rPr>
  </w:style>
  <w:style w:type="paragraph" w:styleId="Heading1">
    <w:name w:val="heading 1"/>
    <w:basedOn w:val="Normal"/>
    <w:next w:val="Normal"/>
    <w:link w:val="Heading1Char"/>
    <w:uiPriority w:val="9"/>
    <w:qFormat/>
    <w:rsid w:val="00226245"/>
    <w:pPr>
      <w:jc w:val="center"/>
      <w:outlineLvl w:val="0"/>
    </w:pPr>
    <w:rPr>
      <w:sz w:val="28"/>
      <w:szCs w:val="28"/>
    </w:rPr>
  </w:style>
  <w:style w:type="paragraph" w:styleId="Heading2">
    <w:name w:val="heading 2"/>
    <w:basedOn w:val="Normal"/>
    <w:next w:val="Normal"/>
    <w:link w:val="Heading2Char"/>
    <w:uiPriority w:val="9"/>
    <w:unhideWhenUsed/>
    <w:qFormat/>
    <w:rsid w:val="00245704"/>
    <w:pPr>
      <w:outlineLvl w:val="1"/>
    </w:pPr>
    <w:rPr>
      <w:b/>
      <w:caps/>
      <w:u w:val="single"/>
    </w:rPr>
  </w:style>
  <w:style w:type="paragraph" w:styleId="Heading3">
    <w:name w:val="heading 3"/>
    <w:basedOn w:val="Normal"/>
    <w:next w:val="Normal"/>
    <w:link w:val="Heading3Char"/>
    <w:uiPriority w:val="9"/>
    <w:unhideWhenUsed/>
    <w:rsid w:val="00B96E37"/>
    <w:pPr>
      <w:ind w:left="1080" w:hanging="360"/>
      <w:outlineLvl w:val="2"/>
    </w:pPr>
  </w:style>
  <w:style w:type="paragraph" w:styleId="Heading4">
    <w:name w:val="heading 4"/>
    <w:basedOn w:val="Normal"/>
    <w:next w:val="Normal"/>
    <w:link w:val="Heading4Char"/>
    <w:uiPriority w:val="9"/>
    <w:unhideWhenUsed/>
    <w:rsid w:val="00B96E37"/>
    <w:pPr>
      <w:ind w:left="1440" w:hanging="360"/>
      <w:outlineLvl w:val="3"/>
    </w:pPr>
  </w:style>
  <w:style w:type="paragraph" w:styleId="Heading5">
    <w:name w:val="heading 5"/>
    <w:basedOn w:val="Normal"/>
    <w:next w:val="Normal"/>
    <w:link w:val="Heading5Char"/>
    <w:uiPriority w:val="9"/>
    <w:semiHidden/>
    <w:unhideWhenUsed/>
    <w:rsid w:val="00B96E3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96E3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96E3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96E37"/>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B96E37"/>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Cut Sheet Header"/>
    <w:rsid w:val="004A1250"/>
    <w:rPr>
      <w:rFonts w:ascii="Arial" w:hAnsi="Arial"/>
      <w:caps w:val="0"/>
      <w:smallCaps w:val="0"/>
      <w:strike w:val="0"/>
      <w:dstrike w:val="0"/>
      <w:vanish w:val="0"/>
      <w:color w:val="000000"/>
      <w:spacing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Heading1Char">
    <w:name w:val="Heading 1 Char"/>
    <w:basedOn w:val="DefaultParagraphFont"/>
    <w:link w:val="Heading1"/>
    <w:uiPriority w:val="9"/>
    <w:rsid w:val="00226245"/>
    <w:rPr>
      <w:rFonts w:ascii="Arial" w:eastAsia="Times" w:hAnsi="Arial" w:cs="Arial"/>
      <w:color w:val="000000" w:themeColor="text1"/>
      <w:sz w:val="28"/>
      <w:szCs w:val="28"/>
    </w:rPr>
  </w:style>
  <w:style w:type="character" w:customStyle="1" w:styleId="Heading2Char">
    <w:name w:val="Heading 2 Char"/>
    <w:basedOn w:val="DefaultParagraphFont"/>
    <w:link w:val="Heading2"/>
    <w:uiPriority w:val="9"/>
    <w:rsid w:val="00245704"/>
    <w:rPr>
      <w:rFonts w:ascii="Roboto Light" w:eastAsia="Times" w:hAnsi="Roboto Light" w:cs="Arial"/>
      <w:b/>
      <w:caps/>
      <w:color w:val="000000" w:themeColor="text1"/>
      <w:sz w:val="20"/>
      <w:szCs w:val="20"/>
      <w:u w:val="single"/>
    </w:rPr>
  </w:style>
  <w:style w:type="character" w:customStyle="1" w:styleId="Heading3Char">
    <w:name w:val="Heading 3 Char"/>
    <w:basedOn w:val="DefaultParagraphFont"/>
    <w:link w:val="Heading3"/>
    <w:uiPriority w:val="9"/>
    <w:rsid w:val="00B96E37"/>
  </w:style>
  <w:style w:type="character" w:customStyle="1" w:styleId="Heading4Char">
    <w:name w:val="Heading 4 Char"/>
    <w:basedOn w:val="DefaultParagraphFont"/>
    <w:link w:val="Heading4"/>
    <w:uiPriority w:val="9"/>
    <w:rsid w:val="00B96E37"/>
  </w:style>
  <w:style w:type="character" w:customStyle="1" w:styleId="Heading5Char">
    <w:name w:val="Heading 5 Char"/>
    <w:basedOn w:val="DefaultParagraphFont"/>
    <w:link w:val="Heading5"/>
    <w:uiPriority w:val="9"/>
    <w:semiHidden/>
    <w:rsid w:val="00B96E37"/>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link w:val="Heading6"/>
    <w:uiPriority w:val="9"/>
    <w:semiHidden/>
    <w:rsid w:val="00B96E37"/>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uiPriority w:val="9"/>
    <w:semiHidden/>
    <w:rsid w:val="00B96E37"/>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B96E3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96E37"/>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B1C60"/>
    <w:pPr>
      <w:numPr>
        <w:numId w:val="2"/>
      </w:numPr>
      <w:ind w:left="360" w:hanging="360"/>
      <w:contextualSpacing/>
    </w:pPr>
  </w:style>
  <w:style w:type="paragraph" w:styleId="Header">
    <w:name w:val="header"/>
    <w:basedOn w:val="Normal"/>
    <w:link w:val="HeaderChar"/>
    <w:uiPriority w:val="99"/>
    <w:locked/>
    <w:rsid w:val="003A1868"/>
    <w:pPr>
      <w:tabs>
        <w:tab w:val="center" w:pos="4320"/>
        <w:tab w:val="right" w:pos="8640"/>
      </w:tabs>
    </w:pPr>
  </w:style>
  <w:style w:type="character" w:customStyle="1" w:styleId="HeaderChar">
    <w:name w:val="Header Char"/>
    <w:basedOn w:val="DefaultParagraphFont"/>
    <w:link w:val="Header"/>
    <w:uiPriority w:val="99"/>
    <w:rsid w:val="003A1868"/>
    <w:rPr>
      <w:rFonts w:eastAsia="Times" w:cs="Times New Roman"/>
      <w:szCs w:val="20"/>
    </w:rPr>
  </w:style>
  <w:style w:type="paragraph" w:styleId="Footer">
    <w:name w:val="footer"/>
    <w:basedOn w:val="Normal"/>
    <w:link w:val="FooterChar"/>
    <w:uiPriority w:val="99"/>
    <w:locked/>
    <w:rsid w:val="003A1868"/>
    <w:pPr>
      <w:tabs>
        <w:tab w:val="center" w:pos="4320"/>
        <w:tab w:val="right" w:pos="8640"/>
      </w:tabs>
    </w:pPr>
  </w:style>
  <w:style w:type="character" w:customStyle="1" w:styleId="FooterChar">
    <w:name w:val="Footer Char"/>
    <w:basedOn w:val="DefaultParagraphFont"/>
    <w:link w:val="Footer"/>
    <w:uiPriority w:val="99"/>
    <w:rsid w:val="003A1868"/>
    <w:rPr>
      <w:rFonts w:eastAsia="Times" w:cs="Times New Roman"/>
      <w:szCs w:val="20"/>
    </w:rPr>
  </w:style>
  <w:style w:type="table" w:styleId="TableGrid">
    <w:name w:val="Table Grid"/>
    <w:basedOn w:val="TableNormal"/>
    <w:rsid w:val="003A18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3A1868"/>
    <w:rPr>
      <w:rFonts w:ascii="Calibri" w:eastAsia="Calibri" w:hAnsi="Calibri"/>
      <w:szCs w:val="21"/>
    </w:rPr>
  </w:style>
  <w:style w:type="character" w:customStyle="1" w:styleId="PlainTextChar">
    <w:name w:val="Plain Text Char"/>
    <w:basedOn w:val="DefaultParagraphFont"/>
    <w:link w:val="PlainText"/>
    <w:uiPriority w:val="99"/>
    <w:rsid w:val="003A1868"/>
    <w:rPr>
      <w:rFonts w:ascii="Calibri" w:eastAsia="Calibri" w:hAnsi="Calibri" w:cs="Times New Roman"/>
      <w:szCs w:val="21"/>
    </w:rPr>
  </w:style>
  <w:style w:type="paragraph" w:customStyle="1" w:styleId="Headline">
    <w:name w:val="Headline"/>
    <w:rsid w:val="003A1868"/>
    <w:pPr>
      <w:framePr w:w="2098" w:h="851" w:hRule="exact" w:hSpace="181" w:vSpace="181" w:wrap="auto" w:vAnchor="page" w:hAnchor="page" w:x="9583" w:y="908"/>
      <w:overflowPunct w:val="0"/>
      <w:autoSpaceDE w:val="0"/>
      <w:autoSpaceDN w:val="0"/>
      <w:adjustRightInd w:val="0"/>
      <w:spacing w:after="0" w:line="240" w:lineRule="auto"/>
      <w:textAlignment w:val="baseline"/>
    </w:pPr>
    <w:rPr>
      <w:rFonts w:ascii="Frutiger Bold" w:eastAsia="Times New Roman" w:hAnsi="Frutiger Bold" w:cs="Times New Roman"/>
      <w:noProof/>
    </w:rPr>
  </w:style>
  <w:style w:type="character" w:styleId="PlaceholderText">
    <w:name w:val="Placeholder Text"/>
    <w:basedOn w:val="DefaultParagraphFont"/>
    <w:uiPriority w:val="99"/>
    <w:semiHidden/>
    <w:rsid w:val="003A1868"/>
    <w:rPr>
      <w:color w:val="808080"/>
    </w:rPr>
  </w:style>
  <w:style w:type="character" w:customStyle="1" w:styleId="ListParagraphChar">
    <w:name w:val="List Paragraph Char"/>
    <w:basedOn w:val="DefaultParagraphFont"/>
    <w:link w:val="ListParagraph"/>
    <w:uiPriority w:val="34"/>
    <w:rsid w:val="003A1868"/>
    <w:rPr>
      <w:rFonts w:ascii="Arial" w:eastAsia="Times" w:hAnsi="Arial" w:cs="Arial"/>
      <w:color w:val="000000" w:themeColor="text1"/>
      <w:sz w:val="20"/>
      <w:szCs w:val="20"/>
    </w:rPr>
  </w:style>
  <w:style w:type="paragraph" w:styleId="BalloonText">
    <w:name w:val="Balloon Text"/>
    <w:basedOn w:val="Normal"/>
    <w:link w:val="BalloonTextChar"/>
    <w:uiPriority w:val="99"/>
    <w:semiHidden/>
    <w:unhideWhenUsed/>
    <w:rsid w:val="003A1868"/>
    <w:rPr>
      <w:rFonts w:ascii="Tahoma" w:hAnsi="Tahoma" w:cs="Tahoma"/>
      <w:sz w:val="16"/>
      <w:szCs w:val="16"/>
    </w:rPr>
  </w:style>
  <w:style w:type="character" w:customStyle="1" w:styleId="BalloonTextChar">
    <w:name w:val="Balloon Text Char"/>
    <w:basedOn w:val="DefaultParagraphFont"/>
    <w:link w:val="BalloonText"/>
    <w:uiPriority w:val="99"/>
    <w:semiHidden/>
    <w:rsid w:val="003A1868"/>
    <w:rPr>
      <w:rFonts w:ascii="Tahoma" w:eastAsia="Times" w:hAnsi="Tahoma" w:cs="Tahoma"/>
      <w:sz w:val="16"/>
      <w:szCs w:val="16"/>
    </w:rPr>
  </w:style>
  <w:style w:type="character" w:styleId="Hyperlink">
    <w:name w:val="Hyperlink"/>
    <w:basedOn w:val="DefaultParagraphFont"/>
    <w:uiPriority w:val="99"/>
    <w:unhideWhenUsed/>
    <w:rsid w:val="00D8693B"/>
    <w:rPr>
      <w:color w:val="0000FF" w:themeColor="hyperlink"/>
      <w:u w:val="single"/>
    </w:rPr>
  </w:style>
  <w:style w:type="character" w:customStyle="1" w:styleId="Style1">
    <w:name w:val="Style1"/>
    <w:basedOn w:val="DefaultParagraphFont"/>
    <w:uiPriority w:val="1"/>
    <w:rsid w:val="001D4BB2"/>
    <w:rPr>
      <w:rFonts w:ascii="Calibri" w:hAnsi="Calibri"/>
      <w:color w:val="000000" w:themeColor="text1"/>
      <w:sz w:val="22"/>
    </w:rPr>
  </w:style>
  <w:style w:type="paragraph" w:styleId="NoSpacing">
    <w:name w:val="No Spacing"/>
    <w:uiPriority w:val="1"/>
    <w:rsid w:val="001D4BB2"/>
    <w:pPr>
      <w:spacing w:after="0" w:line="240" w:lineRule="auto"/>
    </w:pPr>
    <w:rPr>
      <w:rFonts w:eastAsia="Times" w:cs="Times New Roman"/>
      <w:szCs w:val="20"/>
    </w:rPr>
  </w:style>
  <w:style w:type="table" w:customStyle="1" w:styleId="TableGrid1">
    <w:name w:val="Table Grid1"/>
    <w:basedOn w:val="TableNormal"/>
    <w:next w:val="TableGrid"/>
    <w:uiPriority w:val="59"/>
    <w:rsid w:val="0020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ListParagraph"/>
    <w:link w:val="BulletListChar"/>
    <w:qFormat/>
    <w:rsid w:val="00226245"/>
    <w:pPr>
      <w:numPr>
        <w:numId w:val="3"/>
      </w:numPr>
      <w:spacing w:after="100"/>
      <w:contextualSpacing w:val="0"/>
    </w:pPr>
    <w:rPr>
      <w:rFonts w:eastAsia="Calibri"/>
      <w:szCs w:val="22"/>
    </w:rPr>
  </w:style>
  <w:style w:type="character" w:customStyle="1" w:styleId="BulletListChar">
    <w:name w:val="Bullet List Char"/>
    <w:basedOn w:val="ListParagraphChar"/>
    <w:link w:val="BulletList"/>
    <w:rsid w:val="00226245"/>
    <w:rPr>
      <w:rFonts w:ascii="Arial" w:eastAsia="Calibri" w:hAnsi="Arial" w:cs="Arial"/>
      <w:color w:val="000000" w:themeColor="text1"/>
      <w:sz w:val="20"/>
      <w:szCs w:val="20"/>
    </w:rPr>
  </w:style>
  <w:style w:type="character" w:styleId="SubtleEmphasis">
    <w:name w:val="Subtle Emphasis"/>
    <w:basedOn w:val="DefaultParagraphFont"/>
    <w:uiPriority w:val="19"/>
    <w:rsid w:val="00245704"/>
    <w:rPr>
      <w:i/>
      <w:iCs/>
      <w:color w:val="404040" w:themeColor="text1" w:themeTint="BF"/>
    </w:rPr>
  </w:style>
  <w:style w:type="character" w:styleId="UnresolvedMention">
    <w:name w:val="Unresolved Mention"/>
    <w:basedOn w:val="DefaultParagraphFont"/>
    <w:uiPriority w:val="99"/>
    <w:semiHidden/>
    <w:unhideWhenUsed/>
    <w:rsid w:val="00B831DD"/>
    <w:rPr>
      <w:color w:val="605E5C"/>
      <w:shd w:val="clear" w:color="auto" w:fill="E1DFDD"/>
    </w:rPr>
  </w:style>
  <w:style w:type="character" w:styleId="CommentReference">
    <w:name w:val="annotation reference"/>
    <w:basedOn w:val="DefaultParagraphFont"/>
    <w:uiPriority w:val="99"/>
    <w:semiHidden/>
    <w:unhideWhenUsed/>
    <w:rsid w:val="001B5B46"/>
    <w:rPr>
      <w:sz w:val="16"/>
      <w:szCs w:val="16"/>
    </w:rPr>
  </w:style>
  <w:style w:type="paragraph" w:styleId="CommentText">
    <w:name w:val="annotation text"/>
    <w:basedOn w:val="Normal"/>
    <w:link w:val="CommentTextChar"/>
    <w:uiPriority w:val="99"/>
    <w:semiHidden/>
    <w:unhideWhenUsed/>
    <w:rsid w:val="001B5B46"/>
  </w:style>
  <w:style w:type="character" w:customStyle="1" w:styleId="CommentTextChar">
    <w:name w:val="Comment Text Char"/>
    <w:basedOn w:val="DefaultParagraphFont"/>
    <w:link w:val="CommentText"/>
    <w:uiPriority w:val="99"/>
    <w:semiHidden/>
    <w:rsid w:val="001B5B46"/>
    <w:rPr>
      <w:rFonts w:ascii="Arial" w:eastAsia="Times" w:hAnsi="Arial"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1B5B46"/>
    <w:rPr>
      <w:b/>
      <w:bCs/>
    </w:rPr>
  </w:style>
  <w:style w:type="character" w:customStyle="1" w:styleId="CommentSubjectChar">
    <w:name w:val="Comment Subject Char"/>
    <w:basedOn w:val="CommentTextChar"/>
    <w:link w:val="CommentSubject"/>
    <w:uiPriority w:val="99"/>
    <w:semiHidden/>
    <w:rsid w:val="001B5B46"/>
    <w:rPr>
      <w:rFonts w:ascii="Arial" w:eastAsia="Times" w:hAnsi="Arial" w:cs="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971">
      <w:bodyDiv w:val="1"/>
      <w:marLeft w:val="0"/>
      <w:marRight w:val="0"/>
      <w:marTop w:val="0"/>
      <w:marBottom w:val="0"/>
      <w:divBdr>
        <w:top w:val="none" w:sz="0" w:space="0" w:color="auto"/>
        <w:left w:val="none" w:sz="0" w:space="0" w:color="auto"/>
        <w:bottom w:val="none" w:sz="0" w:space="0" w:color="auto"/>
        <w:right w:val="none" w:sz="0" w:space="0" w:color="auto"/>
      </w:divBdr>
    </w:div>
    <w:div w:id="152067606">
      <w:bodyDiv w:val="1"/>
      <w:marLeft w:val="0"/>
      <w:marRight w:val="0"/>
      <w:marTop w:val="0"/>
      <w:marBottom w:val="0"/>
      <w:divBdr>
        <w:top w:val="none" w:sz="0" w:space="0" w:color="auto"/>
        <w:left w:val="none" w:sz="0" w:space="0" w:color="auto"/>
        <w:bottom w:val="none" w:sz="0" w:space="0" w:color="auto"/>
        <w:right w:val="none" w:sz="0" w:space="0" w:color="auto"/>
      </w:divBdr>
    </w:div>
    <w:div w:id="278685916">
      <w:bodyDiv w:val="1"/>
      <w:marLeft w:val="0"/>
      <w:marRight w:val="0"/>
      <w:marTop w:val="0"/>
      <w:marBottom w:val="0"/>
      <w:divBdr>
        <w:top w:val="none" w:sz="0" w:space="0" w:color="auto"/>
        <w:left w:val="none" w:sz="0" w:space="0" w:color="auto"/>
        <w:bottom w:val="none" w:sz="0" w:space="0" w:color="auto"/>
        <w:right w:val="none" w:sz="0" w:space="0" w:color="auto"/>
      </w:divBdr>
    </w:div>
    <w:div w:id="302854145">
      <w:bodyDiv w:val="1"/>
      <w:marLeft w:val="0"/>
      <w:marRight w:val="0"/>
      <w:marTop w:val="0"/>
      <w:marBottom w:val="0"/>
      <w:divBdr>
        <w:top w:val="none" w:sz="0" w:space="0" w:color="auto"/>
        <w:left w:val="none" w:sz="0" w:space="0" w:color="auto"/>
        <w:bottom w:val="none" w:sz="0" w:space="0" w:color="auto"/>
        <w:right w:val="none" w:sz="0" w:space="0" w:color="auto"/>
      </w:divBdr>
    </w:div>
    <w:div w:id="359546522">
      <w:bodyDiv w:val="1"/>
      <w:marLeft w:val="0"/>
      <w:marRight w:val="0"/>
      <w:marTop w:val="0"/>
      <w:marBottom w:val="0"/>
      <w:divBdr>
        <w:top w:val="none" w:sz="0" w:space="0" w:color="auto"/>
        <w:left w:val="none" w:sz="0" w:space="0" w:color="auto"/>
        <w:bottom w:val="none" w:sz="0" w:space="0" w:color="auto"/>
        <w:right w:val="none" w:sz="0" w:space="0" w:color="auto"/>
      </w:divBdr>
    </w:div>
    <w:div w:id="543948979">
      <w:bodyDiv w:val="1"/>
      <w:marLeft w:val="0"/>
      <w:marRight w:val="0"/>
      <w:marTop w:val="0"/>
      <w:marBottom w:val="0"/>
      <w:divBdr>
        <w:top w:val="none" w:sz="0" w:space="0" w:color="auto"/>
        <w:left w:val="none" w:sz="0" w:space="0" w:color="auto"/>
        <w:bottom w:val="none" w:sz="0" w:space="0" w:color="auto"/>
        <w:right w:val="none" w:sz="0" w:space="0" w:color="auto"/>
      </w:divBdr>
    </w:div>
    <w:div w:id="569772042">
      <w:bodyDiv w:val="1"/>
      <w:marLeft w:val="0"/>
      <w:marRight w:val="0"/>
      <w:marTop w:val="0"/>
      <w:marBottom w:val="0"/>
      <w:divBdr>
        <w:top w:val="none" w:sz="0" w:space="0" w:color="auto"/>
        <w:left w:val="none" w:sz="0" w:space="0" w:color="auto"/>
        <w:bottom w:val="none" w:sz="0" w:space="0" w:color="auto"/>
        <w:right w:val="none" w:sz="0" w:space="0" w:color="auto"/>
      </w:divBdr>
    </w:div>
    <w:div w:id="580137550">
      <w:bodyDiv w:val="1"/>
      <w:marLeft w:val="0"/>
      <w:marRight w:val="0"/>
      <w:marTop w:val="0"/>
      <w:marBottom w:val="0"/>
      <w:divBdr>
        <w:top w:val="none" w:sz="0" w:space="0" w:color="auto"/>
        <w:left w:val="none" w:sz="0" w:space="0" w:color="auto"/>
        <w:bottom w:val="none" w:sz="0" w:space="0" w:color="auto"/>
        <w:right w:val="none" w:sz="0" w:space="0" w:color="auto"/>
      </w:divBdr>
    </w:div>
    <w:div w:id="600600939">
      <w:bodyDiv w:val="1"/>
      <w:marLeft w:val="0"/>
      <w:marRight w:val="0"/>
      <w:marTop w:val="0"/>
      <w:marBottom w:val="0"/>
      <w:divBdr>
        <w:top w:val="none" w:sz="0" w:space="0" w:color="auto"/>
        <w:left w:val="none" w:sz="0" w:space="0" w:color="auto"/>
        <w:bottom w:val="none" w:sz="0" w:space="0" w:color="auto"/>
        <w:right w:val="none" w:sz="0" w:space="0" w:color="auto"/>
      </w:divBdr>
    </w:div>
    <w:div w:id="706486485">
      <w:bodyDiv w:val="1"/>
      <w:marLeft w:val="0"/>
      <w:marRight w:val="0"/>
      <w:marTop w:val="0"/>
      <w:marBottom w:val="0"/>
      <w:divBdr>
        <w:top w:val="none" w:sz="0" w:space="0" w:color="auto"/>
        <w:left w:val="none" w:sz="0" w:space="0" w:color="auto"/>
        <w:bottom w:val="none" w:sz="0" w:space="0" w:color="auto"/>
        <w:right w:val="none" w:sz="0" w:space="0" w:color="auto"/>
      </w:divBdr>
    </w:div>
    <w:div w:id="771239343">
      <w:bodyDiv w:val="1"/>
      <w:marLeft w:val="0"/>
      <w:marRight w:val="0"/>
      <w:marTop w:val="0"/>
      <w:marBottom w:val="0"/>
      <w:divBdr>
        <w:top w:val="none" w:sz="0" w:space="0" w:color="auto"/>
        <w:left w:val="none" w:sz="0" w:space="0" w:color="auto"/>
        <w:bottom w:val="none" w:sz="0" w:space="0" w:color="auto"/>
        <w:right w:val="none" w:sz="0" w:space="0" w:color="auto"/>
      </w:divBdr>
    </w:div>
    <w:div w:id="870874319">
      <w:bodyDiv w:val="1"/>
      <w:marLeft w:val="0"/>
      <w:marRight w:val="0"/>
      <w:marTop w:val="0"/>
      <w:marBottom w:val="0"/>
      <w:divBdr>
        <w:top w:val="none" w:sz="0" w:space="0" w:color="auto"/>
        <w:left w:val="none" w:sz="0" w:space="0" w:color="auto"/>
        <w:bottom w:val="none" w:sz="0" w:space="0" w:color="auto"/>
        <w:right w:val="none" w:sz="0" w:space="0" w:color="auto"/>
      </w:divBdr>
    </w:div>
    <w:div w:id="913273104">
      <w:bodyDiv w:val="1"/>
      <w:marLeft w:val="0"/>
      <w:marRight w:val="0"/>
      <w:marTop w:val="0"/>
      <w:marBottom w:val="0"/>
      <w:divBdr>
        <w:top w:val="none" w:sz="0" w:space="0" w:color="auto"/>
        <w:left w:val="none" w:sz="0" w:space="0" w:color="auto"/>
        <w:bottom w:val="none" w:sz="0" w:space="0" w:color="auto"/>
        <w:right w:val="none" w:sz="0" w:space="0" w:color="auto"/>
      </w:divBdr>
    </w:div>
    <w:div w:id="1140265788">
      <w:bodyDiv w:val="1"/>
      <w:marLeft w:val="0"/>
      <w:marRight w:val="0"/>
      <w:marTop w:val="0"/>
      <w:marBottom w:val="0"/>
      <w:divBdr>
        <w:top w:val="none" w:sz="0" w:space="0" w:color="auto"/>
        <w:left w:val="none" w:sz="0" w:space="0" w:color="auto"/>
        <w:bottom w:val="none" w:sz="0" w:space="0" w:color="auto"/>
        <w:right w:val="none" w:sz="0" w:space="0" w:color="auto"/>
      </w:divBdr>
    </w:div>
    <w:div w:id="1162236877">
      <w:bodyDiv w:val="1"/>
      <w:marLeft w:val="0"/>
      <w:marRight w:val="0"/>
      <w:marTop w:val="0"/>
      <w:marBottom w:val="0"/>
      <w:divBdr>
        <w:top w:val="none" w:sz="0" w:space="0" w:color="auto"/>
        <w:left w:val="none" w:sz="0" w:space="0" w:color="auto"/>
        <w:bottom w:val="none" w:sz="0" w:space="0" w:color="auto"/>
        <w:right w:val="none" w:sz="0" w:space="0" w:color="auto"/>
      </w:divBdr>
    </w:div>
    <w:div w:id="1202327473">
      <w:bodyDiv w:val="1"/>
      <w:marLeft w:val="0"/>
      <w:marRight w:val="0"/>
      <w:marTop w:val="0"/>
      <w:marBottom w:val="0"/>
      <w:divBdr>
        <w:top w:val="none" w:sz="0" w:space="0" w:color="auto"/>
        <w:left w:val="none" w:sz="0" w:space="0" w:color="auto"/>
        <w:bottom w:val="none" w:sz="0" w:space="0" w:color="auto"/>
        <w:right w:val="none" w:sz="0" w:space="0" w:color="auto"/>
      </w:divBdr>
    </w:div>
    <w:div w:id="1296450860">
      <w:bodyDiv w:val="1"/>
      <w:marLeft w:val="0"/>
      <w:marRight w:val="0"/>
      <w:marTop w:val="0"/>
      <w:marBottom w:val="0"/>
      <w:divBdr>
        <w:top w:val="none" w:sz="0" w:space="0" w:color="auto"/>
        <w:left w:val="none" w:sz="0" w:space="0" w:color="auto"/>
        <w:bottom w:val="none" w:sz="0" w:space="0" w:color="auto"/>
        <w:right w:val="none" w:sz="0" w:space="0" w:color="auto"/>
      </w:divBdr>
    </w:div>
    <w:div w:id="1339700452">
      <w:bodyDiv w:val="1"/>
      <w:marLeft w:val="0"/>
      <w:marRight w:val="0"/>
      <w:marTop w:val="0"/>
      <w:marBottom w:val="0"/>
      <w:divBdr>
        <w:top w:val="none" w:sz="0" w:space="0" w:color="auto"/>
        <w:left w:val="none" w:sz="0" w:space="0" w:color="auto"/>
        <w:bottom w:val="none" w:sz="0" w:space="0" w:color="auto"/>
        <w:right w:val="none" w:sz="0" w:space="0" w:color="auto"/>
      </w:divBdr>
    </w:div>
    <w:div w:id="1375813911">
      <w:bodyDiv w:val="1"/>
      <w:marLeft w:val="0"/>
      <w:marRight w:val="0"/>
      <w:marTop w:val="0"/>
      <w:marBottom w:val="0"/>
      <w:divBdr>
        <w:top w:val="none" w:sz="0" w:space="0" w:color="auto"/>
        <w:left w:val="none" w:sz="0" w:space="0" w:color="auto"/>
        <w:bottom w:val="none" w:sz="0" w:space="0" w:color="auto"/>
        <w:right w:val="none" w:sz="0" w:space="0" w:color="auto"/>
      </w:divBdr>
    </w:div>
    <w:div w:id="1468546268">
      <w:bodyDiv w:val="1"/>
      <w:marLeft w:val="0"/>
      <w:marRight w:val="0"/>
      <w:marTop w:val="0"/>
      <w:marBottom w:val="0"/>
      <w:divBdr>
        <w:top w:val="none" w:sz="0" w:space="0" w:color="auto"/>
        <w:left w:val="none" w:sz="0" w:space="0" w:color="auto"/>
        <w:bottom w:val="none" w:sz="0" w:space="0" w:color="auto"/>
        <w:right w:val="none" w:sz="0" w:space="0" w:color="auto"/>
      </w:divBdr>
    </w:div>
    <w:div w:id="1772317193">
      <w:bodyDiv w:val="1"/>
      <w:marLeft w:val="0"/>
      <w:marRight w:val="0"/>
      <w:marTop w:val="0"/>
      <w:marBottom w:val="0"/>
      <w:divBdr>
        <w:top w:val="none" w:sz="0" w:space="0" w:color="auto"/>
        <w:left w:val="none" w:sz="0" w:space="0" w:color="auto"/>
        <w:bottom w:val="none" w:sz="0" w:space="0" w:color="auto"/>
        <w:right w:val="none" w:sz="0" w:space="0" w:color="auto"/>
      </w:divBdr>
    </w:div>
    <w:div w:id="1868912051">
      <w:bodyDiv w:val="1"/>
      <w:marLeft w:val="0"/>
      <w:marRight w:val="0"/>
      <w:marTop w:val="0"/>
      <w:marBottom w:val="0"/>
      <w:divBdr>
        <w:top w:val="none" w:sz="0" w:space="0" w:color="auto"/>
        <w:left w:val="none" w:sz="0" w:space="0" w:color="auto"/>
        <w:bottom w:val="none" w:sz="0" w:space="0" w:color="auto"/>
        <w:right w:val="none" w:sz="0" w:space="0" w:color="auto"/>
      </w:divBdr>
    </w:div>
    <w:div w:id="1985504269">
      <w:bodyDiv w:val="1"/>
      <w:marLeft w:val="0"/>
      <w:marRight w:val="0"/>
      <w:marTop w:val="0"/>
      <w:marBottom w:val="0"/>
      <w:divBdr>
        <w:top w:val="none" w:sz="0" w:space="0" w:color="auto"/>
        <w:left w:val="none" w:sz="0" w:space="0" w:color="auto"/>
        <w:bottom w:val="none" w:sz="0" w:space="0" w:color="auto"/>
        <w:right w:val="none" w:sz="0" w:space="0" w:color="auto"/>
      </w:divBdr>
    </w:div>
    <w:div w:id="2016102751">
      <w:bodyDiv w:val="1"/>
      <w:marLeft w:val="0"/>
      <w:marRight w:val="0"/>
      <w:marTop w:val="0"/>
      <w:marBottom w:val="0"/>
      <w:divBdr>
        <w:top w:val="none" w:sz="0" w:space="0" w:color="auto"/>
        <w:left w:val="none" w:sz="0" w:space="0" w:color="auto"/>
        <w:bottom w:val="none" w:sz="0" w:space="0" w:color="auto"/>
        <w:right w:val="none" w:sz="0" w:space="0" w:color="auto"/>
      </w:divBdr>
    </w:div>
    <w:div w:id="212391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K:\_Galloway%20Templates\~Proposal%20Templates\Building%20Block%20Formatting%20Template%20-%20Do%20Not%20Remove!\Building%20Block%20Template%20Letterhead%20Only%20-%20Do%20Not%20Dele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D2D11865A14CE9993237716D9F2EF0"/>
        <w:category>
          <w:name w:val="General"/>
          <w:gallery w:val="placeholder"/>
        </w:category>
        <w:types>
          <w:type w:val="bbPlcHdr"/>
        </w:types>
        <w:behaviors>
          <w:behavior w:val="content"/>
        </w:behaviors>
        <w:guid w:val="{4BF71368-6D42-4841-A3B2-31123F5F79DC}"/>
      </w:docPartPr>
      <w:docPartBody>
        <w:p w:rsidR="00F00B22" w:rsidRDefault="000042E5" w:rsidP="000042E5">
          <w:pPr>
            <w:pStyle w:val="13D2D11865A14CE9993237716D9F2EF0"/>
          </w:pPr>
          <w:r>
            <w:rPr>
              <w:rStyle w:val="PlaceholderText"/>
              <w:color w:val="FF0000"/>
            </w:rPr>
            <w:t>Double click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panose1 w:val="02000000000000000000"/>
    <w:charset w:val="00"/>
    <w:family w:val="auto"/>
    <w:pitch w:val="variable"/>
    <w:sig w:usb0="E00002FF" w:usb1="5000205B" w:usb2="00000020" w:usb3="00000000" w:csb0="0000019F" w:csb1="00000000"/>
  </w:font>
  <w:font w:name="Roboto Condensed">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54F"/>
    <w:multiLevelType w:val="multilevel"/>
    <w:tmpl w:val="B8F414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22979439">
    <w:abstractNumId w:val="0"/>
  </w:num>
  <w:num w:numId="2" w16cid:durableId="1708067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08252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0984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1D3D"/>
    <w:rsid w:val="000042E5"/>
    <w:rsid w:val="000305D8"/>
    <w:rsid w:val="00063B72"/>
    <w:rsid w:val="0007678C"/>
    <w:rsid w:val="00094850"/>
    <w:rsid w:val="000D1B03"/>
    <w:rsid w:val="000F2BCF"/>
    <w:rsid w:val="00112091"/>
    <w:rsid w:val="00113DBB"/>
    <w:rsid w:val="001511FA"/>
    <w:rsid w:val="00154E8D"/>
    <w:rsid w:val="00184DA5"/>
    <w:rsid w:val="001D70E3"/>
    <w:rsid w:val="001E72DC"/>
    <w:rsid w:val="00283616"/>
    <w:rsid w:val="002B64BA"/>
    <w:rsid w:val="002D2D8E"/>
    <w:rsid w:val="002F2C3E"/>
    <w:rsid w:val="003B7CCD"/>
    <w:rsid w:val="003D3C3B"/>
    <w:rsid w:val="003F7FF3"/>
    <w:rsid w:val="0045095F"/>
    <w:rsid w:val="004877DA"/>
    <w:rsid w:val="00507D10"/>
    <w:rsid w:val="00531B3B"/>
    <w:rsid w:val="00531D3D"/>
    <w:rsid w:val="00557FFD"/>
    <w:rsid w:val="005653A5"/>
    <w:rsid w:val="005A241A"/>
    <w:rsid w:val="005B58A6"/>
    <w:rsid w:val="005C444F"/>
    <w:rsid w:val="005D33D6"/>
    <w:rsid w:val="0062453F"/>
    <w:rsid w:val="00625C5E"/>
    <w:rsid w:val="00672790"/>
    <w:rsid w:val="006841A4"/>
    <w:rsid w:val="006C2336"/>
    <w:rsid w:val="006C5223"/>
    <w:rsid w:val="00703BF2"/>
    <w:rsid w:val="007250A9"/>
    <w:rsid w:val="0076511C"/>
    <w:rsid w:val="007D3F16"/>
    <w:rsid w:val="007E20A2"/>
    <w:rsid w:val="00825EF9"/>
    <w:rsid w:val="00871988"/>
    <w:rsid w:val="00872048"/>
    <w:rsid w:val="0088157E"/>
    <w:rsid w:val="00895A5D"/>
    <w:rsid w:val="008F16BB"/>
    <w:rsid w:val="00925D93"/>
    <w:rsid w:val="00941EA7"/>
    <w:rsid w:val="00984881"/>
    <w:rsid w:val="009D4D87"/>
    <w:rsid w:val="00A8196C"/>
    <w:rsid w:val="00AB6C48"/>
    <w:rsid w:val="00B0321E"/>
    <w:rsid w:val="00B10705"/>
    <w:rsid w:val="00B404AF"/>
    <w:rsid w:val="00B715E2"/>
    <w:rsid w:val="00B8435A"/>
    <w:rsid w:val="00BA1D24"/>
    <w:rsid w:val="00C14E18"/>
    <w:rsid w:val="00DA6CFB"/>
    <w:rsid w:val="00E13B1F"/>
    <w:rsid w:val="00E32085"/>
    <w:rsid w:val="00E41E7B"/>
    <w:rsid w:val="00E6602B"/>
    <w:rsid w:val="00E700DD"/>
    <w:rsid w:val="00E771B7"/>
    <w:rsid w:val="00E8007D"/>
    <w:rsid w:val="00EA73A8"/>
    <w:rsid w:val="00EB6A91"/>
    <w:rsid w:val="00EE14B2"/>
    <w:rsid w:val="00F00B22"/>
    <w:rsid w:val="00F101CC"/>
    <w:rsid w:val="00FD2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42E5"/>
    <w:rPr>
      <w:color w:val="808080"/>
    </w:rPr>
  </w:style>
  <w:style w:type="paragraph" w:customStyle="1" w:styleId="13D2D11865A14CE9993237716D9F2EF0">
    <w:name w:val="13D2D11865A14CE9993237716D9F2EF0"/>
    <w:rsid w:val="000042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0C0C5D-60A3-4077-8371-70E62463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Building Block Template Letterhead Only - Do Not Delete.dotx</Template>
  <TotalTime>5</TotalTime>
  <Pages>3</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Client</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Krissa Szmyd</dc:creator>
  <cp:keywords/>
  <cp:lastModifiedBy>Jeff Weeder</cp:lastModifiedBy>
  <cp:revision>4</cp:revision>
  <cp:lastPrinted>2021-04-05T21:28:00Z</cp:lastPrinted>
  <dcterms:created xsi:type="dcterms:W3CDTF">2022-12-14T17:28:00Z</dcterms:created>
  <dcterms:modified xsi:type="dcterms:W3CDTF">2022-12-14T19:50:00Z</dcterms:modified>
</cp:coreProperties>
</file>