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2C079" w14:textId="77777777" w:rsidR="00605813" w:rsidRPr="00C36424" w:rsidRDefault="00605813" w:rsidP="00605813">
      <w:pPr>
        <w:rPr>
          <w:rStyle w:val="SubtleEmphasis"/>
          <w:color w:val="FF0000"/>
        </w:rPr>
      </w:pPr>
    </w:p>
    <w:p w14:paraId="528EC59C" w14:textId="77777777" w:rsidR="00C81B5D" w:rsidRPr="00C36424" w:rsidRDefault="00C81B5D" w:rsidP="00DA3084">
      <w:pPr>
        <w:rPr>
          <w:color w:val="FF0000"/>
        </w:rPr>
      </w:pPr>
    </w:p>
    <w:p w14:paraId="4A3FE1D7" w14:textId="77777777" w:rsidR="00BB1C60" w:rsidRPr="00C36424" w:rsidRDefault="00BB1C60" w:rsidP="007B5C32">
      <w:pPr>
        <w:tabs>
          <w:tab w:val="clear" w:pos="0"/>
        </w:tabs>
        <w:rPr>
          <w:color w:val="FF0000"/>
        </w:rPr>
      </w:pPr>
    </w:p>
    <w:p w14:paraId="7EDF5125" w14:textId="2E6629D1" w:rsidR="0049291C" w:rsidRDefault="0061733B" w:rsidP="007B5C32">
      <w:pPr>
        <w:tabs>
          <w:tab w:val="clear" w:pos="0"/>
        </w:tabs>
        <w:rPr>
          <w:color w:val="auto"/>
        </w:rPr>
      </w:pPr>
      <w:r>
        <w:rPr>
          <w:color w:val="auto"/>
        </w:rPr>
        <w:t>April 26</w:t>
      </w:r>
      <w:r w:rsidR="003F4305">
        <w:rPr>
          <w:color w:val="auto"/>
        </w:rPr>
        <w:t>, 2023</w:t>
      </w:r>
    </w:p>
    <w:p w14:paraId="4721CF59" w14:textId="77777777" w:rsidR="0018577F" w:rsidRPr="00157ABA" w:rsidRDefault="0018577F" w:rsidP="007B5C32">
      <w:pPr>
        <w:tabs>
          <w:tab w:val="clear" w:pos="0"/>
        </w:tabs>
        <w:rPr>
          <w:color w:val="auto"/>
        </w:rPr>
      </w:pPr>
    </w:p>
    <w:p w14:paraId="1889B9C9" w14:textId="0E7CE829" w:rsidR="009607C4" w:rsidRPr="00157ABA" w:rsidRDefault="0018577F" w:rsidP="009607C4">
      <w:pPr>
        <w:tabs>
          <w:tab w:val="clear" w:pos="0"/>
        </w:tabs>
        <w:rPr>
          <w:color w:val="auto"/>
        </w:rPr>
      </w:pPr>
      <w:r>
        <w:rPr>
          <w:color w:val="auto"/>
        </w:rPr>
        <w:t xml:space="preserve">Mr. </w:t>
      </w:r>
      <w:r w:rsidR="000E4CD8">
        <w:rPr>
          <w:color w:val="auto"/>
        </w:rPr>
        <w:t xml:space="preserve">Alex </w:t>
      </w:r>
      <w:proofErr w:type="spellStart"/>
      <w:r w:rsidR="000E4CD8">
        <w:rPr>
          <w:color w:val="auto"/>
        </w:rPr>
        <w:t>Mestdagh</w:t>
      </w:r>
      <w:proofErr w:type="spellEnd"/>
      <w:r>
        <w:rPr>
          <w:color w:val="auto"/>
        </w:rPr>
        <w:t>, P.E.</w:t>
      </w:r>
    </w:p>
    <w:p w14:paraId="76A901DF" w14:textId="15854414" w:rsidR="009607C4" w:rsidRPr="00157ABA" w:rsidRDefault="0018577F" w:rsidP="009607C4">
      <w:pPr>
        <w:tabs>
          <w:tab w:val="clear" w:pos="0"/>
        </w:tabs>
        <w:rPr>
          <w:color w:val="auto"/>
        </w:rPr>
      </w:pPr>
      <w:r>
        <w:rPr>
          <w:color w:val="auto"/>
        </w:rPr>
        <w:t>Town</w:t>
      </w:r>
      <w:r w:rsidR="009607C4" w:rsidRPr="00157ABA">
        <w:rPr>
          <w:color w:val="auto"/>
        </w:rPr>
        <w:t xml:space="preserve"> of </w:t>
      </w:r>
      <w:r>
        <w:rPr>
          <w:color w:val="auto"/>
        </w:rPr>
        <w:t xml:space="preserve">Parker </w:t>
      </w:r>
      <w:r w:rsidR="009607C4" w:rsidRPr="00157ABA">
        <w:rPr>
          <w:color w:val="auto"/>
        </w:rPr>
        <w:t xml:space="preserve">– </w:t>
      </w:r>
      <w:r>
        <w:rPr>
          <w:color w:val="auto"/>
        </w:rPr>
        <w:t>Engineering Department</w:t>
      </w:r>
    </w:p>
    <w:p w14:paraId="4CB9CE82" w14:textId="506C5D06" w:rsidR="009607C4" w:rsidRPr="00157ABA" w:rsidRDefault="0018577F" w:rsidP="009607C4">
      <w:pPr>
        <w:tabs>
          <w:tab w:val="clear" w:pos="0"/>
        </w:tabs>
        <w:rPr>
          <w:color w:val="auto"/>
        </w:rPr>
      </w:pPr>
      <w:r>
        <w:rPr>
          <w:color w:val="auto"/>
        </w:rPr>
        <w:t>20120 E. Mainstreet</w:t>
      </w:r>
    </w:p>
    <w:p w14:paraId="0F342CDE" w14:textId="170BC3DA" w:rsidR="009607C4" w:rsidRPr="00157ABA" w:rsidRDefault="0018577F" w:rsidP="009607C4">
      <w:pPr>
        <w:pStyle w:val="Heading2"/>
        <w:rPr>
          <w:b w:val="0"/>
          <w:caps w:val="0"/>
          <w:color w:val="auto"/>
          <w:u w:val="none"/>
        </w:rPr>
      </w:pPr>
      <w:r>
        <w:rPr>
          <w:b w:val="0"/>
          <w:caps w:val="0"/>
          <w:color w:val="auto"/>
          <w:u w:val="none"/>
        </w:rPr>
        <w:t>Parker</w:t>
      </w:r>
      <w:r w:rsidR="009607C4" w:rsidRPr="00157ABA">
        <w:rPr>
          <w:b w:val="0"/>
          <w:caps w:val="0"/>
          <w:color w:val="auto"/>
          <w:u w:val="none"/>
        </w:rPr>
        <w:t>, Colorado 80</w:t>
      </w:r>
      <w:r>
        <w:rPr>
          <w:b w:val="0"/>
          <w:caps w:val="0"/>
          <w:color w:val="auto"/>
          <w:u w:val="none"/>
        </w:rPr>
        <w:t>138</w:t>
      </w:r>
    </w:p>
    <w:p w14:paraId="7AD0784D" w14:textId="77777777" w:rsidR="0049291C" w:rsidRPr="00157ABA" w:rsidRDefault="0049291C" w:rsidP="00226245">
      <w:pPr>
        <w:pStyle w:val="Heading2"/>
        <w:rPr>
          <w:color w:val="auto"/>
        </w:rPr>
      </w:pPr>
    </w:p>
    <w:p w14:paraId="66E0824B" w14:textId="6760E6DC" w:rsidR="009607C4" w:rsidRPr="008D09E3" w:rsidRDefault="009607C4" w:rsidP="009607C4">
      <w:pPr>
        <w:tabs>
          <w:tab w:val="clear" w:pos="0"/>
          <w:tab w:val="left" w:pos="540"/>
        </w:tabs>
        <w:rPr>
          <w:color w:val="auto"/>
        </w:rPr>
      </w:pPr>
      <w:r w:rsidRPr="00157ABA">
        <w:rPr>
          <w:color w:val="auto"/>
        </w:rPr>
        <w:t>RE:</w:t>
      </w:r>
      <w:r w:rsidRPr="008D09E3">
        <w:rPr>
          <w:color w:val="auto"/>
        </w:rPr>
        <w:tab/>
      </w:r>
      <w:r w:rsidR="0061733B">
        <w:rPr>
          <w:color w:val="auto"/>
        </w:rPr>
        <w:t>SP23-006 Crown Point F1 AMD 20 L4E – Land of Sushi</w:t>
      </w:r>
    </w:p>
    <w:p w14:paraId="71E660DE" w14:textId="5DB9F510" w:rsidR="009607C4" w:rsidRPr="008D09E3" w:rsidRDefault="009607C4" w:rsidP="009607C4">
      <w:pPr>
        <w:tabs>
          <w:tab w:val="clear" w:pos="0"/>
          <w:tab w:val="left" w:pos="540"/>
        </w:tabs>
        <w:rPr>
          <w:color w:val="auto"/>
        </w:rPr>
      </w:pPr>
      <w:r w:rsidRPr="008D09E3">
        <w:rPr>
          <w:color w:val="auto"/>
        </w:rPr>
        <w:tab/>
      </w:r>
      <w:r w:rsidR="0018577F">
        <w:rPr>
          <w:color w:val="auto"/>
        </w:rPr>
        <w:t xml:space="preserve">Engineering Department </w:t>
      </w:r>
      <w:r w:rsidRPr="008D09E3">
        <w:rPr>
          <w:color w:val="auto"/>
        </w:rPr>
        <w:t xml:space="preserve">Submittal Comments Response </w:t>
      </w:r>
    </w:p>
    <w:p w14:paraId="7524B113" w14:textId="77777777" w:rsidR="0049291C" w:rsidRPr="008D09E3" w:rsidRDefault="0049291C" w:rsidP="0049291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auto"/>
        </w:rPr>
      </w:pPr>
    </w:p>
    <w:p w14:paraId="1BAA24FC" w14:textId="48027E27" w:rsidR="0049291C" w:rsidRPr="008D09E3" w:rsidRDefault="0049291C" w:rsidP="0049291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auto"/>
        </w:rPr>
      </w:pPr>
      <w:r w:rsidRPr="008D09E3">
        <w:rPr>
          <w:color w:val="auto"/>
        </w:rPr>
        <w:t xml:space="preserve">Dear </w:t>
      </w:r>
      <w:r w:rsidR="0018577F">
        <w:rPr>
          <w:color w:val="auto"/>
        </w:rPr>
        <w:t xml:space="preserve">Mr. </w:t>
      </w:r>
      <w:proofErr w:type="spellStart"/>
      <w:r w:rsidR="000E4CD8">
        <w:rPr>
          <w:color w:val="auto"/>
        </w:rPr>
        <w:t>Mestdagh</w:t>
      </w:r>
      <w:proofErr w:type="spellEnd"/>
      <w:r w:rsidR="000E4CD8">
        <w:rPr>
          <w:color w:val="auto"/>
        </w:rPr>
        <w:t>,</w:t>
      </w:r>
    </w:p>
    <w:p w14:paraId="69598D6B" w14:textId="77777777" w:rsidR="0049291C" w:rsidRPr="008D09E3" w:rsidRDefault="0049291C" w:rsidP="0049291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auto"/>
        </w:rPr>
      </w:pPr>
    </w:p>
    <w:p w14:paraId="00FB57A1" w14:textId="4026F591" w:rsidR="009607C4" w:rsidRPr="008D09E3" w:rsidRDefault="009607C4" w:rsidP="009607C4">
      <w:pPr>
        <w:tabs>
          <w:tab w:val="clear" w:pos="0"/>
          <w:tab w:val="left" w:pos="540"/>
        </w:tabs>
        <w:rPr>
          <w:rFonts w:cstheme="minorHAnsi"/>
          <w:color w:val="auto"/>
          <w:kern w:val="2"/>
        </w:rPr>
      </w:pPr>
      <w:r w:rsidRPr="008D09E3">
        <w:rPr>
          <w:rFonts w:cstheme="minorHAnsi"/>
          <w:color w:val="auto"/>
          <w:kern w:val="2"/>
        </w:rPr>
        <w:t xml:space="preserve">Please find below our responses to the </w:t>
      </w:r>
      <w:r w:rsidR="0018577F">
        <w:rPr>
          <w:rFonts w:cstheme="minorHAnsi"/>
          <w:color w:val="auto"/>
          <w:kern w:val="2"/>
        </w:rPr>
        <w:t>Engineering Department</w:t>
      </w:r>
      <w:r w:rsidRPr="008D09E3">
        <w:rPr>
          <w:rFonts w:cstheme="minorHAnsi"/>
          <w:color w:val="auto"/>
          <w:kern w:val="2"/>
        </w:rPr>
        <w:t xml:space="preserve"> review comments to the </w:t>
      </w:r>
      <w:r w:rsidR="0018577F">
        <w:rPr>
          <w:rFonts w:cstheme="minorHAnsi"/>
          <w:color w:val="auto"/>
          <w:kern w:val="2"/>
        </w:rPr>
        <w:t xml:space="preserve">Construction Documents </w:t>
      </w:r>
      <w:r w:rsidRPr="008D09E3">
        <w:rPr>
          <w:rFonts w:cstheme="minorHAnsi"/>
          <w:color w:val="auto"/>
          <w:kern w:val="2"/>
        </w:rPr>
        <w:t xml:space="preserve">facilitate your review, we have included the original comments (key issues and numbered comments) in italicized font and have provided our responses in bold. </w:t>
      </w:r>
    </w:p>
    <w:p w14:paraId="1CF4C936" w14:textId="77777777" w:rsidR="00567B60" w:rsidRDefault="00567B60" w:rsidP="00567B6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auto"/>
        </w:rPr>
      </w:pPr>
    </w:p>
    <w:p w14:paraId="1BF8BF07" w14:textId="77777777" w:rsidR="0061733B" w:rsidRDefault="0061733B" w:rsidP="0061733B">
      <w:pPr>
        <w:rPr>
          <w:b/>
          <w:bCs/>
          <w:u w:val="single"/>
        </w:rPr>
      </w:pPr>
    </w:p>
    <w:p w14:paraId="45982AA9" w14:textId="4B527BCE" w:rsidR="0061733B" w:rsidRDefault="0061733B" w:rsidP="0061733B">
      <w:pPr>
        <w:rPr>
          <w:b/>
          <w:bCs/>
          <w:u w:val="single"/>
        </w:rPr>
      </w:pPr>
      <w:r>
        <w:rPr>
          <w:b/>
          <w:bCs/>
          <w:u w:val="single"/>
        </w:rPr>
        <w:t>Traffic and Roadway Review Comments</w:t>
      </w:r>
    </w:p>
    <w:p w14:paraId="106A55C5" w14:textId="77777777" w:rsidR="003A1189" w:rsidRDefault="003A1189" w:rsidP="0061733B">
      <w:pPr>
        <w:rPr>
          <w:b/>
          <w:bCs/>
          <w:u w:val="single"/>
        </w:rPr>
      </w:pPr>
    </w:p>
    <w:p w14:paraId="30C52591" w14:textId="7CEDB07A" w:rsidR="0061733B" w:rsidRPr="005A12D8" w:rsidRDefault="0061733B" w:rsidP="0061733B">
      <w:pPr>
        <w:rPr>
          <w:b/>
          <w:bCs/>
          <w:u w:val="single"/>
        </w:rPr>
      </w:pPr>
      <w:r w:rsidRPr="005A12D8">
        <w:rPr>
          <w:b/>
          <w:bCs/>
          <w:u w:val="single"/>
        </w:rPr>
        <w:t xml:space="preserve">Construction Plans – Civil </w:t>
      </w:r>
    </w:p>
    <w:p w14:paraId="163F0418" w14:textId="77777777" w:rsidR="0061733B" w:rsidRPr="00230C7C" w:rsidRDefault="0061733B" w:rsidP="0061733B">
      <w:pPr>
        <w:pStyle w:val="ListParagraph"/>
        <w:numPr>
          <w:ilvl w:val="0"/>
          <w:numId w:val="0"/>
        </w:numPr>
        <w:ind w:left="1080"/>
        <w:rPr>
          <w:b/>
          <w:bCs/>
        </w:rPr>
      </w:pPr>
    </w:p>
    <w:p w14:paraId="464A6225" w14:textId="77777777" w:rsidR="0061733B" w:rsidRPr="0061733B" w:rsidRDefault="0061733B" w:rsidP="0061733B">
      <w:pPr>
        <w:ind w:left="720"/>
        <w:rPr>
          <w:i/>
          <w:iCs/>
        </w:rPr>
      </w:pPr>
      <w:r w:rsidRPr="009A5F43">
        <w:rPr>
          <w:i/>
          <w:iCs/>
        </w:rPr>
        <w:t xml:space="preserve">1. </w:t>
      </w:r>
      <w:r w:rsidRPr="0061733B">
        <w:rPr>
          <w:i/>
          <w:iCs/>
        </w:rPr>
        <w:t xml:space="preserve">Provide all Town standard construction notes in the plan set. Please reference link below </w:t>
      </w:r>
    </w:p>
    <w:p w14:paraId="2EA3FF48" w14:textId="77777777" w:rsidR="0061733B" w:rsidRPr="0061733B" w:rsidRDefault="0061733B" w:rsidP="0061733B">
      <w:pPr>
        <w:ind w:left="720"/>
        <w:rPr>
          <w:i/>
          <w:iCs/>
        </w:rPr>
      </w:pPr>
      <w:r w:rsidRPr="0061733B">
        <w:rPr>
          <w:i/>
          <w:iCs/>
        </w:rPr>
        <w:t xml:space="preserve">for most current version of standard notes. </w:t>
      </w:r>
    </w:p>
    <w:p w14:paraId="21E208FD" w14:textId="64853ED4" w:rsidR="0061733B" w:rsidRDefault="0061733B" w:rsidP="0061733B">
      <w:pPr>
        <w:ind w:left="720"/>
        <w:rPr>
          <w:i/>
          <w:iCs/>
        </w:rPr>
      </w:pPr>
      <w:r w:rsidRPr="0061733B">
        <w:rPr>
          <w:i/>
          <w:iCs/>
        </w:rPr>
        <w:t>https://www.parkeronline.org/DocumentCenter/View/1038</w:t>
      </w:r>
    </w:p>
    <w:p w14:paraId="27297802" w14:textId="77777777" w:rsidR="0061733B" w:rsidRDefault="0061733B" w:rsidP="0061733B">
      <w:pPr>
        <w:ind w:left="720"/>
        <w:rPr>
          <w:b/>
          <w:bCs/>
        </w:rPr>
      </w:pPr>
    </w:p>
    <w:p w14:paraId="777F8F46" w14:textId="095DD785" w:rsidR="0061733B" w:rsidRDefault="0061733B" w:rsidP="0061733B">
      <w:pPr>
        <w:ind w:left="720"/>
        <w:rPr>
          <w:b/>
          <w:bCs/>
        </w:rPr>
      </w:pPr>
      <w:r w:rsidRPr="0098500E">
        <w:rPr>
          <w:b/>
          <w:bCs/>
        </w:rPr>
        <w:t xml:space="preserve">Response: </w:t>
      </w:r>
      <w:r w:rsidR="004529AA">
        <w:rPr>
          <w:b/>
          <w:bCs/>
        </w:rPr>
        <w:t xml:space="preserve">Town Construction notes added to the plan set. </w:t>
      </w:r>
    </w:p>
    <w:p w14:paraId="65F3F549" w14:textId="77777777" w:rsidR="0061733B" w:rsidRDefault="0061733B" w:rsidP="0061733B">
      <w:pPr>
        <w:ind w:left="720"/>
        <w:rPr>
          <w:b/>
          <w:bCs/>
        </w:rPr>
      </w:pPr>
    </w:p>
    <w:p w14:paraId="36B40DF4" w14:textId="26063A83" w:rsidR="0061733B" w:rsidRPr="005A12D8" w:rsidRDefault="0061733B" w:rsidP="0061733B">
      <w:pPr>
        <w:rPr>
          <w:b/>
          <w:bCs/>
          <w:u w:val="single"/>
        </w:rPr>
      </w:pPr>
      <w:r>
        <w:rPr>
          <w:b/>
          <w:bCs/>
          <w:u w:val="single"/>
        </w:rPr>
        <w:t>Site Plan</w:t>
      </w:r>
      <w:r w:rsidRPr="005A12D8">
        <w:rPr>
          <w:b/>
          <w:bCs/>
          <w:u w:val="single"/>
        </w:rPr>
        <w:t xml:space="preserve"> – Civil </w:t>
      </w:r>
    </w:p>
    <w:p w14:paraId="36980CA1" w14:textId="1BA35469" w:rsidR="0061733B" w:rsidRPr="0061733B" w:rsidRDefault="0061733B" w:rsidP="0061733B">
      <w:pPr>
        <w:tabs>
          <w:tab w:val="clear" w:pos="0"/>
        </w:tabs>
        <w:rPr>
          <w:i/>
          <w:iCs/>
        </w:rPr>
      </w:pPr>
      <w:r>
        <w:rPr>
          <w:i/>
          <w:iCs/>
        </w:rPr>
        <w:tab/>
      </w:r>
      <w:r w:rsidRPr="0061733B">
        <w:rPr>
          <w:i/>
          <w:iCs/>
        </w:rPr>
        <w:t xml:space="preserve">1. While not required for access points along private roadways, it is highly recommended by </w:t>
      </w:r>
    </w:p>
    <w:p w14:paraId="2EF98D72" w14:textId="7EB92C81" w:rsidR="0061733B" w:rsidRDefault="0061733B" w:rsidP="0061733B">
      <w:pPr>
        <w:ind w:left="720"/>
        <w:rPr>
          <w:i/>
          <w:iCs/>
        </w:rPr>
      </w:pPr>
      <w:r w:rsidRPr="0061733B">
        <w:rPr>
          <w:i/>
          <w:iCs/>
        </w:rPr>
        <w:t>Town staff that sight lines in accordance with Town standard detail 24 be evaluated by design staff to ensure safe ingress and egress from the property.</w:t>
      </w:r>
    </w:p>
    <w:p w14:paraId="798EF733" w14:textId="77777777" w:rsidR="0061733B" w:rsidRDefault="0061733B" w:rsidP="0061733B">
      <w:pPr>
        <w:ind w:left="720"/>
        <w:rPr>
          <w:i/>
          <w:iCs/>
        </w:rPr>
      </w:pPr>
    </w:p>
    <w:p w14:paraId="7D806C37" w14:textId="21DFBA21" w:rsidR="0061733B" w:rsidRDefault="0061733B" w:rsidP="0061733B">
      <w:pPr>
        <w:ind w:left="720"/>
        <w:rPr>
          <w:b/>
          <w:bCs/>
        </w:rPr>
      </w:pPr>
      <w:r w:rsidRPr="0098500E">
        <w:rPr>
          <w:b/>
          <w:bCs/>
        </w:rPr>
        <w:t xml:space="preserve">Response: </w:t>
      </w:r>
      <w:r w:rsidR="00D40FD6">
        <w:rPr>
          <w:b/>
          <w:bCs/>
        </w:rPr>
        <w:t>Site triangle exhibit has been added to this submittal.</w:t>
      </w:r>
    </w:p>
    <w:p w14:paraId="4EB0F0D1" w14:textId="77777777" w:rsidR="0061733B" w:rsidRDefault="0061733B" w:rsidP="0061733B">
      <w:pPr>
        <w:ind w:left="720"/>
        <w:rPr>
          <w:b/>
          <w:bCs/>
        </w:rPr>
      </w:pPr>
    </w:p>
    <w:p w14:paraId="43C7420F" w14:textId="62B87D29" w:rsidR="0061733B" w:rsidRPr="005A12D8" w:rsidRDefault="0061733B" w:rsidP="0061733B">
      <w:pPr>
        <w:rPr>
          <w:b/>
          <w:bCs/>
          <w:u w:val="single"/>
        </w:rPr>
      </w:pPr>
      <w:r>
        <w:rPr>
          <w:b/>
          <w:bCs/>
          <w:u w:val="single"/>
        </w:rPr>
        <w:t>Traffic Impact Study</w:t>
      </w:r>
      <w:r w:rsidRPr="005A12D8">
        <w:rPr>
          <w:b/>
          <w:bCs/>
          <w:u w:val="single"/>
        </w:rPr>
        <w:t xml:space="preserve"> – Civil </w:t>
      </w:r>
    </w:p>
    <w:p w14:paraId="682745BD" w14:textId="77777777" w:rsidR="0061733B" w:rsidRPr="0061733B" w:rsidRDefault="0061733B" w:rsidP="0061733B">
      <w:pPr>
        <w:tabs>
          <w:tab w:val="clear" w:pos="0"/>
        </w:tabs>
        <w:rPr>
          <w:i/>
          <w:iCs/>
        </w:rPr>
      </w:pPr>
      <w:r>
        <w:rPr>
          <w:i/>
          <w:iCs/>
        </w:rPr>
        <w:tab/>
      </w:r>
      <w:r w:rsidRPr="0061733B">
        <w:rPr>
          <w:i/>
          <w:iCs/>
        </w:rPr>
        <w:t xml:space="preserve">1. Provide full trip generation calculations based on current ITE standards and ensure that </w:t>
      </w:r>
    </w:p>
    <w:p w14:paraId="1EBBA454" w14:textId="67A31D8C" w:rsidR="0061733B" w:rsidRDefault="0061733B" w:rsidP="003A1189">
      <w:pPr>
        <w:tabs>
          <w:tab w:val="clear" w:pos="0"/>
        </w:tabs>
        <w:ind w:left="720"/>
        <w:rPr>
          <w:i/>
          <w:iCs/>
        </w:rPr>
      </w:pPr>
      <w:r w:rsidRPr="0061733B">
        <w:rPr>
          <w:i/>
          <w:iCs/>
        </w:rPr>
        <w:t>the values generated are in conformance with the original assumptions of the master traffic study.</w:t>
      </w:r>
    </w:p>
    <w:p w14:paraId="704F498B" w14:textId="77777777" w:rsidR="003A1189" w:rsidRDefault="003A1189" w:rsidP="003A1189">
      <w:pPr>
        <w:tabs>
          <w:tab w:val="clear" w:pos="0"/>
        </w:tabs>
        <w:ind w:left="720"/>
        <w:rPr>
          <w:i/>
          <w:iCs/>
        </w:rPr>
      </w:pPr>
    </w:p>
    <w:p w14:paraId="1F9BEB2E" w14:textId="32EC6BEE" w:rsidR="0061733B" w:rsidRDefault="0061733B" w:rsidP="0061733B">
      <w:pPr>
        <w:ind w:left="720"/>
        <w:rPr>
          <w:b/>
          <w:bCs/>
        </w:rPr>
      </w:pPr>
      <w:r w:rsidRPr="000E11D0">
        <w:rPr>
          <w:b/>
          <w:bCs/>
        </w:rPr>
        <w:t>Response:</w:t>
      </w:r>
      <w:r w:rsidRPr="0098500E">
        <w:rPr>
          <w:b/>
          <w:bCs/>
        </w:rPr>
        <w:t xml:space="preserve"> </w:t>
      </w:r>
      <w:r w:rsidR="000E11D0">
        <w:rPr>
          <w:b/>
          <w:bCs/>
        </w:rPr>
        <w:t>Full Trip calculations have been added</w:t>
      </w:r>
    </w:p>
    <w:p w14:paraId="05F5DA60" w14:textId="77777777" w:rsidR="0061733B" w:rsidRDefault="0061733B" w:rsidP="0061733B">
      <w:pPr>
        <w:ind w:left="720"/>
        <w:rPr>
          <w:b/>
          <w:bCs/>
        </w:rPr>
      </w:pPr>
    </w:p>
    <w:p w14:paraId="4681D2CA" w14:textId="77777777" w:rsidR="0061733B" w:rsidRPr="0061733B" w:rsidRDefault="0061733B" w:rsidP="0061733B">
      <w:pPr>
        <w:ind w:left="720"/>
        <w:rPr>
          <w:i/>
          <w:iCs/>
        </w:rPr>
      </w:pPr>
    </w:p>
    <w:p w14:paraId="73A86790" w14:textId="28DDFDF5" w:rsidR="0061733B" w:rsidRDefault="003A1189" w:rsidP="003A1189">
      <w:pPr>
        <w:rPr>
          <w:b/>
          <w:bCs/>
          <w:u w:val="single"/>
        </w:rPr>
      </w:pPr>
      <w:r>
        <w:rPr>
          <w:b/>
          <w:bCs/>
          <w:u w:val="single"/>
        </w:rPr>
        <w:t>Stormwater Review Comments</w:t>
      </w:r>
    </w:p>
    <w:p w14:paraId="0F469095" w14:textId="77777777" w:rsidR="003A1189" w:rsidRPr="003A1189" w:rsidRDefault="003A1189" w:rsidP="003A1189">
      <w:pPr>
        <w:rPr>
          <w:b/>
          <w:bCs/>
          <w:u w:val="single"/>
        </w:rPr>
      </w:pPr>
    </w:p>
    <w:p w14:paraId="3CF27613" w14:textId="0DF1CF4C" w:rsidR="008726D3" w:rsidRPr="005A12D8" w:rsidRDefault="009A5F43" w:rsidP="009A5F43">
      <w:pPr>
        <w:rPr>
          <w:b/>
          <w:bCs/>
          <w:u w:val="single"/>
        </w:rPr>
      </w:pPr>
      <w:r w:rsidRPr="005A12D8">
        <w:rPr>
          <w:b/>
          <w:bCs/>
          <w:u w:val="single"/>
        </w:rPr>
        <w:t xml:space="preserve">Construction Plans – </w:t>
      </w:r>
      <w:r w:rsidR="003A1189">
        <w:rPr>
          <w:b/>
          <w:bCs/>
          <w:u w:val="single"/>
        </w:rPr>
        <w:t>Environmental</w:t>
      </w:r>
    </w:p>
    <w:p w14:paraId="3865FDD2" w14:textId="77777777" w:rsidR="00230C7C" w:rsidRPr="00230C7C" w:rsidRDefault="00230C7C" w:rsidP="00ED25E9">
      <w:pPr>
        <w:pStyle w:val="ListParagraph"/>
        <w:numPr>
          <w:ilvl w:val="0"/>
          <w:numId w:val="0"/>
        </w:numPr>
        <w:ind w:left="1080"/>
        <w:rPr>
          <w:b/>
          <w:bCs/>
        </w:rPr>
      </w:pPr>
    </w:p>
    <w:p w14:paraId="0E80337F" w14:textId="77777777" w:rsidR="003A1189" w:rsidRPr="003A1189" w:rsidRDefault="009A5F43" w:rsidP="003A1189">
      <w:pPr>
        <w:ind w:left="720"/>
        <w:rPr>
          <w:i/>
          <w:iCs/>
        </w:rPr>
      </w:pPr>
      <w:r w:rsidRPr="009A5F43">
        <w:rPr>
          <w:i/>
          <w:iCs/>
        </w:rPr>
        <w:t xml:space="preserve">1. </w:t>
      </w:r>
      <w:r w:rsidR="003A1189" w:rsidRPr="003A1189">
        <w:rPr>
          <w:i/>
          <w:iCs/>
        </w:rPr>
        <w:t xml:space="preserve">Please add the Subdivision, Filing, Amendment, Lot to the Title Block on the right edge </w:t>
      </w:r>
    </w:p>
    <w:p w14:paraId="1B787082" w14:textId="36B527B8" w:rsidR="003A1189" w:rsidRDefault="003A1189" w:rsidP="00D40FD6">
      <w:pPr>
        <w:ind w:left="720"/>
        <w:rPr>
          <w:i/>
          <w:iCs/>
        </w:rPr>
      </w:pPr>
      <w:r w:rsidRPr="003A1189">
        <w:rPr>
          <w:i/>
          <w:iCs/>
        </w:rPr>
        <w:t>of the sheets, specifically, CROWN POINT F1, AMD 20, LOT 4E.</w:t>
      </w:r>
    </w:p>
    <w:p w14:paraId="4B9E5206" w14:textId="77777777" w:rsidR="003A1189" w:rsidRDefault="003A1189" w:rsidP="003A1189">
      <w:pPr>
        <w:ind w:left="720"/>
        <w:rPr>
          <w:i/>
          <w:iCs/>
        </w:rPr>
      </w:pPr>
    </w:p>
    <w:p w14:paraId="4D9410B0" w14:textId="288116EE" w:rsidR="009A5F43" w:rsidRDefault="009A5F43" w:rsidP="00D40FD6">
      <w:pPr>
        <w:ind w:left="720"/>
        <w:rPr>
          <w:b/>
          <w:bCs/>
        </w:rPr>
      </w:pPr>
      <w:r w:rsidRPr="0098500E">
        <w:rPr>
          <w:b/>
          <w:bCs/>
        </w:rPr>
        <w:t xml:space="preserve">Response: </w:t>
      </w:r>
      <w:r w:rsidR="00D40FD6">
        <w:rPr>
          <w:b/>
          <w:bCs/>
        </w:rPr>
        <w:t xml:space="preserve">Added to </w:t>
      </w:r>
      <w:proofErr w:type="spellStart"/>
      <w:r w:rsidR="00D40FD6">
        <w:rPr>
          <w:b/>
          <w:bCs/>
        </w:rPr>
        <w:t>titleblock</w:t>
      </w:r>
      <w:proofErr w:type="spellEnd"/>
      <w:r w:rsidR="00D40FD6">
        <w:rPr>
          <w:b/>
          <w:bCs/>
        </w:rPr>
        <w:t xml:space="preserve"> on the right edge of sheets.</w:t>
      </w:r>
    </w:p>
    <w:p w14:paraId="2ED82FF9" w14:textId="77777777" w:rsidR="00D40FD6" w:rsidRPr="009A5F43" w:rsidRDefault="00D40FD6" w:rsidP="00D40FD6">
      <w:pPr>
        <w:ind w:left="720"/>
        <w:rPr>
          <w:i/>
          <w:iCs/>
        </w:rPr>
      </w:pPr>
    </w:p>
    <w:p w14:paraId="725182C0" w14:textId="77777777" w:rsidR="003A1189" w:rsidRPr="003A1189" w:rsidRDefault="009A5F43" w:rsidP="003A1189">
      <w:pPr>
        <w:ind w:left="720"/>
        <w:rPr>
          <w:i/>
          <w:iCs/>
        </w:rPr>
      </w:pPr>
      <w:r w:rsidRPr="009A5F43">
        <w:rPr>
          <w:i/>
          <w:iCs/>
        </w:rPr>
        <w:t xml:space="preserve">2. </w:t>
      </w:r>
      <w:r w:rsidR="003A1189" w:rsidRPr="003A1189">
        <w:rPr>
          <w:i/>
          <w:iCs/>
        </w:rPr>
        <w:t xml:space="preserve">Please add notes stating – “THE VTC PAD FOR A CWA DOES NOT NEED TO </w:t>
      </w:r>
    </w:p>
    <w:p w14:paraId="3C11FADC" w14:textId="77777777" w:rsidR="003A1189" w:rsidRPr="003A1189" w:rsidRDefault="003A1189" w:rsidP="003A1189">
      <w:pPr>
        <w:ind w:left="720"/>
        <w:rPr>
          <w:i/>
          <w:iCs/>
        </w:rPr>
      </w:pPr>
      <w:r w:rsidRPr="003A1189">
        <w:rPr>
          <w:i/>
          <w:iCs/>
        </w:rPr>
        <w:t xml:space="preserve">CONFORM TO THE FORMAL VTC DETAIL”, and “THE TRUE LOCATION OF </w:t>
      </w:r>
    </w:p>
    <w:p w14:paraId="3337FC67" w14:textId="3A4866C2" w:rsidR="009A5F43" w:rsidRDefault="003A1189" w:rsidP="003A1189">
      <w:pPr>
        <w:ind w:left="720"/>
        <w:rPr>
          <w:i/>
          <w:iCs/>
        </w:rPr>
      </w:pPr>
      <w:r w:rsidRPr="003A1189">
        <w:rPr>
          <w:i/>
          <w:iCs/>
        </w:rPr>
        <w:lastRenderedPageBreak/>
        <w:t>THE CWA MAY BE DETERMINED BY THE TOWN AND THE ECS”</w:t>
      </w:r>
      <w:r>
        <w:rPr>
          <w:i/>
          <w:iCs/>
        </w:rPr>
        <w:t>.</w:t>
      </w:r>
    </w:p>
    <w:p w14:paraId="48BE48C9" w14:textId="77777777" w:rsidR="000E4CD8" w:rsidRDefault="000E4CD8" w:rsidP="000E4CD8">
      <w:pPr>
        <w:ind w:left="720"/>
        <w:rPr>
          <w:i/>
          <w:iCs/>
        </w:rPr>
      </w:pPr>
    </w:p>
    <w:p w14:paraId="728493B1" w14:textId="73E76834" w:rsidR="009A5F43" w:rsidRDefault="009A5F43" w:rsidP="00D40FD6">
      <w:pPr>
        <w:ind w:left="720"/>
        <w:rPr>
          <w:b/>
          <w:bCs/>
        </w:rPr>
      </w:pPr>
      <w:r w:rsidRPr="0098500E">
        <w:rPr>
          <w:b/>
          <w:bCs/>
        </w:rPr>
        <w:t xml:space="preserve">Response: </w:t>
      </w:r>
      <w:r w:rsidR="00D40FD6">
        <w:rPr>
          <w:b/>
          <w:bCs/>
        </w:rPr>
        <w:t>Added the above notes.</w:t>
      </w:r>
    </w:p>
    <w:p w14:paraId="755332D4" w14:textId="77777777" w:rsidR="00D40FD6" w:rsidRPr="009A5F43" w:rsidRDefault="00D40FD6" w:rsidP="00D40FD6">
      <w:pPr>
        <w:ind w:left="720"/>
        <w:rPr>
          <w:i/>
          <w:iCs/>
        </w:rPr>
      </w:pPr>
    </w:p>
    <w:p w14:paraId="589AE9AF" w14:textId="77777777" w:rsidR="003A1189" w:rsidRPr="003A1189" w:rsidRDefault="009A5F43" w:rsidP="003A1189">
      <w:pPr>
        <w:ind w:left="720"/>
        <w:rPr>
          <w:i/>
          <w:iCs/>
        </w:rPr>
      </w:pPr>
      <w:r w:rsidRPr="009A5F43">
        <w:rPr>
          <w:i/>
          <w:iCs/>
        </w:rPr>
        <w:t xml:space="preserve">3. </w:t>
      </w:r>
      <w:r w:rsidR="003A1189" w:rsidRPr="003A1189">
        <w:rPr>
          <w:i/>
          <w:iCs/>
        </w:rPr>
        <w:t xml:space="preserve">Please add a note stating – “THE TRUE LOCATION OF THE PORTABLE TOILET </w:t>
      </w:r>
    </w:p>
    <w:p w14:paraId="1919AB3F" w14:textId="0C5085FA" w:rsidR="000E4CD8" w:rsidRDefault="003A1189" w:rsidP="003A1189">
      <w:pPr>
        <w:ind w:left="720"/>
        <w:rPr>
          <w:i/>
          <w:iCs/>
        </w:rPr>
      </w:pPr>
      <w:r w:rsidRPr="003A1189">
        <w:rPr>
          <w:i/>
          <w:iCs/>
        </w:rPr>
        <w:t>PROTECTION (PTP) MAY BE DETERMINED BY THE TOWN AND THE ECS”</w:t>
      </w:r>
      <w:r>
        <w:rPr>
          <w:i/>
          <w:iCs/>
        </w:rPr>
        <w:t>.</w:t>
      </w:r>
    </w:p>
    <w:p w14:paraId="45FFAF67" w14:textId="77777777" w:rsidR="003A1189" w:rsidRPr="00913AC5" w:rsidRDefault="003A1189" w:rsidP="003A1189">
      <w:pPr>
        <w:ind w:left="720"/>
      </w:pPr>
    </w:p>
    <w:p w14:paraId="29B73B58" w14:textId="2339D520" w:rsidR="008726D3" w:rsidRDefault="008726D3" w:rsidP="00ED25E9">
      <w:pPr>
        <w:ind w:left="720"/>
        <w:rPr>
          <w:b/>
          <w:bCs/>
        </w:rPr>
      </w:pPr>
      <w:r w:rsidRPr="0098500E">
        <w:rPr>
          <w:b/>
          <w:bCs/>
        </w:rPr>
        <w:t>Response</w:t>
      </w:r>
      <w:r w:rsidR="00325E9B" w:rsidRPr="0098500E">
        <w:rPr>
          <w:b/>
          <w:bCs/>
        </w:rPr>
        <w:t xml:space="preserve">: </w:t>
      </w:r>
      <w:r w:rsidR="00D40FD6">
        <w:rPr>
          <w:b/>
          <w:bCs/>
        </w:rPr>
        <w:t xml:space="preserve">Added note. </w:t>
      </w:r>
    </w:p>
    <w:p w14:paraId="61A4DE48" w14:textId="0CF057A3" w:rsidR="000E4CD8" w:rsidRDefault="000E4CD8" w:rsidP="00ED25E9">
      <w:pPr>
        <w:ind w:left="720"/>
        <w:rPr>
          <w:b/>
          <w:bCs/>
        </w:rPr>
      </w:pPr>
    </w:p>
    <w:p w14:paraId="24D82241" w14:textId="77777777" w:rsidR="003A1189" w:rsidRPr="003A1189" w:rsidRDefault="000E4CD8" w:rsidP="003A1189">
      <w:pPr>
        <w:ind w:left="720"/>
        <w:rPr>
          <w:i/>
          <w:iCs/>
        </w:rPr>
      </w:pPr>
      <w:r>
        <w:rPr>
          <w:i/>
          <w:iCs/>
        </w:rPr>
        <w:t>4</w:t>
      </w:r>
      <w:r w:rsidRPr="009A5F43">
        <w:rPr>
          <w:i/>
          <w:iCs/>
        </w:rPr>
        <w:t xml:space="preserve">. </w:t>
      </w:r>
      <w:r w:rsidR="003A1189" w:rsidRPr="003A1189">
        <w:rPr>
          <w:i/>
          <w:iCs/>
        </w:rPr>
        <w:t xml:space="preserve">Please show multiple Portable Toilet Protections (PTP), a site this size must have at least </w:t>
      </w:r>
    </w:p>
    <w:p w14:paraId="4D98A550" w14:textId="12A6EC83" w:rsidR="000E4CD8" w:rsidRDefault="003A1189" w:rsidP="003A1189">
      <w:pPr>
        <w:ind w:left="720"/>
        <w:rPr>
          <w:i/>
          <w:iCs/>
        </w:rPr>
      </w:pPr>
      <w:r w:rsidRPr="003A1189">
        <w:rPr>
          <w:i/>
          <w:iCs/>
        </w:rPr>
        <w:t>3 at initial phase.  Addition PTPs may be needed in the interim and final phases.</w:t>
      </w:r>
    </w:p>
    <w:p w14:paraId="368F782B" w14:textId="77777777" w:rsidR="003A1189" w:rsidRPr="00913AC5" w:rsidRDefault="003A1189" w:rsidP="003A1189">
      <w:pPr>
        <w:ind w:left="720"/>
      </w:pPr>
    </w:p>
    <w:p w14:paraId="4337C85A" w14:textId="3AAE4766" w:rsidR="000E4CD8" w:rsidRDefault="000E4CD8" w:rsidP="000E4CD8">
      <w:pPr>
        <w:ind w:left="720"/>
        <w:rPr>
          <w:b/>
          <w:bCs/>
        </w:rPr>
      </w:pPr>
      <w:r w:rsidRPr="0098500E">
        <w:rPr>
          <w:b/>
          <w:bCs/>
        </w:rPr>
        <w:t xml:space="preserve">Response: </w:t>
      </w:r>
      <w:r w:rsidR="00D40FD6">
        <w:rPr>
          <w:b/>
          <w:bCs/>
        </w:rPr>
        <w:t>Added PTP throughout the site for initial, interim and final phases.</w:t>
      </w:r>
    </w:p>
    <w:p w14:paraId="16A84742" w14:textId="77777777" w:rsidR="003A1189" w:rsidRDefault="003A1189" w:rsidP="000E4CD8">
      <w:pPr>
        <w:ind w:left="720"/>
        <w:rPr>
          <w:b/>
          <w:bCs/>
        </w:rPr>
      </w:pPr>
    </w:p>
    <w:p w14:paraId="4AE37023" w14:textId="7D8FFC41" w:rsidR="003A1189" w:rsidRPr="003A1189" w:rsidRDefault="003A1189" w:rsidP="003A1189">
      <w:pPr>
        <w:ind w:left="720"/>
        <w:rPr>
          <w:i/>
          <w:iCs/>
        </w:rPr>
      </w:pPr>
      <w:r>
        <w:rPr>
          <w:i/>
          <w:iCs/>
        </w:rPr>
        <w:t>5</w:t>
      </w:r>
      <w:r w:rsidRPr="009A5F43">
        <w:rPr>
          <w:i/>
          <w:iCs/>
        </w:rPr>
        <w:t xml:space="preserve">. </w:t>
      </w:r>
      <w:r w:rsidRPr="003A1189">
        <w:rPr>
          <w:i/>
          <w:iCs/>
        </w:rPr>
        <w:t xml:space="preserve">Please provide a callout outside the perimeter controls along the public sidewalk(s) to be </w:t>
      </w:r>
    </w:p>
    <w:p w14:paraId="1251C7A8" w14:textId="77777777" w:rsidR="003A1189" w:rsidRPr="003A1189" w:rsidRDefault="003A1189" w:rsidP="003A1189">
      <w:pPr>
        <w:ind w:left="720"/>
        <w:rPr>
          <w:i/>
          <w:iCs/>
        </w:rPr>
      </w:pPr>
      <w:r w:rsidRPr="003A1189">
        <w:rPr>
          <w:i/>
          <w:iCs/>
        </w:rPr>
        <w:t xml:space="preserve">modified/replaced with the project that states the following: “ALL WORK WITHIN </w:t>
      </w:r>
    </w:p>
    <w:p w14:paraId="666542CF" w14:textId="77777777" w:rsidR="003A1189" w:rsidRPr="003A1189" w:rsidRDefault="003A1189" w:rsidP="003A1189">
      <w:pPr>
        <w:ind w:left="720"/>
        <w:rPr>
          <w:i/>
          <w:iCs/>
        </w:rPr>
      </w:pPr>
      <w:r w:rsidRPr="003A1189">
        <w:rPr>
          <w:i/>
          <w:iCs/>
        </w:rPr>
        <w:t xml:space="preserve">PUBLIC RIGHT-OF-WAY (ROW) WILL REQUIRE A TOWN ROW PERMIT. </w:t>
      </w:r>
    </w:p>
    <w:p w14:paraId="55C0E3AD" w14:textId="77777777" w:rsidR="003A1189" w:rsidRPr="003A1189" w:rsidRDefault="003A1189" w:rsidP="003A1189">
      <w:pPr>
        <w:ind w:left="720"/>
        <w:rPr>
          <w:i/>
          <w:iCs/>
        </w:rPr>
      </w:pPr>
      <w:r w:rsidRPr="003A1189">
        <w:rPr>
          <w:i/>
          <w:iCs/>
        </w:rPr>
        <w:t xml:space="preserve">INITIAL AND INTERIM CBMPS FOR WORK WITHIN THE TOWN’S ROW SHALL </w:t>
      </w:r>
    </w:p>
    <w:p w14:paraId="63EB53F0" w14:textId="77777777" w:rsidR="003A1189" w:rsidRPr="003A1189" w:rsidRDefault="003A1189" w:rsidP="003A1189">
      <w:pPr>
        <w:ind w:left="720"/>
        <w:rPr>
          <w:i/>
          <w:iCs/>
        </w:rPr>
      </w:pPr>
      <w:r w:rsidRPr="003A1189">
        <w:rPr>
          <w:i/>
          <w:iCs/>
        </w:rPr>
        <w:t xml:space="preserve">BE COORDINATED WITH THE TOWN’S ENVIRONMENTAL INSPECTOR PRIOR </w:t>
      </w:r>
    </w:p>
    <w:p w14:paraId="34DDF03D" w14:textId="56001433" w:rsidR="003A1189" w:rsidRDefault="003A1189" w:rsidP="003A1189">
      <w:pPr>
        <w:ind w:left="720"/>
        <w:rPr>
          <w:i/>
          <w:iCs/>
        </w:rPr>
      </w:pPr>
      <w:r w:rsidRPr="003A1189">
        <w:rPr>
          <w:i/>
          <w:iCs/>
        </w:rPr>
        <w:t>TO THE BEGINNING OF ANY ROW WORK.”</w:t>
      </w:r>
    </w:p>
    <w:p w14:paraId="3BB4F028" w14:textId="77777777" w:rsidR="003A1189" w:rsidRDefault="003A1189" w:rsidP="003A1189">
      <w:pPr>
        <w:ind w:left="720"/>
        <w:rPr>
          <w:i/>
          <w:iCs/>
        </w:rPr>
      </w:pPr>
    </w:p>
    <w:p w14:paraId="41562442" w14:textId="722BF3E6" w:rsidR="003A1189" w:rsidRDefault="003A1189" w:rsidP="003A1189">
      <w:pPr>
        <w:ind w:left="720"/>
        <w:rPr>
          <w:b/>
          <w:bCs/>
        </w:rPr>
      </w:pPr>
      <w:r w:rsidRPr="0098500E">
        <w:rPr>
          <w:b/>
          <w:bCs/>
        </w:rPr>
        <w:t xml:space="preserve">Response: </w:t>
      </w:r>
      <w:r w:rsidR="00D40FD6">
        <w:rPr>
          <w:b/>
          <w:bCs/>
        </w:rPr>
        <w:t>Added callout along public sidewalks with the above note.</w:t>
      </w:r>
    </w:p>
    <w:p w14:paraId="20B9D87D" w14:textId="77777777" w:rsidR="003A1189" w:rsidRPr="009A5F43" w:rsidRDefault="003A1189" w:rsidP="003A1189">
      <w:pPr>
        <w:ind w:left="720"/>
        <w:rPr>
          <w:i/>
          <w:iCs/>
        </w:rPr>
      </w:pPr>
      <w:r w:rsidRPr="009A5F43">
        <w:rPr>
          <w:i/>
          <w:iCs/>
        </w:rPr>
        <w:t xml:space="preserve">  </w:t>
      </w:r>
    </w:p>
    <w:p w14:paraId="34D3ECD0" w14:textId="77777777" w:rsidR="003A1189" w:rsidRPr="003A1189" w:rsidRDefault="003A1189" w:rsidP="003A1189">
      <w:pPr>
        <w:ind w:left="720"/>
        <w:rPr>
          <w:i/>
          <w:iCs/>
        </w:rPr>
      </w:pPr>
      <w:r>
        <w:rPr>
          <w:i/>
          <w:iCs/>
        </w:rPr>
        <w:t>6</w:t>
      </w:r>
      <w:r w:rsidRPr="009A5F43">
        <w:rPr>
          <w:i/>
          <w:iCs/>
        </w:rPr>
        <w:t xml:space="preserve">. </w:t>
      </w:r>
      <w:r w:rsidRPr="003A1189">
        <w:rPr>
          <w:i/>
          <w:iCs/>
        </w:rPr>
        <w:t xml:space="preserve">Please add a note to the Initial, Interim and Final Erosion Control plan sheets stating: </w:t>
      </w:r>
    </w:p>
    <w:p w14:paraId="23FE912B" w14:textId="725A517E" w:rsidR="003A1189" w:rsidRDefault="003A1189" w:rsidP="003A1189">
      <w:pPr>
        <w:ind w:left="720"/>
        <w:rPr>
          <w:i/>
          <w:iCs/>
        </w:rPr>
      </w:pPr>
      <w:r w:rsidRPr="003A1189">
        <w:rPr>
          <w:i/>
          <w:iCs/>
        </w:rPr>
        <w:t>“ANY BULK FUEL STORAGE REQUIRES A FIRE LIFE SAFETY PERMIT FROM</w:t>
      </w:r>
      <w:r>
        <w:rPr>
          <w:i/>
          <w:iCs/>
        </w:rPr>
        <w:t xml:space="preserve"> </w:t>
      </w:r>
      <w:r w:rsidRPr="003A1189">
        <w:rPr>
          <w:i/>
          <w:iCs/>
        </w:rPr>
        <w:t>THE TOWN PRIOR TO INSTALLATION.” Please contact Randy Capra at rcapra@parkeronline.org or 303-805-3163 for FLS Permit questions.</w:t>
      </w:r>
    </w:p>
    <w:p w14:paraId="167C233A" w14:textId="77777777" w:rsidR="003A1189" w:rsidRDefault="003A1189" w:rsidP="003A1189">
      <w:pPr>
        <w:ind w:left="720"/>
        <w:rPr>
          <w:i/>
          <w:iCs/>
        </w:rPr>
      </w:pPr>
    </w:p>
    <w:p w14:paraId="7813F22A" w14:textId="58170806" w:rsidR="003A1189" w:rsidRDefault="003A1189" w:rsidP="003A1189">
      <w:pPr>
        <w:ind w:left="720"/>
        <w:rPr>
          <w:b/>
          <w:bCs/>
        </w:rPr>
      </w:pPr>
      <w:r w:rsidRPr="0098500E">
        <w:rPr>
          <w:b/>
          <w:bCs/>
        </w:rPr>
        <w:t xml:space="preserve">Response: </w:t>
      </w:r>
      <w:r w:rsidR="00D40FD6">
        <w:rPr>
          <w:b/>
          <w:bCs/>
        </w:rPr>
        <w:t>Added note to Erosion Control Sheets</w:t>
      </w:r>
    </w:p>
    <w:p w14:paraId="09443914" w14:textId="77777777" w:rsidR="003A1189" w:rsidRDefault="003A1189" w:rsidP="003A1189">
      <w:pPr>
        <w:ind w:left="720"/>
        <w:rPr>
          <w:i/>
          <w:iCs/>
        </w:rPr>
      </w:pPr>
    </w:p>
    <w:p w14:paraId="1C4BA0BC" w14:textId="77777777" w:rsidR="003A1189" w:rsidRPr="003A1189" w:rsidRDefault="003A1189" w:rsidP="003A1189">
      <w:pPr>
        <w:ind w:left="720"/>
        <w:rPr>
          <w:i/>
          <w:iCs/>
        </w:rPr>
      </w:pPr>
      <w:r>
        <w:rPr>
          <w:i/>
          <w:iCs/>
        </w:rPr>
        <w:t>7</w:t>
      </w:r>
      <w:r w:rsidRPr="009A5F43">
        <w:rPr>
          <w:i/>
          <w:iCs/>
        </w:rPr>
        <w:t xml:space="preserve">. </w:t>
      </w:r>
      <w:r w:rsidRPr="003A1189">
        <w:rPr>
          <w:i/>
          <w:iCs/>
        </w:rPr>
        <w:t xml:space="preserve">Please show the appropriate type of Inlet Protection Curb on Sump (IPCOS) for the </w:t>
      </w:r>
    </w:p>
    <w:p w14:paraId="3B1FC9D2" w14:textId="1C62076B" w:rsidR="003A1189" w:rsidRDefault="003A1189" w:rsidP="003A1189">
      <w:pPr>
        <w:ind w:left="720"/>
        <w:rPr>
          <w:i/>
          <w:iCs/>
        </w:rPr>
      </w:pPr>
      <w:r w:rsidRPr="003A1189">
        <w:rPr>
          <w:i/>
          <w:iCs/>
        </w:rPr>
        <w:t>existing inlets on-site.</w:t>
      </w:r>
    </w:p>
    <w:p w14:paraId="1B63BE2F" w14:textId="77777777" w:rsidR="003A1189" w:rsidRPr="00913AC5" w:rsidRDefault="003A1189" w:rsidP="003A1189">
      <w:pPr>
        <w:ind w:left="720"/>
      </w:pPr>
    </w:p>
    <w:p w14:paraId="4D8E4E83" w14:textId="77777777" w:rsidR="003A1189" w:rsidRDefault="003A1189" w:rsidP="003A1189">
      <w:pPr>
        <w:ind w:left="720"/>
        <w:rPr>
          <w:b/>
          <w:bCs/>
        </w:rPr>
      </w:pPr>
      <w:r w:rsidRPr="0098500E">
        <w:rPr>
          <w:b/>
          <w:bCs/>
        </w:rPr>
        <w:t xml:space="preserve">Response: </w:t>
      </w:r>
      <w:r>
        <w:rPr>
          <w:b/>
          <w:bCs/>
        </w:rPr>
        <w:t>Renamed IPS to IPCOS for all inlet protection located in the sump condition.</w:t>
      </w:r>
    </w:p>
    <w:p w14:paraId="6766CD88" w14:textId="77777777" w:rsidR="003A1189" w:rsidRDefault="003A1189" w:rsidP="003A1189">
      <w:pPr>
        <w:ind w:left="720"/>
        <w:rPr>
          <w:b/>
          <w:bCs/>
        </w:rPr>
      </w:pPr>
    </w:p>
    <w:p w14:paraId="73FDFEFC" w14:textId="77777777" w:rsidR="003A1189" w:rsidRPr="003A1189" w:rsidRDefault="003A1189" w:rsidP="003A1189">
      <w:pPr>
        <w:ind w:left="720"/>
        <w:rPr>
          <w:i/>
          <w:iCs/>
        </w:rPr>
      </w:pPr>
      <w:r>
        <w:rPr>
          <w:i/>
          <w:iCs/>
        </w:rPr>
        <w:t>8</w:t>
      </w:r>
      <w:r w:rsidRPr="009A5F43">
        <w:rPr>
          <w:i/>
          <w:iCs/>
        </w:rPr>
        <w:t xml:space="preserve">. </w:t>
      </w:r>
      <w:r w:rsidRPr="003A1189">
        <w:rPr>
          <w:i/>
          <w:iCs/>
        </w:rPr>
        <w:t xml:space="preserve">Please provide the Town of Parker’s Legend of Keys/Symbols to correspond to the </w:t>
      </w:r>
    </w:p>
    <w:p w14:paraId="722C0939" w14:textId="77777777" w:rsidR="003A1189" w:rsidRPr="003A1189" w:rsidRDefault="003A1189" w:rsidP="003A1189">
      <w:pPr>
        <w:ind w:left="720"/>
        <w:rPr>
          <w:i/>
          <w:iCs/>
        </w:rPr>
      </w:pPr>
      <w:r w:rsidRPr="003A1189">
        <w:rPr>
          <w:i/>
          <w:iCs/>
        </w:rPr>
        <w:t xml:space="preserve">Town’s 31 CBMP Notes &amp; Details on the Erosion Control plan sheets.  Please use the </w:t>
      </w:r>
    </w:p>
    <w:p w14:paraId="48F6F848" w14:textId="1E6ABD54" w:rsidR="003A1189" w:rsidRDefault="003A1189" w:rsidP="003A1189">
      <w:pPr>
        <w:ind w:left="720"/>
        <w:rPr>
          <w:i/>
          <w:iCs/>
        </w:rPr>
      </w:pPr>
      <w:r w:rsidRPr="003A1189">
        <w:rPr>
          <w:i/>
          <w:iCs/>
        </w:rPr>
        <w:t>Town of Parker Keys/Symbols on the plan sheets.</w:t>
      </w:r>
    </w:p>
    <w:p w14:paraId="6AD41ACD" w14:textId="77777777" w:rsidR="003A1189" w:rsidRPr="00913AC5" w:rsidRDefault="003A1189" w:rsidP="003A1189">
      <w:pPr>
        <w:ind w:left="720"/>
      </w:pPr>
    </w:p>
    <w:p w14:paraId="459FAC43" w14:textId="77777777" w:rsidR="003A1189" w:rsidRDefault="003A1189" w:rsidP="003A1189">
      <w:pPr>
        <w:ind w:left="720"/>
        <w:rPr>
          <w:b/>
          <w:bCs/>
        </w:rPr>
      </w:pPr>
      <w:r w:rsidRPr="0098500E">
        <w:rPr>
          <w:b/>
          <w:bCs/>
        </w:rPr>
        <w:t xml:space="preserve">Response: </w:t>
      </w:r>
      <w:r>
        <w:rPr>
          <w:b/>
          <w:bCs/>
        </w:rPr>
        <w:t>Acknowledged.</w:t>
      </w:r>
    </w:p>
    <w:p w14:paraId="66B75FA0" w14:textId="77777777" w:rsidR="003A1189" w:rsidRDefault="003A1189" w:rsidP="003A1189">
      <w:pPr>
        <w:ind w:left="720"/>
        <w:rPr>
          <w:b/>
          <w:bCs/>
        </w:rPr>
      </w:pPr>
    </w:p>
    <w:p w14:paraId="660672AB" w14:textId="0986FA0C" w:rsidR="003A1189" w:rsidRPr="003A1189" w:rsidRDefault="003A1189" w:rsidP="003A1189">
      <w:pPr>
        <w:ind w:left="720"/>
        <w:rPr>
          <w:i/>
          <w:iCs/>
        </w:rPr>
      </w:pPr>
      <w:r>
        <w:rPr>
          <w:i/>
          <w:iCs/>
        </w:rPr>
        <w:t>9</w:t>
      </w:r>
      <w:r w:rsidRPr="009A5F43">
        <w:rPr>
          <w:i/>
          <w:iCs/>
        </w:rPr>
        <w:t xml:space="preserve">. </w:t>
      </w:r>
      <w:r w:rsidRPr="003A1189">
        <w:rPr>
          <w:i/>
          <w:iCs/>
        </w:rPr>
        <w:t xml:space="preserve">Please include within the plan set, immediately after the Interim/Final Erosion Control </w:t>
      </w:r>
    </w:p>
    <w:p w14:paraId="206A0A2D" w14:textId="77777777" w:rsidR="003A1189" w:rsidRPr="003A1189" w:rsidRDefault="003A1189" w:rsidP="003A1189">
      <w:pPr>
        <w:ind w:left="720"/>
        <w:rPr>
          <w:i/>
          <w:iCs/>
        </w:rPr>
      </w:pPr>
      <w:r w:rsidRPr="003A1189">
        <w:rPr>
          <w:i/>
          <w:iCs/>
        </w:rPr>
        <w:t xml:space="preserve">plan sheet, all 72 pages of the Town of Parker’s CBMP Legend, General Notes &amp; CBMP </w:t>
      </w:r>
    </w:p>
    <w:p w14:paraId="1F152416" w14:textId="77777777" w:rsidR="003A1189" w:rsidRPr="003A1189" w:rsidRDefault="003A1189" w:rsidP="003A1189">
      <w:pPr>
        <w:ind w:left="720"/>
        <w:rPr>
          <w:i/>
          <w:iCs/>
        </w:rPr>
      </w:pPr>
      <w:r w:rsidRPr="003A1189">
        <w:rPr>
          <w:i/>
          <w:iCs/>
        </w:rPr>
        <w:t xml:space="preserve">Details.  List in the order of CBMP Legend, General Notes, and CBMP Details, with the </w:t>
      </w:r>
    </w:p>
    <w:p w14:paraId="7133A81C" w14:textId="09161B44" w:rsidR="003A1189" w:rsidRDefault="003A1189" w:rsidP="003A1189">
      <w:pPr>
        <w:ind w:left="720"/>
        <w:rPr>
          <w:i/>
          <w:iCs/>
        </w:rPr>
      </w:pPr>
      <w:r w:rsidRPr="003A1189">
        <w:rPr>
          <w:i/>
          <w:iCs/>
        </w:rPr>
        <w:t>CBMP Details in alphabetical order.</w:t>
      </w:r>
    </w:p>
    <w:p w14:paraId="3C927F07" w14:textId="77777777" w:rsidR="003A1189" w:rsidRPr="00913AC5" w:rsidRDefault="003A1189" w:rsidP="003A1189">
      <w:pPr>
        <w:ind w:left="720"/>
      </w:pPr>
    </w:p>
    <w:p w14:paraId="65C52F6F" w14:textId="7A3D09BD" w:rsidR="003A1189" w:rsidRDefault="003A1189" w:rsidP="003A1189">
      <w:pPr>
        <w:ind w:left="720"/>
        <w:rPr>
          <w:b/>
          <w:bCs/>
        </w:rPr>
      </w:pPr>
      <w:r w:rsidRPr="0098500E">
        <w:rPr>
          <w:b/>
          <w:bCs/>
        </w:rPr>
        <w:t xml:space="preserve">Response: </w:t>
      </w:r>
      <w:r w:rsidR="00D40FD6">
        <w:rPr>
          <w:b/>
          <w:bCs/>
        </w:rPr>
        <w:t>Included all 72 pages of Town of Parker CBMP sheets.</w:t>
      </w:r>
    </w:p>
    <w:p w14:paraId="58B99981" w14:textId="77777777" w:rsidR="003A1189" w:rsidRDefault="003A1189" w:rsidP="003A1189">
      <w:pPr>
        <w:ind w:left="720"/>
        <w:rPr>
          <w:b/>
          <w:bCs/>
        </w:rPr>
      </w:pPr>
    </w:p>
    <w:p w14:paraId="7E3DADDF" w14:textId="77777777" w:rsidR="003A1189" w:rsidRPr="003A1189" w:rsidRDefault="003A1189" w:rsidP="003A1189">
      <w:pPr>
        <w:ind w:left="720"/>
        <w:rPr>
          <w:i/>
          <w:iCs/>
        </w:rPr>
      </w:pPr>
      <w:r>
        <w:rPr>
          <w:i/>
          <w:iCs/>
        </w:rPr>
        <w:t>10</w:t>
      </w:r>
      <w:r w:rsidRPr="009A5F43">
        <w:rPr>
          <w:i/>
          <w:iCs/>
        </w:rPr>
        <w:t xml:space="preserve">. </w:t>
      </w:r>
      <w:r w:rsidRPr="003A1189">
        <w:rPr>
          <w:i/>
          <w:iCs/>
        </w:rPr>
        <w:t xml:space="preserve">Add a callout/label on all properties adjacent to the project stating: “NO WORK SHALL </w:t>
      </w:r>
    </w:p>
    <w:p w14:paraId="35602EE9" w14:textId="1F4431DC" w:rsidR="003A1189" w:rsidRDefault="003A1189" w:rsidP="003A1189">
      <w:pPr>
        <w:ind w:left="720"/>
        <w:rPr>
          <w:i/>
          <w:iCs/>
        </w:rPr>
      </w:pPr>
      <w:r w:rsidRPr="003A1189">
        <w:rPr>
          <w:i/>
          <w:iCs/>
        </w:rPr>
        <w:t>OCCUR IN THIS AREA”.</w:t>
      </w:r>
    </w:p>
    <w:p w14:paraId="599AC5BA" w14:textId="77777777" w:rsidR="00D40FD6" w:rsidRPr="00913AC5" w:rsidRDefault="00D40FD6" w:rsidP="003A1189">
      <w:pPr>
        <w:ind w:left="720"/>
      </w:pPr>
    </w:p>
    <w:p w14:paraId="45F467FA" w14:textId="125689AE" w:rsidR="003A1189" w:rsidRDefault="003A1189" w:rsidP="003A1189">
      <w:pPr>
        <w:ind w:left="720"/>
        <w:rPr>
          <w:b/>
          <w:bCs/>
        </w:rPr>
      </w:pPr>
      <w:r w:rsidRPr="0098500E">
        <w:rPr>
          <w:b/>
          <w:bCs/>
        </w:rPr>
        <w:t xml:space="preserve">Response: </w:t>
      </w:r>
      <w:r w:rsidR="00D40FD6">
        <w:rPr>
          <w:b/>
          <w:bCs/>
        </w:rPr>
        <w:t>Added callout/label to properties adjacent to property.</w:t>
      </w:r>
    </w:p>
    <w:p w14:paraId="178CA39B" w14:textId="77777777" w:rsidR="003A1189" w:rsidRDefault="003A1189" w:rsidP="003A1189">
      <w:pPr>
        <w:ind w:left="720"/>
        <w:rPr>
          <w:b/>
          <w:bCs/>
        </w:rPr>
      </w:pPr>
    </w:p>
    <w:p w14:paraId="4C45B8A9" w14:textId="776B352B" w:rsidR="003A1189" w:rsidRDefault="003A1189" w:rsidP="003A118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b/>
          <w:color w:val="auto"/>
        </w:rPr>
      </w:pPr>
      <w:r>
        <w:rPr>
          <w:b/>
          <w:bCs/>
          <w:u w:val="single"/>
        </w:rPr>
        <w:t>Initial CBMP Plans</w:t>
      </w:r>
    </w:p>
    <w:p w14:paraId="598D960B" w14:textId="77777777" w:rsidR="003A1189" w:rsidRDefault="003A1189" w:rsidP="003A1189">
      <w:pPr>
        <w:rPr>
          <w:b/>
          <w:bCs/>
        </w:rPr>
      </w:pPr>
    </w:p>
    <w:p w14:paraId="038D97AA" w14:textId="53075BDD" w:rsidR="003A1189" w:rsidRDefault="003A1189" w:rsidP="003A1189">
      <w:pPr>
        <w:ind w:left="720"/>
        <w:rPr>
          <w:i/>
          <w:iCs/>
        </w:rPr>
      </w:pPr>
      <w:r>
        <w:rPr>
          <w:i/>
          <w:iCs/>
        </w:rPr>
        <w:t>1</w:t>
      </w:r>
      <w:r w:rsidRPr="009A5F43">
        <w:rPr>
          <w:i/>
          <w:iCs/>
        </w:rPr>
        <w:t xml:space="preserve">1. </w:t>
      </w:r>
      <w:r w:rsidRPr="003A1189">
        <w:rPr>
          <w:i/>
          <w:iCs/>
        </w:rPr>
        <w:t>Please show the VTC to be 50-feet in length on the Initial Erosion Control plan sheet.</w:t>
      </w:r>
    </w:p>
    <w:p w14:paraId="6A0018A4" w14:textId="77777777" w:rsidR="003A1189" w:rsidRDefault="003A1189" w:rsidP="003A1189">
      <w:pPr>
        <w:ind w:left="720"/>
        <w:rPr>
          <w:i/>
          <w:iCs/>
        </w:rPr>
      </w:pPr>
    </w:p>
    <w:p w14:paraId="20BE3B26" w14:textId="077D43C8" w:rsidR="003A1189" w:rsidRDefault="003A1189" w:rsidP="003A1189">
      <w:pPr>
        <w:ind w:left="720"/>
        <w:rPr>
          <w:b/>
          <w:bCs/>
        </w:rPr>
      </w:pPr>
      <w:r w:rsidRPr="0098500E">
        <w:rPr>
          <w:b/>
          <w:bCs/>
        </w:rPr>
        <w:t xml:space="preserve">Response: </w:t>
      </w:r>
      <w:r w:rsidR="00301C73">
        <w:rPr>
          <w:b/>
          <w:bCs/>
        </w:rPr>
        <w:t>VTC is now 50 feet in length on Initial Erosion Control.</w:t>
      </w:r>
    </w:p>
    <w:p w14:paraId="3CEFE60A" w14:textId="77777777" w:rsidR="003A1189" w:rsidRPr="009A5F43" w:rsidRDefault="003A1189" w:rsidP="003A1189">
      <w:pPr>
        <w:ind w:left="720"/>
        <w:rPr>
          <w:i/>
          <w:iCs/>
        </w:rPr>
      </w:pPr>
      <w:r w:rsidRPr="009A5F43">
        <w:rPr>
          <w:i/>
          <w:iCs/>
        </w:rPr>
        <w:t xml:space="preserve">  </w:t>
      </w:r>
    </w:p>
    <w:p w14:paraId="6E70F7EE" w14:textId="6B9E12DD" w:rsidR="003A1189" w:rsidRDefault="003A1189" w:rsidP="00301C73">
      <w:pPr>
        <w:ind w:left="720"/>
        <w:rPr>
          <w:i/>
          <w:iCs/>
        </w:rPr>
      </w:pPr>
      <w:r>
        <w:rPr>
          <w:i/>
          <w:iCs/>
        </w:rPr>
        <w:t>1</w:t>
      </w:r>
      <w:r w:rsidRPr="009A5F43">
        <w:rPr>
          <w:i/>
          <w:iCs/>
        </w:rPr>
        <w:t xml:space="preserve">2. </w:t>
      </w:r>
      <w:r w:rsidRPr="003A1189">
        <w:rPr>
          <w:i/>
          <w:iCs/>
        </w:rPr>
        <w:t>Please add notes stating – Please show jersey barriers or construction fence along the sides of the VTC to assure use of the entire 50-foot pad.</w:t>
      </w:r>
    </w:p>
    <w:p w14:paraId="571EC8BA" w14:textId="77777777" w:rsidR="003A1189" w:rsidRDefault="003A1189" w:rsidP="003A1189">
      <w:pPr>
        <w:ind w:left="720"/>
        <w:rPr>
          <w:i/>
          <w:iCs/>
        </w:rPr>
      </w:pPr>
    </w:p>
    <w:p w14:paraId="7EE44C7C" w14:textId="3338C401" w:rsidR="003A1189" w:rsidRDefault="003A1189" w:rsidP="003A1189">
      <w:pPr>
        <w:ind w:left="720"/>
        <w:rPr>
          <w:b/>
          <w:bCs/>
        </w:rPr>
      </w:pPr>
      <w:r w:rsidRPr="0098500E">
        <w:rPr>
          <w:b/>
          <w:bCs/>
        </w:rPr>
        <w:t xml:space="preserve">Response: </w:t>
      </w:r>
      <w:r w:rsidR="00301C73">
        <w:rPr>
          <w:b/>
          <w:bCs/>
        </w:rPr>
        <w:t>Added construction fence along the sides of VTC.</w:t>
      </w:r>
    </w:p>
    <w:p w14:paraId="19A05278" w14:textId="77777777" w:rsidR="003A1189" w:rsidRDefault="003A1189" w:rsidP="003A118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b/>
          <w:color w:val="auto"/>
        </w:rPr>
      </w:pPr>
    </w:p>
    <w:p w14:paraId="36888E0D" w14:textId="77777777" w:rsidR="003A1189" w:rsidRDefault="003A1189" w:rsidP="003A118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b/>
          <w:color w:val="auto"/>
        </w:rPr>
      </w:pPr>
    </w:p>
    <w:p w14:paraId="048C0C36" w14:textId="7117A66D" w:rsidR="003A1189" w:rsidRDefault="003A1189" w:rsidP="003A118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b/>
          <w:color w:val="auto"/>
        </w:rPr>
      </w:pPr>
      <w:r>
        <w:rPr>
          <w:b/>
          <w:bCs/>
          <w:u w:val="single"/>
        </w:rPr>
        <w:t>Interim/Final CBMP Plans</w:t>
      </w:r>
    </w:p>
    <w:p w14:paraId="0BBD1916" w14:textId="77777777" w:rsidR="003A1189" w:rsidRDefault="003A1189" w:rsidP="003A1189">
      <w:pPr>
        <w:rPr>
          <w:b/>
          <w:bCs/>
        </w:rPr>
      </w:pPr>
    </w:p>
    <w:p w14:paraId="48AD9D2A" w14:textId="49AC10A7" w:rsidR="003A1189" w:rsidRDefault="003A1189" w:rsidP="003A1189">
      <w:pPr>
        <w:ind w:left="720"/>
        <w:rPr>
          <w:i/>
          <w:iCs/>
        </w:rPr>
      </w:pPr>
      <w:r>
        <w:rPr>
          <w:i/>
          <w:iCs/>
        </w:rPr>
        <w:t>13</w:t>
      </w:r>
      <w:r w:rsidRPr="009A5F43">
        <w:rPr>
          <w:i/>
          <w:iCs/>
        </w:rPr>
        <w:t xml:space="preserve">. </w:t>
      </w:r>
      <w:r w:rsidRPr="003A1189">
        <w:rPr>
          <w:i/>
          <w:iCs/>
        </w:rPr>
        <w:t>Show Masonry Work Protection (MWP) on the plans for construction of the building.</w:t>
      </w:r>
    </w:p>
    <w:p w14:paraId="697DE0B4" w14:textId="77777777" w:rsidR="003A1189" w:rsidRDefault="003A1189" w:rsidP="003A1189">
      <w:pPr>
        <w:ind w:left="720"/>
        <w:rPr>
          <w:i/>
          <w:iCs/>
        </w:rPr>
      </w:pPr>
    </w:p>
    <w:p w14:paraId="4773294D" w14:textId="654685F9" w:rsidR="003A1189" w:rsidRDefault="003A1189" w:rsidP="003A1189">
      <w:pPr>
        <w:ind w:left="720"/>
        <w:rPr>
          <w:b/>
          <w:bCs/>
        </w:rPr>
      </w:pPr>
      <w:r w:rsidRPr="0098500E">
        <w:rPr>
          <w:b/>
          <w:bCs/>
        </w:rPr>
        <w:t xml:space="preserve">Response: </w:t>
      </w:r>
      <w:r w:rsidR="00301C73">
        <w:rPr>
          <w:b/>
          <w:bCs/>
        </w:rPr>
        <w:t>Masonry Work Protection added.</w:t>
      </w:r>
    </w:p>
    <w:p w14:paraId="28044F08" w14:textId="77777777" w:rsidR="003A1189" w:rsidRPr="009A5F43" w:rsidRDefault="003A1189" w:rsidP="003A1189">
      <w:pPr>
        <w:ind w:left="720"/>
        <w:rPr>
          <w:i/>
          <w:iCs/>
        </w:rPr>
      </w:pPr>
      <w:r w:rsidRPr="009A5F43">
        <w:rPr>
          <w:i/>
          <w:iCs/>
        </w:rPr>
        <w:t xml:space="preserve">  </w:t>
      </w:r>
    </w:p>
    <w:p w14:paraId="4C53287E" w14:textId="7945463B" w:rsidR="003A1189" w:rsidRDefault="003A1189" w:rsidP="00606E74">
      <w:pPr>
        <w:ind w:left="720"/>
        <w:rPr>
          <w:i/>
          <w:iCs/>
        </w:rPr>
      </w:pPr>
      <w:r>
        <w:rPr>
          <w:i/>
          <w:iCs/>
        </w:rPr>
        <w:t>14</w:t>
      </w:r>
      <w:r w:rsidRPr="009A5F43">
        <w:rPr>
          <w:i/>
          <w:iCs/>
        </w:rPr>
        <w:t xml:space="preserve">. </w:t>
      </w:r>
      <w:r w:rsidRPr="003A1189">
        <w:rPr>
          <w:i/>
          <w:iCs/>
        </w:rPr>
        <w:t>Sediment Control Log (SCL) is required at back of curb and back of sidewalk immediately after installation of asphalt in roadways and parking areas.  This includes landscape islands and all pedestrian walks.  Please provide and identify on plans where needed.  Note: if tree lawn/landscape areas are graded to final grade, Erosion Control Blanket (ECB) may be used to cover the entire tree lawn/landscape area instead of using SCL at back of sidewalk/curb.</w:t>
      </w:r>
    </w:p>
    <w:p w14:paraId="5909B94E" w14:textId="77777777" w:rsidR="003A1189" w:rsidRDefault="003A1189" w:rsidP="003A1189">
      <w:pPr>
        <w:ind w:left="720"/>
        <w:rPr>
          <w:i/>
          <w:iCs/>
        </w:rPr>
      </w:pPr>
    </w:p>
    <w:p w14:paraId="2D454423" w14:textId="4AC48A95" w:rsidR="003A1189" w:rsidRDefault="003A1189" w:rsidP="003A1189">
      <w:pPr>
        <w:ind w:left="720"/>
        <w:rPr>
          <w:b/>
          <w:bCs/>
        </w:rPr>
      </w:pPr>
      <w:r w:rsidRPr="0098500E">
        <w:rPr>
          <w:b/>
          <w:bCs/>
        </w:rPr>
        <w:t xml:space="preserve">Response: </w:t>
      </w:r>
      <w:r w:rsidR="00301C73">
        <w:rPr>
          <w:b/>
          <w:bCs/>
        </w:rPr>
        <w:t>SCL added along sidewalk and landscape islands.</w:t>
      </w:r>
    </w:p>
    <w:p w14:paraId="39C4E4AE" w14:textId="77777777" w:rsidR="003A1189" w:rsidRDefault="003A1189" w:rsidP="003A1189">
      <w:pPr>
        <w:ind w:left="720"/>
        <w:rPr>
          <w:b/>
          <w:bCs/>
        </w:rPr>
      </w:pPr>
    </w:p>
    <w:p w14:paraId="668210FD" w14:textId="77777777" w:rsidR="003A1189" w:rsidRPr="003A1189" w:rsidRDefault="003A1189" w:rsidP="003A1189">
      <w:pPr>
        <w:ind w:left="720"/>
        <w:rPr>
          <w:i/>
          <w:iCs/>
        </w:rPr>
      </w:pPr>
      <w:r>
        <w:rPr>
          <w:i/>
          <w:iCs/>
        </w:rPr>
        <w:t>15</w:t>
      </w:r>
      <w:r w:rsidRPr="009A5F43">
        <w:rPr>
          <w:i/>
          <w:iCs/>
        </w:rPr>
        <w:t xml:space="preserve">. </w:t>
      </w:r>
      <w:r w:rsidRPr="003A1189">
        <w:rPr>
          <w:i/>
          <w:iCs/>
        </w:rPr>
        <w:t xml:space="preserve">Please provide proposed grading contours, label and identify the ratio of all slopes that </w:t>
      </w:r>
    </w:p>
    <w:p w14:paraId="627C3D13" w14:textId="526BA1E8" w:rsidR="003A1189" w:rsidRDefault="003A1189" w:rsidP="00606E74">
      <w:pPr>
        <w:ind w:left="720"/>
        <w:rPr>
          <w:i/>
          <w:iCs/>
        </w:rPr>
      </w:pPr>
      <w:r w:rsidRPr="003A1189">
        <w:rPr>
          <w:i/>
          <w:iCs/>
        </w:rPr>
        <w:t>are 4:1 or steeper, and provide/identify Erosion Control Blanket (ECB) on all slopes 4:1 or steeper.</w:t>
      </w:r>
    </w:p>
    <w:p w14:paraId="752B1E7F" w14:textId="77777777" w:rsidR="003A1189" w:rsidRDefault="003A1189" w:rsidP="003A1189">
      <w:pPr>
        <w:ind w:left="720"/>
        <w:rPr>
          <w:i/>
          <w:iCs/>
        </w:rPr>
      </w:pPr>
    </w:p>
    <w:p w14:paraId="533FE3C2" w14:textId="71066011" w:rsidR="003A1189" w:rsidRDefault="003A1189" w:rsidP="003A1189">
      <w:pPr>
        <w:ind w:left="720"/>
        <w:rPr>
          <w:b/>
          <w:bCs/>
        </w:rPr>
      </w:pPr>
      <w:r w:rsidRPr="0098500E">
        <w:rPr>
          <w:b/>
          <w:bCs/>
        </w:rPr>
        <w:t xml:space="preserve">Response: </w:t>
      </w:r>
      <w:r w:rsidR="00301C73">
        <w:rPr>
          <w:b/>
          <w:bCs/>
        </w:rPr>
        <w:t>For grades steeper than 4:1, ECB is being provided.</w:t>
      </w:r>
    </w:p>
    <w:p w14:paraId="55116BDB" w14:textId="77777777" w:rsidR="003A1189" w:rsidRPr="009A5F43" w:rsidRDefault="003A1189" w:rsidP="003A1189">
      <w:pPr>
        <w:ind w:left="720"/>
        <w:rPr>
          <w:i/>
          <w:iCs/>
        </w:rPr>
      </w:pPr>
      <w:r w:rsidRPr="009A5F43">
        <w:rPr>
          <w:i/>
          <w:iCs/>
        </w:rPr>
        <w:t xml:space="preserve">  </w:t>
      </w:r>
    </w:p>
    <w:p w14:paraId="7DFB5AEF" w14:textId="77777777" w:rsidR="003A1189" w:rsidRPr="003A1189" w:rsidRDefault="003A1189" w:rsidP="003A1189">
      <w:pPr>
        <w:ind w:left="720"/>
        <w:rPr>
          <w:i/>
          <w:iCs/>
        </w:rPr>
      </w:pPr>
      <w:r>
        <w:rPr>
          <w:i/>
          <w:iCs/>
        </w:rPr>
        <w:t>16</w:t>
      </w:r>
      <w:r w:rsidRPr="009A5F43">
        <w:rPr>
          <w:i/>
          <w:iCs/>
        </w:rPr>
        <w:t xml:space="preserve">. </w:t>
      </w:r>
      <w:r w:rsidRPr="003A1189">
        <w:rPr>
          <w:i/>
          <w:iCs/>
        </w:rPr>
        <w:t xml:space="preserve">Provide and identify Debris and Trash Control (DTC) for the interim phase along all </w:t>
      </w:r>
    </w:p>
    <w:p w14:paraId="34DA2B4C" w14:textId="2EDC7398" w:rsidR="003A1189" w:rsidRDefault="003A1189" w:rsidP="003A1189">
      <w:pPr>
        <w:ind w:left="720"/>
        <w:rPr>
          <w:i/>
          <w:iCs/>
        </w:rPr>
      </w:pPr>
      <w:r w:rsidRPr="003A1189">
        <w:rPr>
          <w:i/>
          <w:iCs/>
        </w:rPr>
        <w:t>proposed paved driving surfaces internal to the site.</w:t>
      </w:r>
    </w:p>
    <w:p w14:paraId="164642C4" w14:textId="77777777" w:rsidR="003A1189" w:rsidRDefault="003A1189" w:rsidP="003A1189">
      <w:pPr>
        <w:ind w:left="720"/>
        <w:rPr>
          <w:i/>
          <w:iCs/>
        </w:rPr>
      </w:pPr>
    </w:p>
    <w:p w14:paraId="30BBE2E5" w14:textId="27B33563" w:rsidR="003A1189" w:rsidRDefault="003A1189" w:rsidP="003A1189">
      <w:pPr>
        <w:ind w:left="720"/>
        <w:rPr>
          <w:b/>
          <w:bCs/>
        </w:rPr>
      </w:pPr>
      <w:r w:rsidRPr="0098500E">
        <w:rPr>
          <w:b/>
          <w:bCs/>
        </w:rPr>
        <w:t xml:space="preserve">Response: </w:t>
      </w:r>
      <w:r w:rsidR="00301C73">
        <w:rPr>
          <w:b/>
          <w:bCs/>
        </w:rPr>
        <w:t xml:space="preserve">DTC added to the interim phase. </w:t>
      </w:r>
    </w:p>
    <w:p w14:paraId="2F204254" w14:textId="77777777" w:rsidR="003A1189" w:rsidRDefault="003A1189" w:rsidP="003A1189">
      <w:pPr>
        <w:ind w:left="720"/>
        <w:rPr>
          <w:b/>
          <w:bCs/>
        </w:rPr>
      </w:pPr>
    </w:p>
    <w:p w14:paraId="11C2131E" w14:textId="77777777" w:rsidR="003A1189" w:rsidRDefault="003A1189" w:rsidP="003A1189">
      <w:pPr>
        <w:ind w:left="720"/>
        <w:rPr>
          <w:b/>
          <w:bCs/>
        </w:rPr>
      </w:pPr>
    </w:p>
    <w:p w14:paraId="0588BD8D" w14:textId="74D4F836" w:rsidR="003A1189" w:rsidRDefault="003A1189" w:rsidP="003A118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b/>
          <w:color w:val="auto"/>
        </w:rPr>
      </w:pPr>
      <w:r>
        <w:rPr>
          <w:b/>
          <w:bCs/>
          <w:u w:val="single"/>
        </w:rPr>
        <w:t>Construction Plans - Stormwater</w:t>
      </w:r>
    </w:p>
    <w:p w14:paraId="69DC8ABC" w14:textId="77777777" w:rsidR="003A1189" w:rsidRDefault="003A1189" w:rsidP="003A1189">
      <w:pPr>
        <w:rPr>
          <w:b/>
          <w:bCs/>
        </w:rPr>
      </w:pPr>
    </w:p>
    <w:p w14:paraId="5B79E2AF" w14:textId="4BB27C03" w:rsidR="00783330" w:rsidRPr="00783330" w:rsidRDefault="003A1189" w:rsidP="00783330">
      <w:pPr>
        <w:ind w:left="720"/>
        <w:rPr>
          <w:i/>
          <w:iCs/>
        </w:rPr>
      </w:pPr>
      <w:r>
        <w:rPr>
          <w:i/>
          <w:iCs/>
        </w:rPr>
        <w:t>1</w:t>
      </w:r>
      <w:r w:rsidRPr="009A5F43">
        <w:rPr>
          <w:i/>
          <w:iCs/>
        </w:rPr>
        <w:t xml:space="preserve">. </w:t>
      </w:r>
      <w:r w:rsidR="00783330" w:rsidRPr="00783330">
        <w:rPr>
          <w:i/>
          <w:iCs/>
        </w:rPr>
        <w:t xml:space="preserve">The Town’s “Storm Drainage Infrastructure Notes” appear to be missing. Include current </w:t>
      </w:r>
    </w:p>
    <w:p w14:paraId="4CC33732" w14:textId="6DFA3ECB" w:rsidR="003A1189" w:rsidRDefault="00783330" w:rsidP="00783330">
      <w:pPr>
        <w:ind w:left="720"/>
        <w:rPr>
          <w:i/>
          <w:iCs/>
        </w:rPr>
      </w:pPr>
      <w:r w:rsidRPr="00783330">
        <w:rPr>
          <w:i/>
          <w:iCs/>
        </w:rPr>
        <w:t>notes provided in the SDECM on the Town’s website (http://parkeronline.org/577/Storm-Drainage-and-Environmental-Criteri)</w:t>
      </w:r>
    </w:p>
    <w:p w14:paraId="78295E64" w14:textId="77777777" w:rsidR="003A1189" w:rsidRDefault="003A1189" w:rsidP="003A1189">
      <w:pPr>
        <w:ind w:left="720"/>
        <w:rPr>
          <w:i/>
          <w:iCs/>
        </w:rPr>
      </w:pPr>
    </w:p>
    <w:p w14:paraId="66170B60" w14:textId="49CDC3E4" w:rsidR="003A1189" w:rsidRDefault="003A1189" w:rsidP="003A1189">
      <w:pPr>
        <w:ind w:left="720"/>
        <w:rPr>
          <w:b/>
          <w:bCs/>
        </w:rPr>
      </w:pPr>
      <w:r w:rsidRPr="0098500E">
        <w:rPr>
          <w:b/>
          <w:bCs/>
        </w:rPr>
        <w:t xml:space="preserve">Response: </w:t>
      </w:r>
      <w:r w:rsidR="00301C73">
        <w:rPr>
          <w:b/>
          <w:bCs/>
        </w:rPr>
        <w:t>Added Storm Drainage Infrastructure Notes</w:t>
      </w:r>
    </w:p>
    <w:p w14:paraId="1D1C5531" w14:textId="77777777" w:rsidR="003A1189" w:rsidRPr="009A5F43" w:rsidRDefault="003A1189" w:rsidP="003A1189">
      <w:pPr>
        <w:ind w:left="720"/>
        <w:rPr>
          <w:i/>
          <w:iCs/>
        </w:rPr>
      </w:pPr>
      <w:r w:rsidRPr="009A5F43">
        <w:rPr>
          <w:i/>
          <w:iCs/>
        </w:rPr>
        <w:t xml:space="preserve">  </w:t>
      </w:r>
    </w:p>
    <w:p w14:paraId="4F003646" w14:textId="738165B6" w:rsidR="003A1189" w:rsidRDefault="00AD31DB" w:rsidP="00606E74">
      <w:pPr>
        <w:ind w:left="720"/>
        <w:rPr>
          <w:i/>
          <w:iCs/>
        </w:rPr>
      </w:pPr>
      <w:r>
        <w:rPr>
          <w:i/>
          <w:iCs/>
        </w:rPr>
        <w:t>2.</w:t>
      </w:r>
      <w:r w:rsidR="003A1189" w:rsidRPr="009A5F43">
        <w:rPr>
          <w:i/>
          <w:iCs/>
        </w:rPr>
        <w:t xml:space="preserve"> </w:t>
      </w:r>
      <w:r w:rsidR="00783330" w:rsidRPr="00783330">
        <w:rPr>
          <w:i/>
          <w:iCs/>
        </w:rPr>
        <w:t>All storm sewer systems collecting drainage from the proposed drive aisles and parking areas must adhere to the standards and specifications outlined within Section 6.3.3 of the Town’s SDECM, including the use of 18-inch minimum RCP and dedication of drainage easements.</w:t>
      </w:r>
    </w:p>
    <w:p w14:paraId="2375E014" w14:textId="77777777" w:rsidR="00783330" w:rsidRDefault="00783330" w:rsidP="00783330">
      <w:pPr>
        <w:ind w:left="720"/>
        <w:rPr>
          <w:i/>
          <w:iCs/>
        </w:rPr>
      </w:pPr>
    </w:p>
    <w:p w14:paraId="562EEDC6" w14:textId="2FB0EB69" w:rsidR="003A1189" w:rsidRDefault="003A1189" w:rsidP="003A1189">
      <w:pPr>
        <w:ind w:left="720"/>
        <w:rPr>
          <w:b/>
          <w:bCs/>
        </w:rPr>
      </w:pPr>
      <w:r w:rsidRPr="0098500E">
        <w:rPr>
          <w:b/>
          <w:bCs/>
        </w:rPr>
        <w:t xml:space="preserve">Response: </w:t>
      </w:r>
      <w:r w:rsidR="00606E74">
        <w:rPr>
          <w:b/>
          <w:bCs/>
        </w:rPr>
        <w:t>Storm changed to 18-inch minimum and added drainage easements.</w:t>
      </w:r>
    </w:p>
    <w:p w14:paraId="6164B6AB" w14:textId="77777777" w:rsidR="003A1189" w:rsidRDefault="003A1189" w:rsidP="003A1189">
      <w:pPr>
        <w:ind w:left="720"/>
        <w:rPr>
          <w:b/>
          <w:bCs/>
        </w:rPr>
      </w:pPr>
    </w:p>
    <w:p w14:paraId="14E78F3E" w14:textId="51860F3E" w:rsidR="003A1189" w:rsidRDefault="00AD31DB" w:rsidP="00783330">
      <w:pPr>
        <w:ind w:left="720"/>
        <w:rPr>
          <w:i/>
          <w:iCs/>
        </w:rPr>
      </w:pPr>
      <w:r>
        <w:rPr>
          <w:i/>
          <w:iCs/>
        </w:rPr>
        <w:t>3</w:t>
      </w:r>
      <w:r w:rsidR="003A1189" w:rsidRPr="009A5F43">
        <w:rPr>
          <w:i/>
          <w:iCs/>
        </w:rPr>
        <w:t xml:space="preserve">. </w:t>
      </w:r>
      <w:r w:rsidR="00783330" w:rsidRPr="00783330">
        <w:rPr>
          <w:i/>
          <w:iCs/>
        </w:rPr>
        <w:t>Provide minor and major storm hydraulic grade lines on all storm sewer profiles.</w:t>
      </w:r>
    </w:p>
    <w:p w14:paraId="0DC97970" w14:textId="77777777" w:rsidR="00783330" w:rsidRDefault="00783330" w:rsidP="00783330">
      <w:pPr>
        <w:ind w:left="720"/>
        <w:rPr>
          <w:i/>
          <w:iCs/>
        </w:rPr>
      </w:pPr>
    </w:p>
    <w:p w14:paraId="46DB0AC1" w14:textId="579DD7E8" w:rsidR="003A1189" w:rsidRDefault="003A1189" w:rsidP="00606E74">
      <w:pPr>
        <w:ind w:left="720"/>
        <w:rPr>
          <w:b/>
          <w:bCs/>
        </w:rPr>
      </w:pPr>
      <w:r w:rsidRPr="0098500E">
        <w:rPr>
          <w:b/>
          <w:bCs/>
        </w:rPr>
        <w:t xml:space="preserve">Response: </w:t>
      </w:r>
      <w:r w:rsidR="00606E74">
        <w:rPr>
          <w:b/>
          <w:bCs/>
        </w:rPr>
        <w:t>Minor and major storm hydraulic grade lines added</w:t>
      </w:r>
    </w:p>
    <w:p w14:paraId="49CDDCAC" w14:textId="77777777" w:rsidR="00606E74" w:rsidRDefault="00606E74" w:rsidP="00606E74">
      <w:pPr>
        <w:ind w:left="720"/>
        <w:rPr>
          <w:b/>
          <w:bCs/>
        </w:rPr>
      </w:pPr>
    </w:p>
    <w:p w14:paraId="47BB0922" w14:textId="77777777" w:rsidR="00606E74" w:rsidRPr="009A5F43" w:rsidRDefault="00606E74" w:rsidP="00606E74">
      <w:pPr>
        <w:ind w:left="720"/>
        <w:rPr>
          <w:i/>
          <w:iCs/>
        </w:rPr>
      </w:pPr>
    </w:p>
    <w:p w14:paraId="6C9F9E85" w14:textId="450B1812" w:rsidR="003A1189" w:rsidRDefault="00AD31DB" w:rsidP="00606E74">
      <w:pPr>
        <w:ind w:left="720"/>
        <w:rPr>
          <w:i/>
          <w:iCs/>
        </w:rPr>
      </w:pPr>
      <w:r>
        <w:rPr>
          <w:i/>
          <w:iCs/>
        </w:rPr>
        <w:lastRenderedPageBreak/>
        <w:t>4</w:t>
      </w:r>
      <w:r w:rsidR="003A1189" w:rsidRPr="009A5F43">
        <w:rPr>
          <w:i/>
          <w:iCs/>
        </w:rPr>
        <w:t xml:space="preserve">. </w:t>
      </w:r>
      <w:r w:rsidR="00783330" w:rsidRPr="00783330">
        <w:rPr>
          <w:i/>
          <w:iCs/>
        </w:rPr>
        <w:t>Provide and identify all utility crossings and the proposed clearance between utilities on the storm sewer profiles.</w:t>
      </w:r>
    </w:p>
    <w:p w14:paraId="2DF9C197" w14:textId="77777777" w:rsidR="00783330" w:rsidRDefault="00783330" w:rsidP="00783330">
      <w:pPr>
        <w:ind w:left="720"/>
        <w:rPr>
          <w:i/>
          <w:iCs/>
        </w:rPr>
      </w:pPr>
    </w:p>
    <w:p w14:paraId="429151AC" w14:textId="264CA6F5" w:rsidR="003A1189" w:rsidRDefault="003A1189" w:rsidP="003A1189">
      <w:pPr>
        <w:ind w:left="720"/>
        <w:rPr>
          <w:b/>
          <w:bCs/>
        </w:rPr>
      </w:pPr>
      <w:r w:rsidRPr="0098500E">
        <w:rPr>
          <w:b/>
          <w:bCs/>
        </w:rPr>
        <w:t xml:space="preserve">Response: </w:t>
      </w:r>
      <w:r w:rsidR="00606E74">
        <w:rPr>
          <w:b/>
          <w:bCs/>
        </w:rPr>
        <w:t>Acknowledged, added crossing information.</w:t>
      </w:r>
    </w:p>
    <w:p w14:paraId="20A487E1" w14:textId="77777777" w:rsidR="00783330" w:rsidRDefault="00783330" w:rsidP="003A1189">
      <w:pPr>
        <w:ind w:left="720"/>
        <w:rPr>
          <w:b/>
          <w:bCs/>
        </w:rPr>
      </w:pPr>
    </w:p>
    <w:p w14:paraId="5E4754EA" w14:textId="77EFC951" w:rsidR="00783330" w:rsidRDefault="00AD31DB" w:rsidP="00606E74">
      <w:pPr>
        <w:ind w:left="720"/>
        <w:rPr>
          <w:i/>
          <w:iCs/>
        </w:rPr>
      </w:pPr>
      <w:r>
        <w:rPr>
          <w:i/>
          <w:iCs/>
        </w:rPr>
        <w:t>5</w:t>
      </w:r>
      <w:r w:rsidR="00783330" w:rsidRPr="009A5F43">
        <w:rPr>
          <w:i/>
          <w:iCs/>
        </w:rPr>
        <w:t xml:space="preserve">. </w:t>
      </w:r>
      <w:r w:rsidR="00783330" w:rsidRPr="00783330">
        <w:rPr>
          <w:i/>
          <w:iCs/>
        </w:rPr>
        <w:t>Provide a minimum of 0.2-feet in drop between any invert into a structure and the invert out of the structure. Specifically noted, the proposed invert in to existing structure S-4 appears to be proposed lower than the existing invert out of the structure.</w:t>
      </w:r>
    </w:p>
    <w:p w14:paraId="62F5E370" w14:textId="77777777" w:rsidR="00783330" w:rsidRDefault="00783330" w:rsidP="00783330">
      <w:pPr>
        <w:ind w:left="720"/>
        <w:rPr>
          <w:i/>
          <w:iCs/>
        </w:rPr>
      </w:pPr>
    </w:p>
    <w:p w14:paraId="7191804D" w14:textId="3259566C" w:rsidR="00783330" w:rsidRDefault="00783330" w:rsidP="00783330">
      <w:pPr>
        <w:ind w:left="720"/>
        <w:rPr>
          <w:b/>
          <w:bCs/>
        </w:rPr>
      </w:pPr>
      <w:r w:rsidRPr="0098500E">
        <w:rPr>
          <w:b/>
          <w:bCs/>
        </w:rPr>
        <w:t xml:space="preserve">Response: </w:t>
      </w:r>
      <w:r w:rsidR="00606E74">
        <w:rPr>
          <w:b/>
          <w:bCs/>
        </w:rPr>
        <w:t>Added 0.2 drop to structure.</w:t>
      </w:r>
    </w:p>
    <w:p w14:paraId="75F40E5E" w14:textId="77777777" w:rsidR="00783330" w:rsidRDefault="00783330" w:rsidP="00783330">
      <w:pPr>
        <w:ind w:left="720"/>
        <w:rPr>
          <w:b/>
          <w:bCs/>
        </w:rPr>
      </w:pPr>
    </w:p>
    <w:p w14:paraId="35F0CD08" w14:textId="19979094" w:rsidR="00783330" w:rsidRDefault="00AD31DB" w:rsidP="00783330">
      <w:pPr>
        <w:ind w:left="720"/>
        <w:rPr>
          <w:i/>
          <w:iCs/>
        </w:rPr>
      </w:pPr>
      <w:r>
        <w:rPr>
          <w:i/>
          <w:iCs/>
        </w:rPr>
        <w:t>6</w:t>
      </w:r>
      <w:r w:rsidR="00783330" w:rsidRPr="009A5F43">
        <w:rPr>
          <w:i/>
          <w:iCs/>
        </w:rPr>
        <w:t xml:space="preserve">. </w:t>
      </w:r>
      <w:r w:rsidR="00783330" w:rsidRPr="00783330">
        <w:rPr>
          <w:i/>
          <w:iCs/>
        </w:rPr>
        <w:t>Provide CDOT standard details for all proposed storm sewer infrastructure.</w:t>
      </w:r>
    </w:p>
    <w:p w14:paraId="696AAF73" w14:textId="77777777" w:rsidR="00783330" w:rsidRDefault="00783330" w:rsidP="00783330">
      <w:pPr>
        <w:ind w:left="720"/>
        <w:rPr>
          <w:i/>
          <w:iCs/>
        </w:rPr>
      </w:pPr>
    </w:p>
    <w:p w14:paraId="71F66B98" w14:textId="04166ACD" w:rsidR="00783330" w:rsidRDefault="00783330" w:rsidP="00783330">
      <w:pPr>
        <w:ind w:left="720"/>
        <w:rPr>
          <w:b/>
          <w:bCs/>
        </w:rPr>
      </w:pPr>
      <w:r w:rsidRPr="0098500E">
        <w:rPr>
          <w:b/>
          <w:bCs/>
        </w:rPr>
        <w:t xml:space="preserve">Response: </w:t>
      </w:r>
      <w:r w:rsidR="00606E74">
        <w:rPr>
          <w:b/>
          <w:bCs/>
        </w:rPr>
        <w:t>Added CDOT standard details for proposed storm sewer.</w:t>
      </w:r>
    </w:p>
    <w:p w14:paraId="158A8F32" w14:textId="77777777" w:rsidR="00783330" w:rsidRPr="009A5F43" w:rsidRDefault="00783330" w:rsidP="00783330">
      <w:pPr>
        <w:ind w:left="720"/>
        <w:rPr>
          <w:i/>
          <w:iCs/>
        </w:rPr>
      </w:pPr>
      <w:r w:rsidRPr="009A5F43">
        <w:rPr>
          <w:i/>
          <w:iCs/>
        </w:rPr>
        <w:t xml:space="preserve">  </w:t>
      </w:r>
    </w:p>
    <w:p w14:paraId="3EC826BE" w14:textId="6C2E4F88" w:rsidR="00783330" w:rsidRDefault="00AD31DB" w:rsidP="00606E74">
      <w:pPr>
        <w:ind w:left="720"/>
        <w:rPr>
          <w:i/>
          <w:iCs/>
        </w:rPr>
      </w:pPr>
      <w:r>
        <w:rPr>
          <w:i/>
          <w:iCs/>
        </w:rPr>
        <w:t>7</w:t>
      </w:r>
      <w:r w:rsidR="00783330" w:rsidRPr="009A5F43">
        <w:rPr>
          <w:i/>
          <w:iCs/>
        </w:rPr>
        <w:t xml:space="preserve">. </w:t>
      </w:r>
      <w:r w:rsidR="00783330" w:rsidRPr="00783330">
        <w:rPr>
          <w:i/>
          <w:iCs/>
        </w:rPr>
        <w:t>Provide the Town’s standard manhole cover detail. Please reference RDCCM Appendix A for the most current version of said detail.</w:t>
      </w:r>
    </w:p>
    <w:p w14:paraId="25FC5B46" w14:textId="77777777" w:rsidR="00783330" w:rsidRDefault="00783330" w:rsidP="00783330">
      <w:pPr>
        <w:ind w:left="720"/>
        <w:rPr>
          <w:i/>
          <w:iCs/>
        </w:rPr>
      </w:pPr>
    </w:p>
    <w:p w14:paraId="1F8324B0" w14:textId="25BAA869" w:rsidR="00783330" w:rsidRDefault="00783330" w:rsidP="00783330">
      <w:pPr>
        <w:ind w:left="720"/>
        <w:rPr>
          <w:b/>
          <w:bCs/>
        </w:rPr>
      </w:pPr>
      <w:r w:rsidRPr="0098500E">
        <w:rPr>
          <w:b/>
          <w:bCs/>
        </w:rPr>
        <w:t xml:space="preserve">Response: </w:t>
      </w:r>
      <w:r w:rsidR="00606E74">
        <w:rPr>
          <w:b/>
          <w:bCs/>
        </w:rPr>
        <w:t xml:space="preserve">Added standard manhole cover detail. </w:t>
      </w:r>
    </w:p>
    <w:p w14:paraId="54EF9C4B" w14:textId="77777777" w:rsidR="00783330" w:rsidRDefault="00783330" w:rsidP="00783330">
      <w:pPr>
        <w:rPr>
          <w:b/>
          <w:bCs/>
        </w:rPr>
      </w:pPr>
    </w:p>
    <w:p w14:paraId="4B881B39" w14:textId="77777777" w:rsidR="00783330" w:rsidRDefault="00783330" w:rsidP="0078333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b/>
          <w:color w:val="auto"/>
        </w:rPr>
      </w:pPr>
      <w:r>
        <w:rPr>
          <w:b/>
          <w:bCs/>
          <w:u w:val="single"/>
        </w:rPr>
        <w:t>Construction Plans - Stormwater</w:t>
      </w:r>
    </w:p>
    <w:p w14:paraId="00515720" w14:textId="77777777" w:rsidR="00783330" w:rsidRDefault="00783330" w:rsidP="00783330">
      <w:pPr>
        <w:rPr>
          <w:b/>
          <w:bCs/>
        </w:rPr>
      </w:pPr>
    </w:p>
    <w:p w14:paraId="75C5A76B" w14:textId="127A3B83" w:rsidR="00783330" w:rsidRDefault="00AD31DB" w:rsidP="00783330">
      <w:pPr>
        <w:ind w:left="720"/>
        <w:rPr>
          <w:i/>
          <w:iCs/>
        </w:rPr>
      </w:pPr>
      <w:r>
        <w:rPr>
          <w:i/>
          <w:iCs/>
        </w:rPr>
        <w:t>1</w:t>
      </w:r>
      <w:r w:rsidR="00783330" w:rsidRPr="009A5F43">
        <w:rPr>
          <w:i/>
          <w:iCs/>
        </w:rPr>
        <w:t xml:space="preserve">. </w:t>
      </w:r>
      <w:r w:rsidR="00783330" w:rsidRPr="00783330">
        <w:rPr>
          <w:i/>
          <w:iCs/>
        </w:rPr>
        <w:t>Provide and identify all necessary drainage easements on the landscaping plan</w:t>
      </w:r>
      <w:r w:rsidR="00783330">
        <w:rPr>
          <w:i/>
          <w:iCs/>
        </w:rPr>
        <w:t>.</w:t>
      </w:r>
    </w:p>
    <w:p w14:paraId="2477F32D" w14:textId="77777777" w:rsidR="00783330" w:rsidRDefault="00783330" w:rsidP="00783330">
      <w:pPr>
        <w:ind w:left="720"/>
        <w:rPr>
          <w:i/>
          <w:iCs/>
        </w:rPr>
      </w:pPr>
    </w:p>
    <w:p w14:paraId="3AB4B366" w14:textId="72123636" w:rsidR="00783330" w:rsidRDefault="00783330" w:rsidP="00783330">
      <w:pPr>
        <w:ind w:left="720"/>
        <w:rPr>
          <w:b/>
          <w:bCs/>
        </w:rPr>
      </w:pPr>
      <w:r w:rsidRPr="0098500E">
        <w:rPr>
          <w:b/>
          <w:bCs/>
        </w:rPr>
        <w:t xml:space="preserve">Response: </w:t>
      </w:r>
      <w:r w:rsidR="00606E74">
        <w:rPr>
          <w:b/>
          <w:bCs/>
        </w:rPr>
        <w:t xml:space="preserve">Added drainage easements to landscape plan. </w:t>
      </w:r>
    </w:p>
    <w:p w14:paraId="41BC5360" w14:textId="77777777" w:rsidR="00783330" w:rsidRDefault="00783330" w:rsidP="00783330">
      <w:pPr>
        <w:rPr>
          <w:b/>
          <w:bCs/>
        </w:rPr>
      </w:pPr>
    </w:p>
    <w:p w14:paraId="0E02921C" w14:textId="4166305C" w:rsidR="00783330" w:rsidRDefault="00783330" w:rsidP="0078333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b/>
          <w:color w:val="auto"/>
        </w:rPr>
      </w:pPr>
      <w:r>
        <w:rPr>
          <w:b/>
          <w:bCs/>
          <w:u w:val="single"/>
        </w:rPr>
        <w:t>Drainage Report</w:t>
      </w:r>
    </w:p>
    <w:p w14:paraId="13AC06CE" w14:textId="77777777" w:rsidR="00783330" w:rsidRDefault="00783330" w:rsidP="00783330">
      <w:pPr>
        <w:rPr>
          <w:b/>
          <w:bCs/>
        </w:rPr>
      </w:pPr>
    </w:p>
    <w:p w14:paraId="54B1687F" w14:textId="24A6B464" w:rsidR="00783330" w:rsidRDefault="00AD31DB" w:rsidP="00606E74">
      <w:pPr>
        <w:ind w:left="720"/>
        <w:rPr>
          <w:i/>
          <w:iCs/>
        </w:rPr>
      </w:pPr>
      <w:r>
        <w:rPr>
          <w:i/>
          <w:iCs/>
        </w:rPr>
        <w:t>1</w:t>
      </w:r>
      <w:r w:rsidR="00783330" w:rsidRPr="009A5F43">
        <w:rPr>
          <w:i/>
          <w:iCs/>
        </w:rPr>
        <w:t xml:space="preserve">. </w:t>
      </w:r>
      <w:r w:rsidR="00783330" w:rsidRPr="00783330">
        <w:rPr>
          <w:i/>
          <w:iCs/>
        </w:rPr>
        <w:t xml:space="preserve">Provide descriptions for the routing of the proposed offsite basins. This should include receiving infrastructure, information supporting that this infrastructure has capacity, and </w:t>
      </w:r>
      <w:proofErr w:type="spellStart"/>
      <w:r w:rsidR="00783330" w:rsidRPr="00783330">
        <w:rPr>
          <w:i/>
          <w:iCs/>
        </w:rPr>
        <w:t>detai</w:t>
      </w:r>
      <w:proofErr w:type="spellEnd"/>
      <w:r w:rsidR="00606E74">
        <w:rPr>
          <w:i/>
          <w:iCs/>
        </w:rPr>
        <w:t xml:space="preserve"> </w:t>
      </w:r>
      <w:r w:rsidR="00783330" w:rsidRPr="00783330">
        <w:rPr>
          <w:i/>
          <w:iCs/>
        </w:rPr>
        <w:t>any necessary mitigation to downstream infrastructure to account for these flows. Please note that compensatory storage in conformance with the criteria of the SDECM may be required depending on what existing infrastructure is proposed to receive these flows.</w:t>
      </w:r>
    </w:p>
    <w:p w14:paraId="3EBFE235" w14:textId="77777777" w:rsidR="00783330" w:rsidRDefault="00783330" w:rsidP="00783330">
      <w:pPr>
        <w:ind w:left="720"/>
        <w:rPr>
          <w:i/>
          <w:iCs/>
        </w:rPr>
      </w:pPr>
    </w:p>
    <w:p w14:paraId="3502B43E" w14:textId="3816BE0A" w:rsidR="00783330" w:rsidRDefault="00783330" w:rsidP="00783330">
      <w:pPr>
        <w:ind w:left="720"/>
        <w:rPr>
          <w:b/>
          <w:bCs/>
        </w:rPr>
      </w:pPr>
      <w:r w:rsidRPr="0098500E">
        <w:rPr>
          <w:b/>
          <w:bCs/>
        </w:rPr>
        <w:t xml:space="preserve">Response: </w:t>
      </w:r>
      <w:r w:rsidR="00606E74">
        <w:rPr>
          <w:b/>
          <w:bCs/>
        </w:rPr>
        <w:t>Provided descriptions of offsite basins.</w:t>
      </w:r>
    </w:p>
    <w:p w14:paraId="43C97BC6" w14:textId="77777777" w:rsidR="00783330" w:rsidRPr="009A5F43" w:rsidRDefault="00783330" w:rsidP="00783330">
      <w:pPr>
        <w:ind w:left="720"/>
        <w:rPr>
          <w:i/>
          <w:iCs/>
        </w:rPr>
      </w:pPr>
      <w:r w:rsidRPr="009A5F43">
        <w:rPr>
          <w:i/>
          <w:iCs/>
        </w:rPr>
        <w:t xml:space="preserve">  </w:t>
      </w:r>
    </w:p>
    <w:p w14:paraId="682D96D1" w14:textId="5F3C5A73" w:rsidR="00783330" w:rsidRDefault="00AD31DB" w:rsidP="00606E74">
      <w:pPr>
        <w:ind w:left="720"/>
        <w:rPr>
          <w:i/>
          <w:iCs/>
        </w:rPr>
      </w:pPr>
      <w:r>
        <w:rPr>
          <w:i/>
          <w:iCs/>
        </w:rPr>
        <w:t>2</w:t>
      </w:r>
      <w:r w:rsidR="00783330" w:rsidRPr="009A5F43">
        <w:rPr>
          <w:i/>
          <w:iCs/>
        </w:rPr>
        <w:t xml:space="preserve">. </w:t>
      </w:r>
      <w:r w:rsidR="00783330" w:rsidRPr="00783330">
        <w:rPr>
          <w:i/>
          <w:iCs/>
        </w:rPr>
        <w:t>Provide additional discussion in the narrative on how the Town’s Water Quality standards</w:t>
      </w:r>
      <w:r w:rsidR="00606E74">
        <w:rPr>
          <w:i/>
          <w:iCs/>
        </w:rPr>
        <w:t xml:space="preserve"> </w:t>
      </w:r>
      <w:r w:rsidR="00783330" w:rsidRPr="00783330">
        <w:rPr>
          <w:i/>
          <w:iCs/>
        </w:rPr>
        <w:t>are being met by the existing infrastructure. Specifically, water quality in accordance with Tier 3 permanent best management practices should be discussed.</w:t>
      </w:r>
    </w:p>
    <w:p w14:paraId="2ED3C56A" w14:textId="77777777" w:rsidR="00783330" w:rsidRDefault="00783330" w:rsidP="00783330">
      <w:pPr>
        <w:ind w:left="720"/>
        <w:rPr>
          <w:i/>
          <w:iCs/>
        </w:rPr>
      </w:pPr>
    </w:p>
    <w:p w14:paraId="37FFCF61" w14:textId="4D19A00D" w:rsidR="00783330" w:rsidRDefault="00783330" w:rsidP="00783330">
      <w:pPr>
        <w:ind w:left="720"/>
        <w:rPr>
          <w:b/>
          <w:bCs/>
        </w:rPr>
      </w:pPr>
      <w:r w:rsidRPr="0098500E">
        <w:rPr>
          <w:b/>
          <w:bCs/>
        </w:rPr>
        <w:t xml:space="preserve">Response: </w:t>
      </w:r>
      <w:r w:rsidR="00606E74">
        <w:rPr>
          <w:b/>
          <w:bCs/>
        </w:rPr>
        <w:t xml:space="preserve">Added discussion on how Town’s Water Quality standards are being met. </w:t>
      </w:r>
    </w:p>
    <w:p w14:paraId="6BC394F3" w14:textId="77777777" w:rsidR="00783330" w:rsidRDefault="00783330" w:rsidP="00783330">
      <w:pPr>
        <w:ind w:left="720"/>
        <w:rPr>
          <w:b/>
          <w:bCs/>
        </w:rPr>
      </w:pPr>
    </w:p>
    <w:p w14:paraId="493630E1" w14:textId="4908B727" w:rsidR="00783330" w:rsidRDefault="00AD31DB" w:rsidP="00783330">
      <w:pPr>
        <w:ind w:left="720"/>
        <w:rPr>
          <w:i/>
          <w:iCs/>
        </w:rPr>
      </w:pPr>
      <w:r>
        <w:rPr>
          <w:i/>
          <w:iCs/>
        </w:rPr>
        <w:t>3</w:t>
      </w:r>
      <w:r w:rsidR="00783330" w:rsidRPr="009A5F43">
        <w:rPr>
          <w:i/>
          <w:iCs/>
        </w:rPr>
        <w:t xml:space="preserve">. </w:t>
      </w:r>
      <w:r w:rsidR="00783330" w:rsidRPr="00783330">
        <w:rPr>
          <w:i/>
          <w:iCs/>
        </w:rPr>
        <w:t>Provide all hydraulic calculations for pipe flows and sizing.</w:t>
      </w:r>
    </w:p>
    <w:p w14:paraId="3EFDF24B" w14:textId="77777777" w:rsidR="00783330" w:rsidRDefault="00783330" w:rsidP="00783330">
      <w:pPr>
        <w:ind w:left="720"/>
        <w:rPr>
          <w:i/>
          <w:iCs/>
        </w:rPr>
      </w:pPr>
    </w:p>
    <w:p w14:paraId="0F7B734A" w14:textId="1A8E2F47" w:rsidR="00783330" w:rsidRDefault="00783330" w:rsidP="00AD31DB">
      <w:pPr>
        <w:ind w:left="720"/>
        <w:rPr>
          <w:b/>
          <w:bCs/>
        </w:rPr>
      </w:pPr>
      <w:r w:rsidRPr="0098500E">
        <w:rPr>
          <w:b/>
          <w:bCs/>
        </w:rPr>
        <w:t xml:space="preserve">Response: </w:t>
      </w:r>
      <w:r w:rsidR="00606E74">
        <w:rPr>
          <w:b/>
          <w:bCs/>
        </w:rPr>
        <w:t>Hydraulic calculations have been added.</w:t>
      </w:r>
    </w:p>
    <w:p w14:paraId="3F77A493" w14:textId="6AEFFCEF" w:rsidR="00FB605D" w:rsidRDefault="00FB605D" w:rsidP="00423646">
      <w:pPr>
        <w:tabs>
          <w:tab w:val="clear" w:pos="0"/>
          <w:tab w:val="left" w:pos="540"/>
        </w:tabs>
        <w:rPr>
          <w:b/>
          <w:bCs/>
        </w:rPr>
      </w:pPr>
    </w:p>
    <w:p w14:paraId="5F65E89A" w14:textId="77777777" w:rsidR="00606E74" w:rsidRDefault="00606E74" w:rsidP="00423646">
      <w:pPr>
        <w:tabs>
          <w:tab w:val="clear" w:pos="0"/>
          <w:tab w:val="left" w:pos="540"/>
        </w:tabs>
        <w:rPr>
          <w:b/>
          <w:bCs/>
        </w:rPr>
      </w:pPr>
    </w:p>
    <w:p w14:paraId="0774D469" w14:textId="77777777" w:rsidR="00606E74" w:rsidRDefault="00606E74" w:rsidP="00423646">
      <w:pPr>
        <w:tabs>
          <w:tab w:val="clear" w:pos="0"/>
          <w:tab w:val="left" w:pos="540"/>
        </w:tabs>
        <w:rPr>
          <w:b/>
          <w:bCs/>
        </w:rPr>
      </w:pPr>
    </w:p>
    <w:p w14:paraId="7598BC44" w14:textId="77777777" w:rsidR="00606E74" w:rsidRDefault="00606E74" w:rsidP="00423646">
      <w:pPr>
        <w:tabs>
          <w:tab w:val="clear" w:pos="0"/>
          <w:tab w:val="left" w:pos="540"/>
        </w:tabs>
        <w:rPr>
          <w:b/>
          <w:bCs/>
        </w:rPr>
      </w:pPr>
    </w:p>
    <w:p w14:paraId="3CECDF34" w14:textId="77777777" w:rsidR="00606E74" w:rsidRDefault="00606E74" w:rsidP="00423646">
      <w:pPr>
        <w:tabs>
          <w:tab w:val="clear" w:pos="0"/>
          <w:tab w:val="left" w:pos="540"/>
        </w:tabs>
        <w:rPr>
          <w:b/>
          <w:bCs/>
        </w:rPr>
      </w:pPr>
    </w:p>
    <w:p w14:paraId="16E1222A" w14:textId="77777777" w:rsidR="00606E74" w:rsidRDefault="00606E74" w:rsidP="00423646">
      <w:pPr>
        <w:tabs>
          <w:tab w:val="clear" w:pos="0"/>
          <w:tab w:val="left" w:pos="540"/>
        </w:tabs>
        <w:rPr>
          <w:b/>
          <w:bCs/>
        </w:rPr>
      </w:pPr>
    </w:p>
    <w:p w14:paraId="4EC628C7" w14:textId="77777777" w:rsidR="00606E74" w:rsidRDefault="00606E74" w:rsidP="00423646">
      <w:pPr>
        <w:tabs>
          <w:tab w:val="clear" w:pos="0"/>
          <w:tab w:val="left" w:pos="540"/>
        </w:tabs>
        <w:rPr>
          <w:b/>
          <w:bCs/>
        </w:rPr>
      </w:pPr>
    </w:p>
    <w:p w14:paraId="4C65CBF4" w14:textId="77777777" w:rsidR="00606E74" w:rsidRDefault="00606E74" w:rsidP="00423646">
      <w:pPr>
        <w:tabs>
          <w:tab w:val="clear" w:pos="0"/>
          <w:tab w:val="left" w:pos="540"/>
        </w:tabs>
        <w:rPr>
          <w:b/>
          <w:bCs/>
        </w:rPr>
      </w:pPr>
    </w:p>
    <w:p w14:paraId="6B26D382" w14:textId="77777777" w:rsidR="00606E74" w:rsidRDefault="00606E74" w:rsidP="00423646">
      <w:pPr>
        <w:tabs>
          <w:tab w:val="clear" w:pos="0"/>
          <w:tab w:val="left" w:pos="540"/>
        </w:tabs>
        <w:rPr>
          <w:b/>
          <w:bCs/>
        </w:rPr>
      </w:pPr>
    </w:p>
    <w:p w14:paraId="7BA05F0E" w14:textId="77777777" w:rsidR="00606E74" w:rsidRDefault="00606E74" w:rsidP="00423646">
      <w:pPr>
        <w:tabs>
          <w:tab w:val="clear" w:pos="0"/>
          <w:tab w:val="left" w:pos="540"/>
        </w:tabs>
        <w:rPr>
          <w:rFonts w:cstheme="minorHAnsi"/>
          <w:color w:val="auto"/>
          <w:kern w:val="2"/>
        </w:rPr>
      </w:pPr>
    </w:p>
    <w:p w14:paraId="3DC8492E" w14:textId="233EE8D9" w:rsidR="00423646" w:rsidRPr="001B396D" w:rsidRDefault="00423646" w:rsidP="00423646">
      <w:pPr>
        <w:tabs>
          <w:tab w:val="clear" w:pos="0"/>
          <w:tab w:val="left" w:pos="540"/>
        </w:tabs>
        <w:rPr>
          <w:rFonts w:cstheme="minorHAnsi"/>
          <w:color w:val="auto"/>
          <w:kern w:val="2"/>
        </w:rPr>
      </w:pPr>
      <w:r w:rsidRPr="00EC36FB">
        <w:rPr>
          <w:rFonts w:cstheme="minorHAnsi"/>
          <w:color w:val="auto"/>
          <w:kern w:val="2"/>
        </w:rPr>
        <w:lastRenderedPageBreak/>
        <w:t>Thank you in advance for taking the time to review this application.  We look forward to working with you towards approval of this development proposal.</w:t>
      </w:r>
    </w:p>
    <w:p w14:paraId="47AC3490" w14:textId="77777777" w:rsidR="00423646" w:rsidRPr="001B396D" w:rsidRDefault="00423646" w:rsidP="00423646">
      <w:pPr>
        <w:tabs>
          <w:tab w:val="clear" w:pos="0"/>
          <w:tab w:val="left" w:pos="540"/>
        </w:tabs>
        <w:rPr>
          <w:color w:val="auto"/>
          <w:sz w:val="22"/>
          <w:szCs w:val="22"/>
        </w:rPr>
      </w:pPr>
    </w:p>
    <w:p w14:paraId="346963C3" w14:textId="77777777" w:rsidR="00423646" w:rsidRPr="001B396D" w:rsidRDefault="00423646" w:rsidP="00423646">
      <w:pPr>
        <w:tabs>
          <w:tab w:val="clear" w:pos="0"/>
          <w:tab w:val="left" w:pos="540"/>
        </w:tabs>
        <w:rPr>
          <w:color w:val="auto"/>
          <w:sz w:val="22"/>
          <w:szCs w:val="22"/>
        </w:rPr>
      </w:pPr>
    </w:p>
    <w:p w14:paraId="4A24F573" w14:textId="77777777" w:rsidR="00423646" w:rsidRPr="00B85DAA" w:rsidRDefault="00423646" w:rsidP="00423646">
      <w:pPr>
        <w:tabs>
          <w:tab w:val="clear" w:pos="0"/>
          <w:tab w:val="left" w:pos="540"/>
        </w:tabs>
        <w:rPr>
          <w:color w:val="auto"/>
          <w:sz w:val="22"/>
          <w:szCs w:val="22"/>
        </w:rPr>
      </w:pPr>
      <w:r w:rsidRPr="00B85DAA">
        <w:rPr>
          <w:color w:val="auto"/>
          <w:sz w:val="22"/>
          <w:szCs w:val="22"/>
        </w:rPr>
        <w:t>Sincerely,</w:t>
      </w:r>
    </w:p>
    <w:p w14:paraId="06E90CCE" w14:textId="77777777" w:rsidR="00423646" w:rsidRPr="00B85DAA" w:rsidRDefault="00423646" w:rsidP="00423646">
      <w:pPr>
        <w:tabs>
          <w:tab w:val="clear" w:pos="0"/>
          <w:tab w:val="left" w:pos="540"/>
        </w:tabs>
        <w:rPr>
          <w:b/>
          <w:color w:val="auto"/>
          <w:sz w:val="22"/>
          <w:szCs w:val="22"/>
        </w:rPr>
      </w:pPr>
      <w:r w:rsidRPr="00B85DAA">
        <w:rPr>
          <w:b/>
          <w:color w:val="auto"/>
          <w:sz w:val="22"/>
          <w:szCs w:val="22"/>
        </w:rPr>
        <w:t>GALLOWAY</w:t>
      </w:r>
    </w:p>
    <w:p w14:paraId="359CEE03" w14:textId="77777777" w:rsidR="00423646" w:rsidRPr="00B85DAA" w:rsidRDefault="00423646" w:rsidP="00423646">
      <w:pPr>
        <w:tabs>
          <w:tab w:val="clear" w:pos="0"/>
          <w:tab w:val="left" w:pos="540"/>
        </w:tabs>
        <w:rPr>
          <w:color w:val="auto"/>
          <w:sz w:val="22"/>
          <w:szCs w:val="22"/>
        </w:rPr>
      </w:pPr>
    </w:p>
    <w:p w14:paraId="6063C540" w14:textId="02F86DD2" w:rsidR="00423646" w:rsidRPr="00B85DAA" w:rsidRDefault="00423646" w:rsidP="00423646">
      <w:pPr>
        <w:tabs>
          <w:tab w:val="clear" w:pos="0"/>
          <w:tab w:val="left" w:pos="540"/>
        </w:tabs>
        <w:rPr>
          <w:color w:val="auto"/>
          <w:sz w:val="22"/>
          <w:szCs w:val="22"/>
        </w:rPr>
      </w:pPr>
    </w:p>
    <w:p w14:paraId="6E93121F" w14:textId="77777777" w:rsidR="00423646" w:rsidRPr="00B85DAA" w:rsidRDefault="00423646" w:rsidP="00423646">
      <w:pPr>
        <w:tabs>
          <w:tab w:val="clear" w:pos="0"/>
          <w:tab w:val="left" w:pos="540"/>
        </w:tabs>
        <w:rPr>
          <w:color w:val="auto"/>
          <w:sz w:val="22"/>
          <w:szCs w:val="22"/>
        </w:rPr>
      </w:pPr>
    </w:p>
    <w:p w14:paraId="676E4970" w14:textId="195EB931" w:rsidR="00423646" w:rsidRDefault="00AE230A" w:rsidP="00423646">
      <w:pPr>
        <w:tabs>
          <w:tab w:val="clear" w:pos="0"/>
          <w:tab w:val="left" w:pos="540"/>
        </w:tabs>
        <w:rPr>
          <w:color w:val="auto"/>
          <w:sz w:val="22"/>
          <w:szCs w:val="22"/>
        </w:rPr>
      </w:pPr>
      <w:r>
        <w:rPr>
          <w:color w:val="auto"/>
          <w:sz w:val="22"/>
          <w:szCs w:val="22"/>
        </w:rPr>
        <w:t xml:space="preserve">Matthew Pepin </w:t>
      </w:r>
    </w:p>
    <w:p w14:paraId="2993FC3C" w14:textId="61F229AD" w:rsidR="00820415" w:rsidRDefault="00820415" w:rsidP="00423646">
      <w:pPr>
        <w:tabs>
          <w:tab w:val="clear" w:pos="0"/>
          <w:tab w:val="left" w:pos="540"/>
        </w:tabs>
        <w:rPr>
          <w:color w:val="auto"/>
          <w:sz w:val="22"/>
          <w:szCs w:val="22"/>
        </w:rPr>
      </w:pPr>
      <w:r>
        <w:rPr>
          <w:color w:val="auto"/>
          <w:sz w:val="22"/>
          <w:szCs w:val="22"/>
        </w:rPr>
        <w:t xml:space="preserve">Civil </w:t>
      </w:r>
      <w:r w:rsidR="00AE230A">
        <w:rPr>
          <w:color w:val="auto"/>
          <w:sz w:val="22"/>
          <w:szCs w:val="22"/>
        </w:rPr>
        <w:t>Project Engineer</w:t>
      </w:r>
    </w:p>
    <w:p w14:paraId="513D05CE" w14:textId="3099EE16" w:rsidR="00820415" w:rsidRPr="00B85DAA" w:rsidRDefault="00F27B34" w:rsidP="00423646">
      <w:pPr>
        <w:tabs>
          <w:tab w:val="clear" w:pos="0"/>
          <w:tab w:val="left" w:pos="540"/>
        </w:tabs>
        <w:rPr>
          <w:color w:val="auto"/>
          <w:sz w:val="22"/>
          <w:szCs w:val="22"/>
        </w:rPr>
      </w:pPr>
      <w:r>
        <w:rPr>
          <w:color w:val="auto"/>
          <w:sz w:val="22"/>
          <w:szCs w:val="22"/>
        </w:rPr>
        <w:t>matt</w:t>
      </w:r>
      <w:r w:rsidR="005E1113">
        <w:rPr>
          <w:color w:val="auto"/>
          <w:sz w:val="22"/>
          <w:szCs w:val="22"/>
        </w:rPr>
        <w:t>hew</w:t>
      </w:r>
      <w:r>
        <w:rPr>
          <w:color w:val="auto"/>
          <w:sz w:val="22"/>
          <w:szCs w:val="22"/>
        </w:rPr>
        <w:t>pepin</w:t>
      </w:r>
      <w:r w:rsidR="00820415">
        <w:rPr>
          <w:color w:val="auto"/>
          <w:sz w:val="22"/>
          <w:szCs w:val="22"/>
        </w:rPr>
        <w:t>@GallowayUS.com</w:t>
      </w:r>
    </w:p>
    <w:p w14:paraId="0D044D72" w14:textId="77777777" w:rsidR="00423646" w:rsidRPr="00C36424" w:rsidRDefault="00423646" w:rsidP="00423646">
      <w:pPr>
        <w:tabs>
          <w:tab w:val="clear" w:pos="0"/>
          <w:tab w:val="left" w:pos="540"/>
        </w:tabs>
        <w:rPr>
          <w:color w:val="FF0000"/>
        </w:rPr>
      </w:pPr>
    </w:p>
    <w:p w14:paraId="68FB64AE" w14:textId="6D809BC0" w:rsidR="0049291C" w:rsidRPr="00C36424" w:rsidRDefault="0049291C" w:rsidP="004236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FF0000"/>
        </w:rPr>
      </w:pPr>
    </w:p>
    <w:sectPr w:rsidR="0049291C" w:rsidRPr="00C36424" w:rsidSect="000E7961">
      <w:headerReference w:type="default" r:id="rId9"/>
      <w:footerReference w:type="default" r:id="rId10"/>
      <w:headerReference w:type="first" r:id="rId11"/>
      <w:footerReference w:type="first" r:id="rId12"/>
      <w:pgSz w:w="12240" w:h="15840" w:code="1"/>
      <w:pgMar w:top="1440" w:right="1570" w:bottom="1440" w:left="1570" w:header="720" w:footer="720"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625F0" w14:textId="77777777" w:rsidR="00B879FC" w:rsidRDefault="00B879FC" w:rsidP="00DA3084">
      <w:r>
        <w:separator/>
      </w:r>
    </w:p>
  </w:endnote>
  <w:endnote w:type="continuationSeparator" w:id="0">
    <w:p w14:paraId="22D9DE6D" w14:textId="77777777" w:rsidR="00B879FC" w:rsidRDefault="00B879FC" w:rsidP="00DA3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Light">
    <w:panose1 w:val="02000000000000000000"/>
    <w:charset w:val="00"/>
    <w:family w:val="auto"/>
    <w:pitch w:val="variable"/>
    <w:sig w:usb0="E00002FF" w:usb1="5000205B" w:usb2="00000020" w:usb3="00000000" w:csb0="0000019F" w:csb1="00000000"/>
  </w:font>
  <w:font w:name="Frutiger Bold">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Condensed Light">
    <w:altName w:val="Arial"/>
    <w:panose1 w:val="02000000000000000000"/>
    <w:charset w:val="00"/>
    <w:family w:val="auto"/>
    <w:pitch w:val="variable"/>
    <w:sig w:usb0="E00002FF" w:usb1="5000205B" w:usb2="00000020" w:usb3="00000000" w:csb0="0000019F" w:csb1="00000000"/>
  </w:font>
  <w:font w:name="Roboto Condensed">
    <w:altName w:val="Arial"/>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107423453"/>
      <w:docPartObj>
        <w:docPartGallery w:val="Page Numbers (Bottom of Page)"/>
        <w:docPartUnique/>
      </w:docPartObj>
    </w:sdtPr>
    <w:sdtEndPr>
      <w:rPr>
        <w:sz w:val="18"/>
        <w:szCs w:val="18"/>
      </w:rPr>
    </w:sdtEndPr>
    <w:sdtContent>
      <w:sdt>
        <w:sdtPr>
          <w:rPr>
            <w:sz w:val="16"/>
            <w:szCs w:val="16"/>
          </w:rPr>
          <w:id w:val="22672223"/>
          <w:docPartObj>
            <w:docPartGallery w:val="Page Numbers (Top of Page)"/>
            <w:docPartUnique/>
          </w:docPartObj>
        </w:sdtPr>
        <w:sdtEndPr>
          <w:rPr>
            <w:sz w:val="18"/>
            <w:szCs w:val="18"/>
          </w:rPr>
        </w:sdtEndPr>
        <w:sdtContent>
          <w:p w14:paraId="1C2BEA49" w14:textId="77777777" w:rsidR="00B879FC" w:rsidRDefault="00B879FC" w:rsidP="00811882">
            <w:pPr>
              <w:pStyle w:val="Foote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090"/>
              </w:tabs>
              <w:rPr>
                <w:sz w:val="16"/>
                <w:szCs w:val="16"/>
              </w:rPr>
            </w:pPr>
          </w:p>
          <w:p w14:paraId="5BC7B5E1" w14:textId="77777777" w:rsidR="00B879FC" w:rsidRPr="00671DDD" w:rsidRDefault="00B879FC" w:rsidP="00811882">
            <w:pPr>
              <w:pStyle w:val="Foote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090"/>
              </w:tabs>
              <w:rPr>
                <w:sz w:val="18"/>
                <w:szCs w:val="18"/>
              </w:rPr>
            </w:pPr>
          </w:p>
          <w:p w14:paraId="17995DE5" w14:textId="77777777" w:rsidR="00B879FC" w:rsidRPr="00671DDD" w:rsidRDefault="00B879FC" w:rsidP="00811882">
            <w:pPr>
              <w:pStyle w:val="Foote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090"/>
              </w:tabs>
              <w:rPr>
                <w:sz w:val="18"/>
                <w:szCs w:val="18"/>
              </w:rPr>
            </w:pPr>
            <w:r w:rsidRPr="00671DDD">
              <w:rPr>
                <w:sz w:val="18"/>
                <w:szCs w:val="18"/>
              </w:rPr>
              <w:t xml:space="preserve">Galloway &amp; Company, Inc. </w:t>
            </w:r>
            <w:r w:rsidRPr="00671DDD">
              <w:rPr>
                <w:sz w:val="18"/>
                <w:szCs w:val="18"/>
              </w:rPr>
              <w:tab/>
              <w:t xml:space="preserve">Page </w:t>
            </w:r>
            <w:r w:rsidRPr="00671DDD">
              <w:rPr>
                <w:b/>
                <w:bCs/>
                <w:sz w:val="18"/>
                <w:szCs w:val="18"/>
              </w:rPr>
              <w:fldChar w:fldCharType="begin"/>
            </w:r>
            <w:r w:rsidRPr="00671DDD">
              <w:rPr>
                <w:b/>
                <w:bCs/>
                <w:sz w:val="18"/>
                <w:szCs w:val="18"/>
              </w:rPr>
              <w:instrText xml:space="preserve"> PAGE </w:instrText>
            </w:r>
            <w:r w:rsidRPr="00671DDD">
              <w:rPr>
                <w:b/>
                <w:bCs/>
                <w:sz w:val="18"/>
                <w:szCs w:val="18"/>
              </w:rPr>
              <w:fldChar w:fldCharType="separate"/>
            </w:r>
            <w:r w:rsidRPr="00671DDD">
              <w:rPr>
                <w:b/>
                <w:bCs/>
                <w:noProof/>
                <w:sz w:val="18"/>
                <w:szCs w:val="18"/>
              </w:rPr>
              <w:t>13</w:t>
            </w:r>
            <w:r w:rsidRPr="00671DDD">
              <w:rPr>
                <w:b/>
                <w:bCs/>
                <w:sz w:val="18"/>
                <w:szCs w:val="18"/>
              </w:rPr>
              <w:fldChar w:fldCharType="end"/>
            </w:r>
            <w:r w:rsidRPr="00671DDD">
              <w:rPr>
                <w:sz w:val="18"/>
                <w:szCs w:val="18"/>
              </w:rPr>
              <w:t xml:space="preserve"> of </w:t>
            </w:r>
            <w:r w:rsidRPr="00671DDD">
              <w:rPr>
                <w:b/>
                <w:bCs/>
                <w:sz w:val="18"/>
                <w:szCs w:val="18"/>
              </w:rPr>
              <w:fldChar w:fldCharType="begin"/>
            </w:r>
            <w:r w:rsidRPr="00671DDD">
              <w:rPr>
                <w:b/>
                <w:bCs/>
                <w:sz w:val="18"/>
                <w:szCs w:val="18"/>
              </w:rPr>
              <w:instrText xml:space="preserve"> NUMPAGES  </w:instrText>
            </w:r>
            <w:r w:rsidRPr="00671DDD">
              <w:rPr>
                <w:b/>
                <w:bCs/>
                <w:sz w:val="18"/>
                <w:szCs w:val="18"/>
              </w:rPr>
              <w:fldChar w:fldCharType="separate"/>
            </w:r>
            <w:r w:rsidRPr="00671DDD">
              <w:rPr>
                <w:b/>
                <w:bCs/>
                <w:noProof/>
                <w:sz w:val="18"/>
                <w:szCs w:val="18"/>
              </w:rPr>
              <w:t>13</w:t>
            </w:r>
            <w:r w:rsidRPr="00671DDD">
              <w:rPr>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94E3E" w14:textId="77777777" w:rsidR="00B879FC" w:rsidRDefault="00B879FC">
    <w:pPr>
      <w:pStyle w:val="Footer"/>
    </w:pPr>
    <w:r>
      <w:rPr>
        <w:noProof/>
      </w:rPr>
      <w:drawing>
        <wp:anchor distT="0" distB="0" distL="114300" distR="114300" simplePos="0" relativeHeight="251661312" behindDoc="0" locked="0" layoutInCell="1" allowOverlap="1" wp14:anchorId="565172EE" wp14:editId="0DB2FCD7">
          <wp:simplePos x="0" y="0"/>
          <wp:positionH relativeFrom="margin">
            <wp:posOffset>5686425</wp:posOffset>
          </wp:positionH>
          <wp:positionV relativeFrom="paragraph">
            <wp:posOffset>-285750</wp:posOffset>
          </wp:positionV>
          <wp:extent cx="457200" cy="45720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alloway Avatar Circle RGB.jpg"/>
                  <pic:cNvPicPr/>
                </pic:nvPicPr>
                <pic:blipFill>
                  <a:blip r:embed="rId1">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C521F" w14:textId="77777777" w:rsidR="00B879FC" w:rsidRDefault="00B879FC" w:rsidP="00DA3084">
      <w:r>
        <w:separator/>
      </w:r>
    </w:p>
  </w:footnote>
  <w:footnote w:type="continuationSeparator" w:id="0">
    <w:p w14:paraId="3B711E0F" w14:textId="77777777" w:rsidR="00B879FC" w:rsidRDefault="00B879FC" w:rsidP="00DA3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473B3" w14:textId="0F81893E" w:rsidR="00B879FC" w:rsidRDefault="00AD31DB" w:rsidP="007B1018">
    <w:pPr>
      <w:pStyle w:val="Header"/>
      <w:rPr>
        <w:sz w:val="18"/>
        <w:szCs w:val="18"/>
      </w:rPr>
    </w:pPr>
    <w:r>
      <w:rPr>
        <w:sz w:val="18"/>
        <w:szCs w:val="18"/>
      </w:rPr>
      <w:t>Crown Point F1 AMD L4E – Land of Sushi</w:t>
    </w:r>
  </w:p>
  <w:p w14:paraId="30F07B16" w14:textId="0969B700" w:rsidR="00B879FC" w:rsidRPr="00671DDD" w:rsidRDefault="00885C9C" w:rsidP="007B1018">
    <w:pPr>
      <w:pStyle w:val="Header"/>
      <w:rPr>
        <w:sz w:val="18"/>
        <w:szCs w:val="18"/>
      </w:rPr>
    </w:pPr>
    <w:r>
      <w:rPr>
        <w:sz w:val="18"/>
        <w:szCs w:val="18"/>
      </w:rPr>
      <w:t>Engineering Department</w:t>
    </w:r>
    <w:r w:rsidR="0043108C">
      <w:rPr>
        <w:sz w:val="18"/>
        <w:szCs w:val="18"/>
      </w:rPr>
      <w:t xml:space="preserve"> Comment</w:t>
    </w:r>
    <w:r>
      <w:rPr>
        <w:sz w:val="18"/>
        <w:szCs w:val="18"/>
      </w:rPr>
      <w:t>s</w:t>
    </w:r>
    <w:r w:rsidR="0043108C">
      <w:rPr>
        <w:sz w:val="18"/>
        <w:szCs w:val="18"/>
      </w:rPr>
      <w:t xml:space="preserve"> Response</w:t>
    </w:r>
  </w:p>
  <w:p w14:paraId="14AED2A9" w14:textId="77777777" w:rsidR="00B879FC" w:rsidRPr="00671DDD" w:rsidRDefault="00B879FC">
    <w:pPr>
      <w:pStyle w:val="Header"/>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21C92" w14:textId="77777777" w:rsidR="00B879FC" w:rsidRDefault="00B879FC">
    <w:pPr>
      <w:pStyle w:val="Header"/>
    </w:pPr>
    <w:bookmarkStart w:id="0" w:name="_Hlk524962605"/>
    <w:bookmarkStart w:id="1" w:name="_Hlk524962606"/>
    <w:bookmarkStart w:id="2" w:name="_Hlk524962608"/>
    <w:bookmarkStart w:id="3" w:name="_Hlk524962609"/>
    <w:bookmarkStart w:id="4" w:name="_Hlk524962610"/>
    <w:bookmarkStart w:id="5" w:name="_Hlk524962611"/>
    <w:bookmarkStart w:id="6" w:name="_Hlk524962612"/>
    <w:bookmarkStart w:id="7" w:name="_Hlk524962613"/>
    <w:bookmarkStart w:id="8" w:name="_Hlk524962614"/>
    <w:bookmarkStart w:id="9" w:name="_Hlk524962615"/>
    <w:bookmarkStart w:id="10" w:name="_Hlk524962616"/>
    <w:bookmarkStart w:id="11" w:name="_Hlk524962617"/>
    <w:bookmarkStart w:id="12" w:name="_Hlk524962618"/>
    <w:bookmarkStart w:id="13" w:name="_Hlk524962619"/>
    <w:bookmarkStart w:id="14" w:name="_Hlk524962620"/>
    <w:bookmarkStart w:id="15" w:name="_Hlk524962621"/>
    <w:bookmarkStart w:id="16" w:name="_Hlk524962641"/>
    <w:bookmarkStart w:id="17" w:name="_Hlk524962642"/>
    <w:bookmarkStart w:id="18" w:name="_Hlk524962643"/>
    <w:bookmarkStart w:id="19" w:name="_Hlk524962644"/>
    <w:bookmarkStart w:id="20" w:name="_Hlk524962645"/>
    <w:bookmarkStart w:id="21" w:name="_Hlk524962646"/>
    <w:r w:rsidRPr="00A25902">
      <w:rPr>
        <w:noProof/>
        <w:sz w:val="16"/>
        <w:szCs w:val="16"/>
      </w:rPr>
      <mc:AlternateContent>
        <mc:Choice Requires="wpg">
          <w:drawing>
            <wp:anchor distT="0" distB="0" distL="114300" distR="114300" simplePos="0" relativeHeight="251659264" behindDoc="0" locked="0" layoutInCell="1" allowOverlap="1" wp14:anchorId="5E417ECE" wp14:editId="11AA88DE">
              <wp:simplePos x="0" y="0"/>
              <wp:positionH relativeFrom="column">
                <wp:posOffset>-104775</wp:posOffset>
              </wp:positionH>
              <wp:positionV relativeFrom="paragraph">
                <wp:posOffset>38100</wp:posOffset>
              </wp:positionV>
              <wp:extent cx="4902200" cy="474980"/>
              <wp:effectExtent l="0" t="0" r="0" b="1270"/>
              <wp:wrapNone/>
              <wp:docPr id="10" name="Group 10"/>
              <wp:cNvGraphicFramePr/>
              <a:graphic xmlns:a="http://schemas.openxmlformats.org/drawingml/2006/main">
                <a:graphicData uri="http://schemas.microsoft.com/office/word/2010/wordprocessingGroup">
                  <wpg:wgp>
                    <wpg:cNvGrpSpPr/>
                    <wpg:grpSpPr>
                      <a:xfrm>
                        <a:off x="0" y="0"/>
                        <a:ext cx="4902200" cy="474980"/>
                        <a:chOff x="0" y="0"/>
                        <a:chExt cx="4902200" cy="474980"/>
                      </a:xfrm>
                    </wpg:grpSpPr>
                    <wps:wsp>
                      <wps:cNvPr id="12" name="Straight Connector 12"/>
                      <wps:cNvCnPr/>
                      <wps:spPr>
                        <a:xfrm>
                          <a:off x="1885950" y="57150"/>
                          <a:ext cx="0" cy="347345"/>
                        </a:xfrm>
                        <a:prstGeom prst="line">
                          <a:avLst/>
                        </a:prstGeom>
                        <a:noFill/>
                        <a:ln w="19050" cap="flat" cmpd="sng" algn="ctr">
                          <a:solidFill>
                            <a:srgbClr val="CFD641"/>
                          </a:solidFill>
                          <a:prstDash val="solid"/>
                        </a:ln>
                        <a:effectLst/>
                      </wps:spPr>
                      <wps:bodyPr/>
                    </wps:wsp>
                    <wps:wsp>
                      <wps:cNvPr id="13" name="Text Box 13"/>
                      <wps:cNvSpPr txBox="1"/>
                      <wps:spPr>
                        <a:xfrm>
                          <a:off x="2025650" y="0"/>
                          <a:ext cx="2876550" cy="444500"/>
                        </a:xfrm>
                        <a:prstGeom prst="rect">
                          <a:avLst/>
                        </a:prstGeom>
                        <a:solidFill>
                          <a:sysClr val="window" lastClr="FFFFFF"/>
                        </a:solidFill>
                        <a:ln w="6350">
                          <a:noFill/>
                        </a:ln>
                      </wps:spPr>
                      <wps:txbx>
                        <w:txbxContent>
                          <w:sdt>
                            <w:sdtPr>
                              <w:rPr>
                                <w:sz w:val="16"/>
                                <w:szCs w:val="16"/>
                              </w:rPr>
                              <w:alias w:val="Header"/>
                              <w:tag w:val="Header"/>
                              <w:id w:val="-218357721"/>
                              <w:placeholder>
                                <w:docPart w:val="13D2D11865A14CE9993237716D9F2EF0"/>
                              </w:placeholder>
                              <w:docPartList>
                                <w:docPartGallery w:val="Quick Parts"/>
                                <w:docPartCategory w:val="Header"/>
                              </w:docPartList>
                            </w:sdtPr>
                            <w:sdtEndPr>
                              <w:rPr>
                                <w:sz w:val="20"/>
                                <w:szCs w:val="20"/>
                              </w:rPr>
                            </w:sdtEndPr>
                            <w:sdtContent>
                              <w:p w14:paraId="269A788F" w14:textId="77777777" w:rsidR="00B879FC" w:rsidRPr="00DA3084" w:rsidRDefault="00B879FC" w:rsidP="009C0A94">
                                <w:pPr>
                                  <w:rPr>
                                    <w:rFonts w:ascii="Roboto Condensed Light" w:hAnsi="Roboto Condensed Light"/>
                                    <w:sz w:val="14"/>
                                    <w:szCs w:val="14"/>
                                  </w:rPr>
                                </w:pPr>
                                <w:r>
                                  <w:rPr>
                                    <w:rFonts w:ascii="Roboto Condensed Light" w:hAnsi="Roboto Condensed Light"/>
                                    <w:sz w:val="14"/>
                                    <w:szCs w:val="14"/>
                                  </w:rPr>
                                  <w:t>6162 S. Willow Drive, Suite 320</w:t>
                                </w:r>
                              </w:p>
                              <w:p w14:paraId="0F0FBF1F" w14:textId="77777777" w:rsidR="00B879FC" w:rsidRPr="00DA3084" w:rsidRDefault="00B879FC" w:rsidP="009C0A94">
                                <w:pPr>
                                  <w:rPr>
                                    <w:rFonts w:ascii="Roboto Condensed Light" w:hAnsi="Roboto Condensed Light"/>
                                    <w:sz w:val="14"/>
                                    <w:szCs w:val="14"/>
                                  </w:rPr>
                                </w:pPr>
                                <w:r>
                                  <w:rPr>
                                    <w:rFonts w:ascii="Roboto Condensed Light" w:hAnsi="Roboto Condensed Light"/>
                                    <w:sz w:val="14"/>
                                    <w:szCs w:val="14"/>
                                  </w:rPr>
                                  <w:t>Greenwood Village, CO 80111</w:t>
                                </w:r>
                              </w:p>
                              <w:p w14:paraId="6A23D270" w14:textId="77777777" w:rsidR="00B879FC" w:rsidRDefault="00B879FC" w:rsidP="000E7961">
                                <w:r>
                                  <w:rPr>
                                    <w:rFonts w:ascii="Roboto Condensed" w:hAnsi="Roboto Condensed"/>
                                    <w:sz w:val="14"/>
                                    <w:szCs w:val="14"/>
                                  </w:rPr>
                                  <w:t xml:space="preserve">303.770.8884 </w:t>
                                </w:r>
                                <w:r w:rsidRPr="00DA3084">
                                  <w:rPr>
                                    <w:rFonts w:ascii="Roboto Condensed" w:hAnsi="Roboto Condensed" w:cstheme="minorHAnsi"/>
                                    <w:sz w:val="14"/>
                                    <w:szCs w:val="14"/>
                                  </w:rPr>
                                  <w:t>•</w:t>
                                </w:r>
                                <w:r w:rsidRPr="005C2BA7">
                                  <w:t xml:space="preserve"> </w:t>
                                </w:r>
                                <w:r w:rsidRPr="00DA3084">
                                  <w:rPr>
                                    <w:rFonts w:ascii="Roboto Condensed" w:hAnsi="Roboto Condensed"/>
                                    <w:b/>
                                    <w:color w:val="AF1C63"/>
                                    <w:sz w:val="14"/>
                                    <w:szCs w:val="14"/>
                                  </w:rPr>
                                  <w:t>GallowayUS</w:t>
                                </w:r>
                                <w:r>
                                  <w:rPr>
                                    <w:rFonts w:ascii="Roboto Condensed" w:hAnsi="Roboto Condensed"/>
                                    <w:b/>
                                    <w:color w:val="AF1C63"/>
                                    <w:sz w:val="14"/>
                                    <w:szCs w:val="14"/>
                                  </w:rPr>
                                  <w:t>.com</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 name="Picture 1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94815" cy="474980"/>
                        </a:xfrm>
                        <a:prstGeom prst="rect">
                          <a:avLst/>
                        </a:prstGeom>
                      </pic:spPr>
                    </pic:pic>
                  </wpg:wgp>
                </a:graphicData>
              </a:graphic>
            </wp:anchor>
          </w:drawing>
        </mc:Choice>
        <mc:Fallback>
          <w:pict>
            <v:group w14:anchorId="5E417ECE" id="Group 10" o:spid="_x0000_s1026" style="position:absolute;margin-left:-8.25pt;margin-top:3pt;width:386pt;height:37.4pt;z-index:251659264" coordsize="49022,47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">
              <v:line id="Straight Connector 12" o:spid="_x0000_s1027" style="position:absolute;visibility:visible;mso-wrap-style:square" from="18859,571" to="18859,4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" strokecolor="#cfd641" strokeweight="1.5pt"/>
              <v:shapetype id="_x0000_t202" coordsize="21600,21600" o:spt="202" path="m,l,21600r21600,l21600,xe">
                <v:stroke joinstyle="miter"/>
                <v:path gradientshapeok="t" o:connecttype="rect"/>
              </v:shapetype>
              <v:shape id="Text Box 13" o:spid="_x0000_s1028" type="#_x0000_t202" style="position:absolute;left:20256;width:28766;height:4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" fillcolor="window" stroked="f" strokeweight=".5pt">
                <v:textbox>
                  <w:txbxContent>
                    <w:sdt>
                      <w:sdtPr>
                        <w:rPr>
                          <w:sz w:val="16"/>
                          <w:szCs w:val="16"/>
                        </w:rPr>
                        <w:alias w:val="Header"/>
                        <w:tag w:val="Header"/>
                        <w:id w:val="-218357721"/>
                        <w:placeholder>
                          <w:docPart w:val="13D2D11865A14CE9993237716D9F2EF0"/>
                        </w:placeholder>
                        <w:docPartList>
                          <w:docPartGallery w:val="Quick Parts"/>
                          <w:docPartCategory w:val="Header"/>
                        </w:docPartList>
                      </w:sdtPr>
                      <w:sdtEndPr>
                        <w:rPr>
                          <w:sz w:val="20"/>
                          <w:szCs w:val="20"/>
                        </w:rPr>
                      </w:sdtEndPr>
                      <w:sdtContent>
                        <w:p w14:paraId="269A788F" w14:textId="77777777" w:rsidR="00B879FC" w:rsidRPr="00DA3084" w:rsidRDefault="00B879FC" w:rsidP="009C0A94">
                          <w:pPr>
                            <w:rPr>
                              <w:rFonts w:ascii="Roboto Condensed Light" w:hAnsi="Roboto Condensed Light"/>
                              <w:sz w:val="14"/>
                              <w:szCs w:val="14"/>
                            </w:rPr>
                          </w:pPr>
                          <w:r>
                            <w:rPr>
                              <w:rFonts w:ascii="Roboto Condensed Light" w:hAnsi="Roboto Condensed Light"/>
                              <w:sz w:val="14"/>
                              <w:szCs w:val="14"/>
                            </w:rPr>
                            <w:t>6162 S. Willow Drive, Suite 320</w:t>
                          </w:r>
                        </w:p>
                        <w:p w14:paraId="0F0FBF1F" w14:textId="77777777" w:rsidR="00B879FC" w:rsidRPr="00DA3084" w:rsidRDefault="00B879FC" w:rsidP="009C0A94">
                          <w:pPr>
                            <w:rPr>
                              <w:rFonts w:ascii="Roboto Condensed Light" w:hAnsi="Roboto Condensed Light"/>
                              <w:sz w:val="14"/>
                              <w:szCs w:val="14"/>
                            </w:rPr>
                          </w:pPr>
                          <w:r>
                            <w:rPr>
                              <w:rFonts w:ascii="Roboto Condensed Light" w:hAnsi="Roboto Condensed Light"/>
                              <w:sz w:val="14"/>
                              <w:szCs w:val="14"/>
                            </w:rPr>
                            <w:t>Greenwood Village, CO 80111</w:t>
                          </w:r>
                        </w:p>
                        <w:p w14:paraId="6A23D270" w14:textId="77777777" w:rsidR="00B879FC" w:rsidRDefault="00B879FC" w:rsidP="000E7961">
                          <w:r>
                            <w:rPr>
                              <w:rFonts w:ascii="Roboto Condensed" w:hAnsi="Roboto Condensed"/>
                              <w:sz w:val="14"/>
                              <w:szCs w:val="14"/>
                            </w:rPr>
                            <w:t xml:space="preserve">303.770.8884 </w:t>
                          </w:r>
                          <w:r w:rsidRPr="00DA3084">
                            <w:rPr>
                              <w:rFonts w:ascii="Roboto Condensed" w:hAnsi="Roboto Condensed" w:cstheme="minorHAnsi"/>
                              <w:sz w:val="14"/>
                              <w:szCs w:val="14"/>
                            </w:rPr>
                            <w:t>•</w:t>
                          </w:r>
                          <w:r w:rsidRPr="005C2BA7">
                            <w:t xml:space="preserve"> </w:t>
                          </w:r>
                          <w:r w:rsidRPr="00DA3084">
                            <w:rPr>
                              <w:rFonts w:ascii="Roboto Condensed" w:hAnsi="Roboto Condensed"/>
                              <w:b/>
                              <w:color w:val="AF1C63"/>
                              <w:sz w:val="14"/>
                              <w:szCs w:val="14"/>
                            </w:rPr>
                            <w:t>GallowayUS</w:t>
                          </w:r>
                          <w:r>
                            <w:rPr>
                              <w:rFonts w:ascii="Roboto Condensed" w:hAnsi="Roboto Condensed"/>
                              <w:b/>
                              <w:color w:val="AF1C63"/>
                              <w:sz w:val="14"/>
                              <w:szCs w:val="14"/>
                            </w:rPr>
                            <w:t>.com</w:t>
                          </w:r>
                        </w:p>
                      </w:sdtContent>
                    </w:sdt>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9" type="#_x0000_t75" style="position:absolute;width:16948;height:4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">
                <v:imagedata r:id="rId2" o:title=""/>
              </v:shape>
            </v:group>
          </w:pict>
        </mc:Fallback>
      </mc:AlternateConten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7D23"/>
    <w:multiLevelType w:val="multilevel"/>
    <w:tmpl w:val="4378D628"/>
    <w:lvl w:ilvl="0">
      <w:start w:val="1"/>
      <w:numFmt w:val="decimal"/>
      <w:pStyle w:val="ListParagraph"/>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4A73740"/>
    <w:multiLevelType w:val="hybridMultilevel"/>
    <w:tmpl w:val="B86CA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4C7132"/>
    <w:multiLevelType w:val="hybridMultilevel"/>
    <w:tmpl w:val="D590713E"/>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58B601B"/>
    <w:multiLevelType w:val="hybridMultilevel"/>
    <w:tmpl w:val="0F7EA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FC3E6B"/>
    <w:multiLevelType w:val="hybridMultilevel"/>
    <w:tmpl w:val="9C6C5016"/>
    <w:lvl w:ilvl="0" w:tplc="CC1003D2">
      <w:start w:val="1"/>
      <w:numFmt w:val="bullet"/>
      <w:pStyle w:val="BulletLis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DD4D76"/>
    <w:multiLevelType w:val="hybridMultilevel"/>
    <w:tmpl w:val="FDF0A3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0152E97"/>
    <w:multiLevelType w:val="hybridMultilevel"/>
    <w:tmpl w:val="E6723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1133017"/>
    <w:multiLevelType w:val="hybridMultilevel"/>
    <w:tmpl w:val="3692FB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459455D"/>
    <w:multiLevelType w:val="hybridMultilevel"/>
    <w:tmpl w:val="403A459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0320B8"/>
    <w:multiLevelType w:val="hybridMultilevel"/>
    <w:tmpl w:val="BAC6F77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F32A53"/>
    <w:multiLevelType w:val="hybridMultilevel"/>
    <w:tmpl w:val="E64C8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3F225B"/>
    <w:multiLevelType w:val="multilevel"/>
    <w:tmpl w:val="4FCEE0B4"/>
    <w:lvl w:ilvl="0">
      <w:start w:val="1"/>
      <w:numFmt w:val="decimal"/>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1AE919FC"/>
    <w:multiLevelType w:val="hybridMultilevel"/>
    <w:tmpl w:val="3BC67AB4"/>
    <w:lvl w:ilvl="0" w:tplc="ED267A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B52A2A"/>
    <w:multiLevelType w:val="hybridMultilevel"/>
    <w:tmpl w:val="107CA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244401"/>
    <w:multiLevelType w:val="hybridMultilevel"/>
    <w:tmpl w:val="14CC3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3973C4"/>
    <w:multiLevelType w:val="hybridMultilevel"/>
    <w:tmpl w:val="FCFCF7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7E11D2A"/>
    <w:multiLevelType w:val="hybridMultilevel"/>
    <w:tmpl w:val="4A24D2E0"/>
    <w:lvl w:ilvl="0" w:tplc="85A201BE">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6528F0"/>
    <w:multiLevelType w:val="hybridMultilevel"/>
    <w:tmpl w:val="554EE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9E3249"/>
    <w:multiLevelType w:val="hybridMultilevel"/>
    <w:tmpl w:val="403A459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60213F"/>
    <w:multiLevelType w:val="hybridMultilevel"/>
    <w:tmpl w:val="9AF8847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5471DEF"/>
    <w:multiLevelType w:val="hybridMultilevel"/>
    <w:tmpl w:val="81343688"/>
    <w:lvl w:ilvl="0" w:tplc="85A201BE">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C4427F"/>
    <w:multiLevelType w:val="multilevel"/>
    <w:tmpl w:val="752A3DA0"/>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22" w15:restartNumberingAfterBreak="0">
    <w:nsid w:val="3B695984"/>
    <w:multiLevelType w:val="hybridMultilevel"/>
    <w:tmpl w:val="0BD404B0"/>
    <w:lvl w:ilvl="0" w:tplc="DBD063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1619AC"/>
    <w:multiLevelType w:val="hybridMultilevel"/>
    <w:tmpl w:val="2FBA777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48B6321E"/>
    <w:multiLevelType w:val="hybridMultilevel"/>
    <w:tmpl w:val="9A28A1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9CE1946"/>
    <w:multiLevelType w:val="hybridMultilevel"/>
    <w:tmpl w:val="319694C2"/>
    <w:lvl w:ilvl="0" w:tplc="85A201BE">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E734A4"/>
    <w:multiLevelType w:val="hybridMultilevel"/>
    <w:tmpl w:val="71A650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F566F9"/>
    <w:multiLevelType w:val="multilevel"/>
    <w:tmpl w:val="0BD404B0"/>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4E64132A"/>
    <w:multiLevelType w:val="hybridMultilevel"/>
    <w:tmpl w:val="4E78D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4803CE"/>
    <w:multiLevelType w:val="hybridMultilevel"/>
    <w:tmpl w:val="59BAB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B55877"/>
    <w:multiLevelType w:val="hybridMultilevel"/>
    <w:tmpl w:val="DDFA6776"/>
    <w:lvl w:ilvl="0" w:tplc="11F08D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563A2448"/>
    <w:multiLevelType w:val="hybridMultilevel"/>
    <w:tmpl w:val="14CC1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2458C4"/>
    <w:multiLevelType w:val="hybridMultilevel"/>
    <w:tmpl w:val="1AF0A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BA31F6"/>
    <w:multiLevelType w:val="hybridMultilevel"/>
    <w:tmpl w:val="978ECDB6"/>
    <w:lvl w:ilvl="0" w:tplc="3DA06E5E">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E03FED"/>
    <w:multiLevelType w:val="hybridMultilevel"/>
    <w:tmpl w:val="E0D85F0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585E8D"/>
    <w:multiLevelType w:val="hybridMultilevel"/>
    <w:tmpl w:val="20826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246907"/>
    <w:multiLevelType w:val="hybridMultilevel"/>
    <w:tmpl w:val="F29CCDDE"/>
    <w:lvl w:ilvl="0" w:tplc="2B50246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77F36A5C"/>
    <w:multiLevelType w:val="hybridMultilevel"/>
    <w:tmpl w:val="DC94BEDA"/>
    <w:lvl w:ilvl="0" w:tplc="181A0B7C">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D31812"/>
    <w:multiLevelType w:val="hybridMultilevel"/>
    <w:tmpl w:val="448E55C6"/>
    <w:lvl w:ilvl="0" w:tplc="85A201BE">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3947DB"/>
    <w:multiLevelType w:val="hybridMultilevel"/>
    <w:tmpl w:val="83189C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A7C3556"/>
    <w:multiLevelType w:val="hybridMultilevel"/>
    <w:tmpl w:val="1C58AF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B4A1E9F"/>
    <w:multiLevelType w:val="hybridMultilevel"/>
    <w:tmpl w:val="7B8AE8A8"/>
    <w:lvl w:ilvl="0" w:tplc="C7E2D99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3121AE"/>
    <w:multiLevelType w:val="hybridMultilevel"/>
    <w:tmpl w:val="F3A242F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487598765">
    <w:abstractNumId w:val="21"/>
  </w:num>
  <w:num w:numId="2" w16cid:durableId="655501124">
    <w:abstractNumId w:val="22"/>
  </w:num>
  <w:num w:numId="3" w16cid:durableId="160244344">
    <w:abstractNumId w:val="27"/>
  </w:num>
  <w:num w:numId="4" w16cid:durableId="635990487">
    <w:abstractNumId w:val="0"/>
  </w:num>
  <w:num w:numId="5" w16cid:durableId="1026561171">
    <w:abstractNumId w:val="9"/>
  </w:num>
  <w:num w:numId="6" w16cid:durableId="628437188">
    <w:abstractNumId w:val="26"/>
  </w:num>
  <w:num w:numId="7" w16cid:durableId="174000141">
    <w:abstractNumId w:val="40"/>
  </w:num>
  <w:num w:numId="8" w16cid:durableId="1620338673">
    <w:abstractNumId w:val="35"/>
  </w:num>
  <w:num w:numId="9" w16cid:durableId="311721582">
    <w:abstractNumId w:val="29"/>
  </w:num>
  <w:num w:numId="10" w16cid:durableId="1046026475">
    <w:abstractNumId w:val="17"/>
  </w:num>
  <w:num w:numId="11" w16cid:durableId="238254761">
    <w:abstractNumId w:val="1"/>
  </w:num>
  <w:num w:numId="12" w16cid:durableId="1323703992">
    <w:abstractNumId w:val="14"/>
  </w:num>
  <w:num w:numId="13" w16cid:durableId="659625926">
    <w:abstractNumId w:val="11"/>
  </w:num>
  <w:num w:numId="14" w16cid:durableId="4586950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71291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349680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67448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8300121">
    <w:abstractNumId w:val="32"/>
  </w:num>
  <w:num w:numId="19" w16cid:durableId="202257982">
    <w:abstractNumId w:val="4"/>
  </w:num>
  <w:num w:numId="20" w16cid:durableId="1381511733">
    <w:abstractNumId w:val="21"/>
  </w:num>
  <w:num w:numId="21" w16cid:durableId="598634994">
    <w:abstractNumId w:val="5"/>
  </w:num>
  <w:num w:numId="22" w16cid:durableId="16737754">
    <w:abstractNumId w:val="3"/>
  </w:num>
  <w:num w:numId="23" w16cid:durableId="2042778425">
    <w:abstractNumId w:val="19"/>
  </w:num>
  <w:num w:numId="24" w16cid:durableId="2025403911">
    <w:abstractNumId w:val="13"/>
  </w:num>
  <w:num w:numId="25" w16cid:durableId="917448289">
    <w:abstractNumId w:val="20"/>
  </w:num>
  <w:num w:numId="26" w16cid:durableId="1077751081">
    <w:abstractNumId w:val="8"/>
  </w:num>
  <w:num w:numId="27" w16cid:durableId="13923040">
    <w:abstractNumId w:val="18"/>
  </w:num>
  <w:num w:numId="28" w16cid:durableId="521742799">
    <w:abstractNumId w:val="6"/>
  </w:num>
  <w:num w:numId="29" w16cid:durableId="792331346">
    <w:abstractNumId w:val="33"/>
  </w:num>
  <w:num w:numId="30" w16cid:durableId="316961805">
    <w:abstractNumId w:val="37"/>
  </w:num>
  <w:num w:numId="31" w16cid:durableId="229653082">
    <w:abstractNumId w:val="38"/>
  </w:num>
  <w:num w:numId="32" w16cid:durableId="600533097">
    <w:abstractNumId w:val="16"/>
  </w:num>
  <w:num w:numId="33" w16cid:durableId="264584670">
    <w:abstractNumId w:val="25"/>
  </w:num>
  <w:num w:numId="34" w16cid:durableId="2129271244">
    <w:abstractNumId w:val="7"/>
  </w:num>
  <w:num w:numId="35" w16cid:durableId="90395667">
    <w:abstractNumId w:val="12"/>
  </w:num>
  <w:num w:numId="36" w16cid:durableId="818687524">
    <w:abstractNumId w:val="15"/>
  </w:num>
  <w:num w:numId="37" w16cid:durableId="340663873">
    <w:abstractNumId w:val="42"/>
  </w:num>
  <w:num w:numId="38" w16cid:durableId="1218321891">
    <w:abstractNumId w:val="10"/>
  </w:num>
  <w:num w:numId="39" w16cid:durableId="1040588156">
    <w:abstractNumId w:val="30"/>
  </w:num>
  <w:num w:numId="40" w16cid:durableId="1732270182">
    <w:abstractNumId w:val="41"/>
  </w:num>
  <w:num w:numId="41" w16cid:durableId="2040541722">
    <w:abstractNumId w:val="28"/>
  </w:num>
  <w:num w:numId="42" w16cid:durableId="366223682">
    <w:abstractNumId w:val="36"/>
  </w:num>
  <w:num w:numId="43" w16cid:durableId="7402576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86416639">
    <w:abstractNumId w:val="39"/>
  </w:num>
  <w:num w:numId="45" w16cid:durableId="515264616">
    <w:abstractNumId w:val="31"/>
  </w:num>
  <w:num w:numId="46" w16cid:durableId="392198007">
    <w:abstractNumId w:val="24"/>
  </w:num>
  <w:num w:numId="47" w16cid:durableId="725570478">
    <w:abstractNumId w:val="34"/>
  </w:num>
  <w:num w:numId="48" w16cid:durableId="21141292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868"/>
    <w:rsid w:val="000003ED"/>
    <w:rsid w:val="0000053C"/>
    <w:rsid w:val="000016C0"/>
    <w:rsid w:val="00001BAF"/>
    <w:rsid w:val="000025BB"/>
    <w:rsid w:val="00002761"/>
    <w:rsid w:val="00004038"/>
    <w:rsid w:val="000050E1"/>
    <w:rsid w:val="000077AD"/>
    <w:rsid w:val="000078BC"/>
    <w:rsid w:val="00007F35"/>
    <w:rsid w:val="000104BE"/>
    <w:rsid w:val="000107A6"/>
    <w:rsid w:val="0001122C"/>
    <w:rsid w:val="00011476"/>
    <w:rsid w:val="0001196A"/>
    <w:rsid w:val="00011AC9"/>
    <w:rsid w:val="00012A51"/>
    <w:rsid w:val="00012A96"/>
    <w:rsid w:val="00012B3E"/>
    <w:rsid w:val="00013896"/>
    <w:rsid w:val="00013D77"/>
    <w:rsid w:val="00014219"/>
    <w:rsid w:val="00014A51"/>
    <w:rsid w:val="00014F4C"/>
    <w:rsid w:val="00015562"/>
    <w:rsid w:val="00015701"/>
    <w:rsid w:val="00015E68"/>
    <w:rsid w:val="00016779"/>
    <w:rsid w:val="00016898"/>
    <w:rsid w:val="00016F22"/>
    <w:rsid w:val="000172BD"/>
    <w:rsid w:val="0002174D"/>
    <w:rsid w:val="00021A65"/>
    <w:rsid w:val="00022A3F"/>
    <w:rsid w:val="00022BC8"/>
    <w:rsid w:val="00022BEF"/>
    <w:rsid w:val="00022DCD"/>
    <w:rsid w:val="00023242"/>
    <w:rsid w:val="0002398C"/>
    <w:rsid w:val="0002556E"/>
    <w:rsid w:val="0002752D"/>
    <w:rsid w:val="00027815"/>
    <w:rsid w:val="00027BBA"/>
    <w:rsid w:val="000300AB"/>
    <w:rsid w:val="00030B56"/>
    <w:rsid w:val="000313E0"/>
    <w:rsid w:val="000317FE"/>
    <w:rsid w:val="00033658"/>
    <w:rsid w:val="0003409B"/>
    <w:rsid w:val="00034736"/>
    <w:rsid w:val="00035AC8"/>
    <w:rsid w:val="00035CCA"/>
    <w:rsid w:val="00035CE7"/>
    <w:rsid w:val="000361A4"/>
    <w:rsid w:val="000369D9"/>
    <w:rsid w:val="00036A76"/>
    <w:rsid w:val="00040070"/>
    <w:rsid w:val="000408EA"/>
    <w:rsid w:val="00040D0D"/>
    <w:rsid w:val="00042C5A"/>
    <w:rsid w:val="00043650"/>
    <w:rsid w:val="0004433B"/>
    <w:rsid w:val="000446DC"/>
    <w:rsid w:val="00044FC8"/>
    <w:rsid w:val="000450F4"/>
    <w:rsid w:val="00047008"/>
    <w:rsid w:val="0004725D"/>
    <w:rsid w:val="000475C6"/>
    <w:rsid w:val="00050048"/>
    <w:rsid w:val="00051AF1"/>
    <w:rsid w:val="0005273E"/>
    <w:rsid w:val="000539AB"/>
    <w:rsid w:val="00053F7C"/>
    <w:rsid w:val="000541A9"/>
    <w:rsid w:val="0005448E"/>
    <w:rsid w:val="00054ABF"/>
    <w:rsid w:val="00054E49"/>
    <w:rsid w:val="00055CDE"/>
    <w:rsid w:val="00055EE4"/>
    <w:rsid w:val="00055EE5"/>
    <w:rsid w:val="00056EBE"/>
    <w:rsid w:val="00057634"/>
    <w:rsid w:val="00060151"/>
    <w:rsid w:val="00060D2D"/>
    <w:rsid w:val="0006156E"/>
    <w:rsid w:val="00061891"/>
    <w:rsid w:val="0006212D"/>
    <w:rsid w:val="000629D8"/>
    <w:rsid w:val="00062BD5"/>
    <w:rsid w:val="00063070"/>
    <w:rsid w:val="00063DB5"/>
    <w:rsid w:val="0006477D"/>
    <w:rsid w:val="000651C6"/>
    <w:rsid w:val="00065DF0"/>
    <w:rsid w:val="000669D4"/>
    <w:rsid w:val="00070B47"/>
    <w:rsid w:val="00070DB8"/>
    <w:rsid w:val="0007132E"/>
    <w:rsid w:val="000716CE"/>
    <w:rsid w:val="00071D46"/>
    <w:rsid w:val="00071FBB"/>
    <w:rsid w:val="00072463"/>
    <w:rsid w:val="00073574"/>
    <w:rsid w:val="0007369F"/>
    <w:rsid w:val="00073A97"/>
    <w:rsid w:val="00073EE5"/>
    <w:rsid w:val="0007402C"/>
    <w:rsid w:val="0007477C"/>
    <w:rsid w:val="00074910"/>
    <w:rsid w:val="000749AF"/>
    <w:rsid w:val="00074F14"/>
    <w:rsid w:val="000755AA"/>
    <w:rsid w:val="000755EA"/>
    <w:rsid w:val="000756CF"/>
    <w:rsid w:val="000759D5"/>
    <w:rsid w:val="00075AAF"/>
    <w:rsid w:val="00075C51"/>
    <w:rsid w:val="00075D58"/>
    <w:rsid w:val="00076213"/>
    <w:rsid w:val="000777C4"/>
    <w:rsid w:val="00077B13"/>
    <w:rsid w:val="00080962"/>
    <w:rsid w:val="00080F59"/>
    <w:rsid w:val="0008185D"/>
    <w:rsid w:val="000818D7"/>
    <w:rsid w:val="000818FF"/>
    <w:rsid w:val="00082114"/>
    <w:rsid w:val="00082DEA"/>
    <w:rsid w:val="00082F98"/>
    <w:rsid w:val="00084843"/>
    <w:rsid w:val="00084CDF"/>
    <w:rsid w:val="00085C66"/>
    <w:rsid w:val="0008661C"/>
    <w:rsid w:val="00086BB6"/>
    <w:rsid w:val="00087C23"/>
    <w:rsid w:val="0009019F"/>
    <w:rsid w:val="00090CF9"/>
    <w:rsid w:val="00090F57"/>
    <w:rsid w:val="00091515"/>
    <w:rsid w:val="0009169C"/>
    <w:rsid w:val="00091C57"/>
    <w:rsid w:val="00091DAB"/>
    <w:rsid w:val="00091F25"/>
    <w:rsid w:val="00092693"/>
    <w:rsid w:val="000927A5"/>
    <w:rsid w:val="000927E0"/>
    <w:rsid w:val="00093D74"/>
    <w:rsid w:val="00093FDE"/>
    <w:rsid w:val="000973E1"/>
    <w:rsid w:val="00097D2D"/>
    <w:rsid w:val="00097F6A"/>
    <w:rsid w:val="000A0C59"/>
    <w:rsid w:val="000A1400"/>
    <w:rsid w:val="000A14A6"/>
    <w:rsid w:val="000A1BB3"/>
    <w:rsid w:val="000A2672"/>
    <w:rsid w:val="000A2B3A"/>
    <w:rsid w:val="000A2CA7"/>
    <w:rsid w:val="000A318B"/>
    <w:rsid w:val="000A31B8"/>
    <w:rsid w:val="000A327A"/>
    <w:rsid w:val="000A409F"/>
    <w:rsid w:val="000A42FB"/>
    <w:rsid w:val="000A4DBE"/>
    <w:rsid w:val="000A5AAA"/>
    <w:rsid w:val="000A63E2"/>
    <w:rsid w:val="000A6BB8"/>
    <w:rsid w:val="000A72A6"/>
    <w:rsid w:val="000A7AB1"/>
    <w:rsid w:val="000A7E6C"/>
    <w:rsid w:val="000B1151"/>
    <w:rsid w:val="000B16E8"/>
    <w:rsid w:val="000B1BD6"/>
    <w:rsid w:val="000B1D19"/>
    <w:rsid w:val="000B272B"/>
    <w:rsid w:val="000B2B51"/>
    <w:rsid w:val="000B30D7"/>
    <w:rsid w:val="000B34DE"/>
    <w:rsid w:val="000B3902"/>
    <w:rsid w:val="000B44F3"/>
    <w:rsid w:val="000B4BE8"/>
    <w:rsid w:val="000B515F"/>
    <w:rsid w:val="000B553D"/>
    <w:rsid w:val="000B5D06"/>
    <w:rsid w:val="000B631D"/>
    <w:rsid w:val="000B6752"/>
    <w:rsid w:val="000B6D9E"/>
    <w:rsid w:val="000B7526"/>
    <w:rsid w:val="000B75A5"/>
    <w:rsid w:val="000C0505"/>
    <w:rsid w:val="000C053C"/>
    <w:rsid w:val="000C125A"/>
    <w:rsid w:val="000C1A25"/>
    <w:rsid w:val="000C1D1B"/>
    <w:rsid w:val="000C2785"/>
    <w:rsid w:val="000C370D"/>
    <w:rsid w:val="000C5079"/>
    <w:rsid w:val="000C58B6"/>
    <w:rsid w:val="000C6205"/>
    <w:rsid w:val="000C6F80"/>
    <w:rsid w:val="000C77CD"/>
    <w:rsid w:val="000D098F"/>
    <w:rsid w:val="000D0B2B"/>
    <w:rsid w:val="000D0F54"/>
    <w:rsid w:val="000D15E1"/>
    <w:rsid w:val="000D222A"/>
    <w:rsid w:val="000D2430"/>
    <w:rsid w:val="000D2D6B"/>
    <w:rsid w:val="000D32C3"/>
    <w:rsid w:val="000D3373"/>
    <w:rsid w:val="000D34D3"/>
    <w:rsid w:val="000D4133"/>
    <w:rsid w:val="000D4ABD"/>
    <w:rsid w:val="000D4EBB"/>
    <w:rsid w:val="000D74B9"/>
    <w:rsid w:val="000D7658"/>
    <w:rsid w:val="000E0343"/>
    <w:rsid w:val="000E0384"/>
    <w:rsid w:val="000E0436"/>
    <w:rsid w:val="000E0DCF"/>
    <w:rsid w:val="000E105A"/>
    <w:rsid w:val="000E11D0"/>
    <w:rsid w:val="000E1731"/>
    <w:rsid w:val="000E271F"/>
    <w:rsid w:val="000E28FE"/>
    <w:rsid w:val="000E35C7"/>
    <w:rsid w:val="000E3D12"/>
    <w:rsid w:val="000E4A71"/>
    <w:rsid w:val="000E4CD8"/>
    <w:rsid w:val="000E56B4"/>
    <w:rsid w:val="000E5C85"/>
    <w:rsid w:val="000E62A5"/>
    <w:rsid w:val="000E7413"/>
    <w:rsid w:val="000E7961"/>
    <w:rsid w:val="000F1833"/>
    <w:rsid w:val="000F2899"/>
    <w:rsid w:val="000F2ECF"/>
    <w:rsid w:val="000F3071"/>
    <w:rsid w:val="000F3471"/>
    <w:rsid w:val="000F43BC"/>
    <w:rsid w:val="000F4779"/>
    <w:rsid w:val="000F6C8A"/>
    <w:rsid w:val="001003B6"/>
    <w:rsid w:val="0010072B"/>
    <w:rsid w:val="00100A2E"/>
    <w:rsid w:val="00100B75"/>
    <w:rsid w:val="00101B21"/>
    <w:rsid w:val="00101FBD"/>
    <w:rsid w:val="00102562"/>
    <w:rsid w:val="00102667"/>
    <w:rsid w:val="001029FB"/>
    <w:rsid w:val="00102E08"/>
    <w:rsid w:val="00102E35"/>
    <w:rsid w:val="00103B4B"/>
    <w:rsid w:val="00103EC0"/>
    <w:rsid w:val="00104728"/>
    <w:rsid w:val="00104CED"/>
    <w:rsid w:val="00105E7E"/>
    <w:rsid w:val="001071D6"/>
    <w:rsid w:val="00107520"/>
    <w:rsid w:val="00112B9C"/>
    <w:rsid w:val="00113F05"/>
    <w:rsid w:val="00114ECD"/>
    <w:rsid w:val="0011563A"/>
    <w:rsid w:val="00115A74"/>
    <w:rsid w:val="00116267"/>
    <w:rsid w:val="001166EE"/>
    <w:rsid w:val="00116D49"/>
    <w:rsid w:val="00117777"/>
    <w:rsid w:val="0011792B"/>
    <w:rsid w:val="00120037"/>
    <w:rsid w:val="0012005A"/>
    <w:rsid w:val="00120DBB"/>
    <w:rsid w:val="00120E5F"/>
    <w:rsid w:val="0012125A"/>
    <w:rsid w:val="0012125C"/>
    <w:rsid w:val="00121470"/>
    <w:rsid w:val="00121AE1"/>
    <w:rsid w:val="00121FA4"/>
    <w:rsid w:val="0012235E"/>
    <w:rsid w:val="00122D86"/>
    <w:rsid w:val="00122EF6"/>
    <w:rsid w:val="0012325B"/>
    <w:rsid w:val="00124142"/>
    <w:rsid w:val="00124215"/>
    <w:rsid w:val="0012466F"/>
    <w:rsid w:val="001247FD"/>
    <w:rsid w:val="00124961"/>
    <w:rsid w:val="001253B1"/>
    <w:rsid w:val="00125B55"/>
    <w:rsid w:val="00125C23"/>
    <w:rsid w:val="0012614F"/>
    <w:rsid w:val="00126849"/>
    <w:rsid w:val="00127857"/>
    <w:rsid w:val="00130119"/>
    <w:rsid w:val="001303C7"/>
    <w:rsid w:val="00130792"/>
    <w:rsid w:val="001323FD"/>
    <w:rsid w:val="001334F2"/>
    <w:rsid w:val="00133C1A"/>
    <w:rsid w:val="0013564E"/>
    <w:rsid w:val="001366E0"/>
    <w:rsid w:val="00136E1E"/>
    <w:rsid w:val="001406C4"/>
    <w:rsid w:val="001418E5"/>
    <w:rsid w:val="00141B7D"/>
    <w:rsid w:val="00141EFF"/>
    <w:rsid w:val="00142E94"/>
    <w:rsid w:val="00142F33"/>
    <w:rsid w:val="00143518"/>
    <w:rsid w:val="0014422D"/>
    <w:rsid w:val="00144F60"/>
    <w:rsid w:val="00145559"/>
    <w:rsid w:val="0014577A"/>
    <w:rsid w:val="00146CDA"/>
    <w:rsid w:val="00147929"/>
    <w:rsid w:val="00147BAE"/>
    <w:rsid w:val="00150B31"/>
    <w:rsid w:val="00150EEB"/>
    <w:rsid w:val="00151033"/>
    <w:rsid w:val="00151C9A"/>
    <w:rsid w:val="00151E92"/>
    <w:rsid w:val="00152DFE"/>
    <w:rsid w:val="001531B5"/>
    <w:rsid w:val="001531BB"/>
    <w:rsid w:val="00153286"/>
    <w:rsid w:val="00153FEB"/>
    <w:rsid w:val="001546AB"/>
    <w:rsid w:val="00154BDD"/>
    <w:rsid w:val="001553FD"/>
    <w:rsid w:val="001554A5"/>
    <w:rsid w:val="00155AA1"/>
    <w:rsid w:val="001560C0"/>
    <w:rsid w:val="00156C81"/>
    <w:rsid w:val="00157027"/>
    <w:rsid w:val="001572CF"/>
    <w:rsid w:val="00157ABA"/>
    <w:rsid w:val="00160400"/>
    <w:rsid w:val="0016089C"/>
    <w:rsid w:val="001614C9"/>
    <w:rsid w:val="001619AA"/>
    <w:rsid w:val="001634B6"/>
    <w:rsid w:val="00163A23"/>
    <w:rsid w:val="00163CB1"/>
    <w:rsid w:val="00163D0A"/>
    <w:rsid w:val="00163EFD"/>
    <w:rsid w:val="00164B8F"/>
    <w:rsid w:val="00165400"/>
    <w:rsid w:val="00165683"/>
    <w:rsid w:val="001679F8"/>
    <w:rsid w:val="001701FF"/>
    <w:rsid w:val="00170B4F"/>
    <w:rsid w:val="00170D39"/>
    <w:rsid w:val="00171C37"/>
    <w:rsid w:val="00172A75"/>
    <w:rsid w:val="001733C4"/>
    <w:rsid w:val="0017472E"/>
    <w:rsid w:val="00174B8A"/>
    <w:rsid w:val="001753D9"/>
    <w:rsid w:val="0017554B"/>
    <w:rsid w:val="001755F6"/>
    <w:rsid w:val="00175CE0"/>
    <w:rsid w:val="00176E54"/>
    <w:rsid w:val="00177734"/>
    <w:rsid w:val="0018170A"/>
    <w:rsid w:val="0018182C"/>
    <w:rsid w:val="00181861"/>
    <w:rsid w:val="00182D01"/>
    <w:rsid w:val="0018307F"/>
    <w:rsid w:val="001834A0"/>
    <w:rsid w:val="00183574"/>
    <w:rsid w:val="001835F0"/>
    <w:rsid w:val="00184293"/>
    <w:rsid w:val="001846C9"/>
    <w:rsid w:val="00184766"/>
    <w:rsid w:val="00184A7C"/>
    <w:rsid w:val="001851CE"/>
    <w:rsid w:val="0018526A"/>
    <w:rsid w:val="00185293"/>
    <w:rsid w:val="00185732"/>
    <w:rsid w:val="0018577F"/>
    <w:rsid w:val="0018590C"/>
    <w:rsid w:val="00185D38"/>
    <w:rsid w:val="00187AEA"/>
    <w:rsid w:val="00187BFA"/>
    <w:rsid w:val="00187D94"/>
    <w:rsid w:val="00190053"/>
    <w:rsid w:val="00190330"/>
    <w:rsid w:val="00191111"/>
    <w:rsid w:val="001911C0"/>
    <w:rsid w:val="00191312"/>
    <w:rsid w:val="00191453"/>
    <w:rsid w:val="00191A36"/>
    <w:rsid w:val="00191E2D"/>
    <w:rsid w:val="001920FA"/>
    <w:rsid w:val="0019373F"/>
    <w:rsid w:val="00193991"/>
    <w:rsid w:val="00193D0D"/>
    <w:rsid w:val="0019402D"/>
    <w:rsid w:val="00194894"/>
    <w:rsid w:val="00194915"/>
    <w:rsid w:val="00194A22"/>
    <w:rsid w:val="0019593F"/>
    <w:rsid w:val="001965C2"/>
    <w:rsid w:val="00196DF7"/>
    <w:rsid w:val="00197EA5"/>
    <w:rsid w:val="00197F0E"/>
    <w:rsid w:val="001A12B2"/>
    <w:rsid w:val="001A34E3"/>
    <w:rsid w:val="001A35AC"/>
    <w:rsid w:val="001A35B5"/>
    <w:rsid w:val="001A36AB"/>
    <w:rsid w:val="001A3CB5"/>
    <w:rsid w:val="001A40D0"/>
    <w:rsid w:val="001A4AFF"/>
    <w:rsid w:val="001A4B44"/>
    <w:rsid w:val="001A5A09"/>
    <w:rsid w:val="001A605C"/>
    <w:rsid w:val="001A6B05"/>
    <w:rsid w:val="001A74F1"/>
    <w:rsid w:val="001A776F"/>
    <w:rsid w:val="001A77AE"/>
    <w:rsid w:val="001B0A47"/>
    <w:rsid w:val="001B13DA"/>
    <w:rsid w:val="001B2162"/>
    <w:rsid w:val="001B2338"/>
    <w:rsid w:val="001B2923"/>
    <w:rsid w:val="001B299F"/>
    <w:rsid w:val="001B2D4A"/>
    <w:rsid w:val="001B318F"/>
    <w:rsid w:val="001B3605"/>
    <w:rsid w:val="001B3750"/>
    <w:rsid w:val="001B37D7"/>
    <w:rsid w:val="001B396D"/>
    <w:rsid w:val="001B452E"/>
    <w:rsid w:val="001B456A"/>
    <w:rsid w:val="001B461B"/>
    <w:rsid w:val="001B4B43"/>
    <w:rsid w:val="001B525F"/>
    <w:rsid w:val="001B5971"/>
    <w:rsid w:val="001B5B46"/>
    <w:rsid w:val="001B5C34"/>
    <w:rsid w:val="001B6800"/>
    <w:rsid w:val="001B6E4D"/>
    <w:rsid w:val="001B70F8"/>
    <w:rsid w:val="001B7B02"/>
    <w:rsid w:val="001C03C0"/>
    <w:rsid w:val="001C0E38"/>
    <w:rsid w:val="001C0FD3"/>
    <w:rsid w:val="001C18C8"/>
    <w:rsid w:val="001C1D27"/>
    <w:rsid w:val="001C2A16"/>
    <w:rsid w:val="001C3325"/>
    <w:rsid w:val="001C4360"/>
    <w:rsid w:val="001C44B2"/>
    <w:rsid w:val="001C4583"/>
    <w:rsid w:val="001C5125"/>
    <w:rsid w:val="001C58DB"/>
    <w:rsid w:val="001C70CB"/>
    <w:rsid w:val="001C7D2E"/>
    <w:rsid w:val="001C7EDC"/>
    <w:rsid w:val="001D0791"/>
    <w:rsid w:val="001D09D2"/>
    <w:rsid w:val="001D0BB3"/>
    <w:rsid w:val="001D0D34"/>
    <w:rsid w:val="001D0DF7"/>
    <w:rsid w:val="001D2347"/>
    <w:rsid w:val="001D25C9"/>
    <w:rsid w:val="001D2821"/>
    <w:rsid w:val="001D28C7"/>
    <w:rsid w:val="001D3188"/>
    <w:rsid w:val="001D3F74"/>
    <w:rsid w:val="001D4BB2"/>
    <w:rsid w:val="001D51FA"/>
    <w:rsid w:val="001D532E"/>
    <w:rsid w:val="001D5933"/>
    <w:rsid w:val="001D6550"/>
    <w:rsid w:val="001D6D31"/>
    <w:rsid w:val="001D6D8F"/>
    <w:rsid w:val="001D6E74"/>
    <w:rsid w:val="001D6F9D"/>
    <w:rsid w:val="001D7701"/>
    <w:rsid w:val="001E1EFF"/>
    <w:rsid w:val="001E3FDF"/>
    <w:rsid w:val="001E476C"/>
    <w:rsid w:val="001E63FB"/>
    <w:rsid w:val="001E6490"/>
    <w:rsid w:val="001E7363"/>
    <w:rsid w:val="001E74B6"/>
    <w:rsid w:val="001E75F8"/>
    <w:rsid w:val="001E77E7"/>
    <w:rsid w:val="001E799C"/>
    <w:rsid w:val="001F073D"/>
    <w:rsid w:val="001F0CB4"/>
    <w:rsid w:val="001F0F43"/>
    <w:rsid w:val="001F189F"/>
    <w:rsid w:val="001F223D"/>
    <w:rsid w:val="001F223E"/>
    <w:rsid w:val="001F2683"/>
    <w:rsid w:val="001F2A44"/>
    <w:rsid w:val="001F3D3F"/>
    <w:rsid w:val="001F3D89"/>
    <w:rsid w:val="001F3FAD"/>
    <w:rsid w:val="001F41FE"/>
    <w:rsid w:val="001F499E"/>
    <w:rsid w:val="001F4D50"/>
    <w:rsid w:val="001F4E3F"/>
    <w:rsid w:val="001F5AE5"/>
    <w:rsid w:val="001F72DE"/>
    <w:rsid w:val="0020000D"/>
    <w:rsid w:val="00200013"/>
    <w:rsid w:val="002001A0"/>
    <w:rsid w:val="00201A71"/>
    <w:rsid w:val="00202565"/>
    <w:rsid w:val="00203CDA"/>
    <w:rsid w:val="00203FF4"/>
    <w:rsid w:val="0020542E"/>
    <w:rsid w:val="002054AF"/>
    <w:rsid w:val="00205688"/>
    <w:rsid w:val="00207168"/>
    <w:rsid w:val="00207DA7"/>
    <w:rsid w:val="00207E12"/>
    <w:rsid w:val="00207F2C"/>
    <w:rsid w:val="00207FAE"/>
    <w:rsid w:val="002102C7"/>
    <w:rsid w:val="00210607"/>
    <w:rsid w:val="00210660"/>
    <w:rsid w:val="00211EAA"/>
    <w:rsid w:val="00212112"/>
    <w:rsid w:val="00212127"/>
    <w:rsid w:val="002121BF"/>
    <w:rsid w:val="00213122"/>
    <w:rsid w:val="0021365F"/>
    <w:rsid w:val="00213CAA"/>
    <w:rsid w:val="00213D17"/>
    <w:rsid w:val="00215579"/>
    <w:rsid w:val="0021755A"/>
    <w:rsid w:val="00221A11"/>
    <w:rsid w:val="00221CBA"/>
    <w:rsid w:val="00221EFD"/>
    <w:rsid w:val="0022330D"/>
    <w:rsid w:val="002233B8"/>
    <w:rsid w:val="002233F0"/>
    <w:rsid w:val="002234B9"/>
    <w:rsid w:val="00223EC2"/>
    <w:rsid w:val="0022419E"/>
    <w:rsid w:val="00224A92"/>
    <w:rsid w:val="002254CD"/>
    <w:rsid w:val="00225C6E"/>
    <w:rsid w:val="002260C4"/>
    <w:rsid w:val="00226245"/>
    <w:rsid w:val="00226E19"/>
    <w:rsid w:val="002271D4"/>
    <w:rsid w:val="002275F3"/>
    <w:rsid w:val="00230A53"/>
    <w:rsid w:val="00230B04"/>
    <w:rsid w:val="00230C7C"/>
    <w:rsid w:val="00230F58"/>
    <w:rsid w:val="00231B21"/>
    <w:rsid w:val="002324A8"/>
    <w:rsid w:val="00232822"/>
    <w:rsid w:val="00232977"/>
    <w:rsid w:val="00232F3A"/>
    <w:rsid w:val="002340E1"/>
    <w:rsid w:val="00234237"/>
    <w:rsid w:val="00234B86"/>
    <w:rsid w:val="00235090"/>
    <w:rsid w:val="002353B9"/>
    <w:rsid w:val="002355F1"/>
    <w:rsid w:val="00236A33"/>
    <w:rsid w:val="00240315"/>
    <w:rsid w:val="00240C49"/>
    <w:rsid w:val="0024131D"/>
    <w:rsid w:val="002421F1"/>
    <w:rsid w:val="00242E8B"/>
    <w:rsid w:val="00243063"/>
    <w:rsid w:val="002435B8"/>
    <w:rsid w:val="00244A39"/>
    <w:rsid w:val="00245704"/>
    <w:rsid w:val="00247073"/>
    <w:rsid w:val="002472D7"/>
    <w:rsid w:val="002476D6"/>
    <w:rsid w:val="00247EA2"/>
    <w:rsid w:val="0025025F"/>
    <w:rsid w:val="00251661"/>
    <w:rsid w:val="0025190C"/>
    <w:rsid w:val="00251D68"/>
    <w:rsid w:val="00252B5C"/>
    <w:rsid w:val="00252CBF"/>
    <w:rsid w:val="00253052"/>
    <w:rsid w:val="002536FD"/>
    <w:rsid w:val="00253E2D"/>
    <w:rsid w:val="00253E4E"/>
    <w:rsid w:val="002546F8"/>
    <w:rsid w:val="00254972"/>
    <w:rsid w:val="00254985"/>
    <w:rsid w:val="002553FF"/>
    <w:rsid w:val="0025570D"/>
    <w:rsid w:val="002561A7"/>
    <w:rsid w:val="0025667E"/>
    <w:rsid w:val="00256B97"/>
    <w:rsid w:val="00257C9D"/>
    <w:rsid w:val="00257E27"/>
    <w:rsid w:val="00257F0A"/>
    <w:rsid w:val="0026001D"/>
    <w:rsid w:val="00260E1A"/>
    <w:rsid w:val="00260E73"/>
    <w:rsid w:val="00260FDE"/>
    <w:rsid w:val="00261572"/>
    <w:rsid w:val="00261A78"/>
    <w:rsid w:val="00262639"/>
    <w:rsid w:val="00262687"/>
    <w:rsid w:val="00262905"/>
    <w:rsid w:val="00262C68"/>
    <w:rsid w:val="00263140"/>
    <w:rsid w:val="0026441C"/>
    <w:rsid w:val="0026449F"/>
    <w:rsid w:val="00264650"/>
    <w:rsid w:val="00264FC2"/>
    <w:rsid w:val="00265188"/>
    <w:rsid w:val="002651B8"/>
    <w:rsid w:val="002651D8"/>
    <w:rsid w:val="00265678"/>
    <w:rsid w:val="00265A76"/>
    <w:rsid w:val="00267706"/>
    <w:rsid w:val="0026773B"/>
    <w:rsid w:val="00267FD3"/>
    <w:rsid w:val="0027003E"/>
    <w:rsid w:val="00271142"/>
    <w:rsid w:val="002714FC"/>
    <w:rsid w:val="00273568"/>
    <w:rsid w:val="00274118"/>
    <w:rsid w:val="0027435D"/>
    <w:rsid w:val="002748E4"/>
    <w:rsid w:val="0027506A"/>
    <w:rsid w:val="002757D8"/>
    <w:rsid w:val="00275980"/>
    <w:rsid w:val="00275C16"/>
    <w:rsid w:val="002773D3"/>
    <w:rsid w:val="00280A20"/>
    <w:rsid w:val="00280ACD"/>
    <w:rsid w:val="00282EA5"/>
    <w:rsid w:val="00283296"/>
    <w:rsid w:val="002855CB"/>
    <w:rsid w:val="00285B3A"/>
    <w:rsid w:val="00286B75"/>
    <w:rsid w:val="002875B3"/>
    <w:rsid w:val="00290078"/>
    <w:rsid w:val="002909B9"/>
    <w:rsid w:val="002909D3"/>
    <w:rsid w:val="00290A40"/>
    <w:rsid w:val="0029159A"/>
    <w:rsid w:val="00292AC7"/>
    <w:rsid w:val="002937EA"/>
    <w:rsid w:val="00294035"/>
    <w:rsid w:val="00294F56"/>
    <w:rsid w:val="00296364"/>
    <w:rsid w:val="002971A4"/>
    <w:rsid w:val="002972B5"/>
    <w:rsid w:val="002973AF"/>
    <w:rsid w:val="002974BB"/>
    <w:rsid w:val="002978F0"/>
    <w:rsid w:val="00297A77"/>
    <w:rsid w:val="00297F11"/>
    <w:rsid w:val="002A040F"/>
    <w:rsid w:val="002A13A2"/>
    <w:rsid w:val="002A17FA"/>
    <w:rsid w:val="002A2064"/>
    <w:rsid w:val="002A21D7"/>
    <w:rsid w:val="002A2C6E"/>
    <w:rsid w:val="002A2DCA"/>
    <w:rsid w:val="002A3331"/>
    <w:rsid w:val="002A34D8"/>
    <w:rsid w:val="002A3DFA"/>
    <w:rsid w:val="002A4136"/>
    <w:rsid w:val="002A4611"/>
    <w:rsid w:val="002A5990"/>
    <w:rsid w:val="002A65F7"/>
    <w:rsid w:val="002A6945"/>
    <w:rsid w:val="002A6C40"/>
    <w:rsid w:val="002A70B2"/>
    <w:rsid w:val="002B0706"/>
    <w:rsid w:val="002B0C25"/>
    <w:rsid w:val="002B1FEA"/>
    <w:rsid w:val="002B2581"/>
    <w:rsid w:val="002B2F20"/>
    <w:rsid w:val="002B39FC"/>
    <w:rsid w:val="002B41E5"/>
    <w:rsid w:val="002B5864"/>
    <w:rsid w:val="002B5AAA"/>
    <w:rsid w:val="002B5AFF"/>
    <w:rsid w:val="002B5F8E"/>
    <w:rsid w:val="002B6132"/>
    <w:rsid w:val="002B65D4"/>
    <w:rsid w:val="002B6971"/>
    <w:rsid w:val="002B6D25"/>
    <w:rsid w:val="002B7013"/>
    <w:rsid w:val="002B7BA0"/>
    <w:rsid w:val="002B7E95"/>
    <w:rsid w:val="002B7FC6"/>
    <w:rsid w:val="002C1DE0"/>
    <w:rsid w:val="002C2859"/>
    <w:rsid w:val="002C2D05"/>
    <w:rsid w:val="002C2E32"/>
    <w:rsid w:val="002C3F62"/>
    <w:rsid w:val="002C3F8B"/>
    <w:rsid w:val="002C4E18"/>
    <w:rsid w:val="002C5D78"/>
    <w:rsid w:val="002C66CB"/>
    <w:rsid w:val="002C7670"/>
    <w:rsid w:val="002C7FA0"/>
    <w:rsid w:val="002D0809"/>
    <w:rsid w:val="002D0CB2"/>
    <w:rsid w:val="002D207A"/>
    <w:rsid w:val="002D24D3"/>
    <w:rsid w:val="002D2570"/>
    <w:rsid w:val="002D2CA1"/>
    <w:rsid w:val="002D3C35"/>
    <w:rsid w:val="002D419A"/>
    <w:rsid w:val="002D4907"/>
    <w:rsid w:val="002D5D76"/>
    <w:rsid w:val="002D6173"/>
    <w:rsid w:val="002D633E"/>
    <w:rsid w:val="002D659B"/>
    <w:rsid w:val="002D747F"/>
    <w:rsid w:val="002D766B"/>
    <w:rsid w:val="002D7A15"/>
    <w:rsid w:val="002E00AC"/>
    <w:rsid w:val="002E06AF"/>
    <w:rsid w:val="002E2784"/>
    <w:rsid w:val="002E2FC8"/>
    <w:rsid w:val="002E3163"/>
    <w:rsid w:val="002E5E51"/>
    <w:rsid w:val="002E6109"/>
    <w:rsid w:val="002E7041"/>
    <w:rsid w:val="002E7CEA"/>
    <w:rsid w:val="002F0276"/>
    <w:rsid w:val="002F0698"/>
    <w:rsid w:val="002F0A75"/>
    <w:rsid w:val="002F1986"/>
    <w:rsid w:val="002F1AC0"/>
    <w:rsid w:val="002F4046"/>
    <w:rsid w:val="002F4AAC"/>
    <w:rsid w:val="002F505C"/>
    <w:rsid w:val="002F533E"/>
    <w:rsid w:val="002F6D7E"/>
    <w:rsid w:val="002F707B"/>
    <w:rsid w:val="002F7379"/>
    <w:rsid w:val="002F7A35"/>
    <w:rsid w:val="00300397"/>
    <w:rsid w:val="003006B6"/>
    <w:rsid w:val="003011FE"/>
    <w:rsid w:val="00301592"/>
    <w:rsid w:val="00301AEF"/>
    <w:rsid w:val="00301C73"/>
    <w:rsid w:val="00302774"/>
    <w:rsid w:val="00302E58"/>
    <w:rsid w:val="0030301C"/>
    <w:rsid w:val="0030304C"/>
    <w:rsid w:val="003035EE"/>
    <w:rsid w:val="00303FEF"/>
    <w:rsid w:val="00304363"/>
    <w:rsid w:val="00304CE4"/>
    <w:rsid w:val="00305364"/>
    <w:rsid w:val="00305B0C"/>
    <w:rsid w:val="0030697E"/>
    <w:rsid w:val="00306997"/>
    <w:rsid w:val="00307467"/>
    <w:rsid w:val="00310742"/>
    <w:rsid w:val="00310E55"/>
    <w:rsid w:val="0031123C"/>
    <w:rsid w:val="00311352"/>
    <w:rsid w:val="00311D8E"/>
    <w:rsid w:val="00311EF9"/>
    <w:rsid w:val="00311F99"/>
    <w:rsid w:val="00312DDB"/>
    <w:rsid w:val="00314AB4"/>
    <w:rsid w:val="00314D2A"/>
    <w:rsid w:val="0031517C"/>
    <w:rsid w:val="003154F2"/>
    <w:rsid w:val="00316235"/>
    <w:rsid w:val="00316F9E"/>
    <w:rsid w:val="00320EF1"/>
    <w:rsid w:val="00321631"/>
    <w:rsid w:val="00321D3B"/>
    <w:rsid w:val="00321FB3"/>
    <w:rsid w:val="00322729"/>
    <w:rsid w:val="003227C0"/>
    <w:rsid w:val="00322D65"/>
    <w:rsid w:val="003234DE"/>
    <w:rsid w:val="003241A5"/>
    <w:rsid w:val="00324EBD"/>
    <w:rsid w:val="0032547E"/>
    <w:rsid w:val="00325562"/>
    <w:rsid w:val="00325A62"/>
    <w:rsid w:val="00325E9B"/>
    <w:rsid w:val="00326317"/>
    <w:rsid w:val="003265BF"/>
    <w:rsid w:val="00327BF1"/>
    <w:rsid w:val="00330915"/>
    <w:rsid w:val="00331832"/>
    <w:rsid w:val="00331890"/>
    <w:rsid w:val="00331B8B"/>
    <w:rsid w:val="00331F5C"/>
    <w:rsid w:val="0033298E"/>
    <w:rsid w:val="00332AFC"/>
    <w:rsid w:val="00332F53"/>
    <w:rsid w:val="0033314D"/>
    <w:rsid w:val="003333D1"/>
    <w:rsid w:val="00333664"/>
    <w:rsid w:val="00333D5B"/>
    <w:rsid w:val="00333E47"/>
    <w:rsid w:val="00334840"/>
    <w:rsid w:val="00334F44"/>
    <w:rsid w:val="003359CE"/>
    <w:rsid w:val="00335D2A"/>
    <w:rsid w:val="00335E21"/>
    <w:rsid w:val="0033696E"/>
    <w:rsid w:val="00337164"/>
    <w:rsid w:val="003371C2"/>
    <w:rsid w:val="0034070E"/>
    <w:rsid w:val="00341270"/>
    <w:rsid w:val="00341E75"/>
    <w:rsid w:val="003424FB"/>
    <w:rsid w:val="003432B8"/>
    <w:rsid w:val="00344450"/>
    <w:rsid w:val="0034462B"/>
    <w:rsid w:val="00344FB6"/>
    <w:rsid w:val="0034548C"/>
    <w:rsid w:val="00346011"/>
    <w:rsid w:val="003464BC"/>
    <w:rsid w:val="0034656A"/>
    <w:rsid w:val="003465AE"/>
    <w:rsid w:val="003468BA"/>
    <w:rsid w:val="00346F8E"/>
    <w:rsid w:val="003515D0"/>
    <w:rsid w:val="003519B2"/>
    <w:rsid w:val="00352427"/>
    <w:rsid w:val="0035247C"/>
    <w:rsid w:val="0035287A"/>
    <w:rsid w:val="00352A03"/>
    <w:rsid w:val="00352D4E"/>
    <w:rsid w:val="00352DA4"/>
    <w:rsid w:val="00352EA4"/>
    <w:rsid w:val="003531C1"/>
    <w:rsid w:val="00353A33"/>
    <w:rsid w:val="00353FE7"/>
    <w:rsid w:val="003548A6"/>
    <w:rsid w:val="003558F8"/>
    <w:rsid w:val="00355D30"/>
    <w:rsid w:val="00356C8F"/>
    <w:rsid w:val="00356CB1"/>
    <w:rsid w:val="00356E85"/>
    <w:rsid w:val="00357504"/>
    <w:rsid w:val="00357AA9"/>
    <w:rsid w:val="00361446"/>
    <w:rsid w:val="00361748"/>
    <w:rsid w:val="00363F5B"/>
    <w:rsid w:val="00365234"/>
    <w:rsid w:val="00365E8F"/>
    <w:rsid w:val="003665E0"/>
    <w:rsid w:val="003676C9"/>
    <w:rsid w:val="003676FB"/>
    <w:rsid w:val="00367790"/>
    <w:rsid w:val="0037021F"/>
    <w:rsid w:val="003708A3"/>
    <w:rsid w:val="00370E60"/>
    <w:rsid w:val="003710CF"/>
    <w:rsid w:val="0037289A"/>
    <w:rsid w:val="003732A2"/>
    <w:rsid w:val="00373454"/>
    <w:rsid w:val="0037461A"/>
    <w:rsid w:val="003753DC"/>
    <w:rsid w:val="00375621"/>
    <w:rsid w:val="00375BD0"/>
    <w:rsid w:val="00376973"/>
    <w:rsid w:val="00377141"/>
    <w:rsid w:val="00377824"/>
    <w:rsid w:val="003802E7"/>
    <w:rsid w:val="003802FF"/>
    <w:rsid w:val="00380D56"/>
    <w:rsid w:val="003812EF"/>
    <w:rsid w:val="003813AA"/>
    <w:rsid w:val="00382FD8"/>
    <w:rsid w:val="00384EA6"/>
    <w:rsid w:val="00385F08"/>
    <w:rsid w:val="00387BC2"/>
    <w:rsid w:val="00390B60"/>
    <w:rsid w:val="00391C67"/>
    <w:rsid w:val="00392DB6"/>
    <w:rsid w:val="00392E7E"/>
    <w:rsid w:val="003930CF"/>
    <w:rsid w:val="00393453"/>
    <w:rsid w:val="00395364"/>
    <w:rsid w:val="00395580"/>
    <w:rsid w:val="0039589F"/>
    <w:rsid w:val="00395A39"/>
    <w:rsid w:val="003961A6"/>
    <w:rsid w:val="003963B9"/>
    <w:rsid w:val="003969B0"/>
    <w:rsid w:val="00397999"/>
    <w:rsid w:val="00397D68"/>
    <w:rsid w:val="00397FB3"/>
    <w:rsid w:val="003A0E99"/>
    <w:rsid w:val="003A1189"/>
    <w:rsid w:val="003A1868"/>
    <w:rsid w:val="003A1A66"/>
    <w:rsid w:val="003A1A6A"/>
    <w:rsid w:val="003A29DE"/>
    <w:rsid w:val="003A31F4"/>
    <w:rsid w:val="003A33BE"/>
    <w:rsid w:val="003A3456"/>
    <w:rsid w:val="003A3D7A"/>
    <w:rsid w:val="003A4006"/>
    <w:rsid w:val="003A4341"/>
    <w:rsid w:val="003A51C3"/>
    <w:rsid w:val="003A60FC"/>
    <w:rsid w:val="003A6218"/>
    <w:rsid w:val="003A6A61"/>
    <w:rsid w:val="003A7915"/>
    <w:rsid w:val="003B03DA"/>
    <w:rsid w:val="003B0438"/>
    <w:rsid w:val="003B1151"/>
    <w:rsid w:val="003B14C6"/>
    <w:rsid w:val="003B190C"/>
    <w:rsid w:val="003B1A0B"/>
    <w:rsid w:val="003B2527"/>
    <w:rsid w:val="003B2970"/>
    <w:rsid w:val="003B33D9"/>
    <w:rsid w:val="003B45C1"/>
    <w:rsid w:val="003B469B"/>
    <w:rsid w:val="003B4767"/>
    <w:rsid w:val="003B4DFB"/>
    <w:rsid w:val="003B51A4"/>
    <w:rsid w:val="003B54AC"/>
    <w:rsid w:val="003B6965"/>
    <w:rsid w:val="003B7E14"/>
    <w:rsid w:val="003C06BE"/>
    <w:rsid w:val="003C0936"/>
    <w:rsid w:val="003C140F"/>
    <w:rsid w:val="003C2BF1"/>
    <w:rsid w:val="003C300F"/>
    <w:rsid w:val="003C3FA6"/>
    <w:rsid w:val="003C46E9"/>
    <w:rsid w:val="003C54DA"/>
    <w:rsid w:val="003C5DA5"/>
    <w:rsid w:val="003C65B1"/>
    <w:rsid w:val="003C6E43"/>
    <w:rsid w:val="003C7374"/>
    <w:rsid w:val="003C76CD"/>
    <w:rsid w:val="003C7F2F"/>
    <w:rsid w:val="003D013C"/>
    <w:rsid w:val="003D1097"/>
    <w:rsid w:val="003D1326"/>
    <w:rsid w:val="003D1659"/>
    <w:rsid w:val="003D1863"/>
    <w:rsid w:val="003D19EF"/>
    <w:rsid w:val="003D4448"/>
    <w:rsid w:val="003D508E"/>
    <w:rsid w:val="003D6261"/>
    <w:rsid w:val="003D6BD7"/>
    <w:rsid w:val="003D6DBD"/>
    <w:rsid w:val="003D7D8A"/>
    <w:rsid w:val="003E02AB"/>
    <w:rsid w:val="003E02C8"/>
    <w:rsid w:val="003E04B0"/>
    <w:rsid w:val="003E0E6B"/>
    <w:rsid w:val="003E1499"/>
    <w:rsid w:val="003E15FC"/>
    <w:rsid w:val="003E1933"/>
    <w:rsid w:val="003E22EC"/>
    <w:rsid w:val="003E3CA9"/>
    <w:rsid w:val="003E502C"/>
    <w:rsid w:val="003E51EE"/>
    <w:rsid w:val="003E541E"/>
    <w:rsid w:val="003E79B3"/>
    <w:rsid w:val="003E7EE6"/>
    <w:rsid w:val="003F0847"/>
    <w:rsid w:val="003F0FA1"/>
    <w:rsid w:val="003F2285"/>
    <w:rsid w:val="003F249C"/>
    <w:rsid w:val="003F2746"/>
    <w:rsid w:val="003F4305"/>
    <w:rsid w:val="003F4342"/>
    <w:rsid w:val="003F478A"/>
    <w:rsid w:val="003F72DB"/>
    <w:rsid w:val="00400070"/>
    <w:rsid w:val="0040082A"/>
    <w:rsid w:val="00401134"/>
    <w:rsid w:val="00401D04"/>
    <w:rsid w:val="00401E0F"/>
    <w:rsid w:val="004030AA"/>
    <w:rsid w:val="004033FF"/>
    <w:rsid w:val="0040376C"/>
    <w:rsid w:val="00404DDD"/>
    <w:rsid w:val="00405764"/>
    <w:rsid w:val="00405BF9"/>
    <w:rsid w:val="00405CB9"/>
    <w:rsid w:val="0040660E"/>
    <w:rsid w:val="00407002"/>
    <w:rsid w:val="004070F7"/>
    <w:rsid w:val="00407723"/>
    <w:rsid w:val="00407A6C"/>
    <w:rsid w:val="00410480"/>
    <w:rsid w:val="00410821"/>
    <w:rsid w:val="00410AF8"/>
    <w:rsid w:val="00410C4C"/>
    <w:rsid w:val="00410CFB"/>
    <w:rsid w:val="00411D2B"/>
    <w:rsid w:val="00412687"/>
    <w:rsid w:val="00412817"/>
    <w:rsid w:val="00413714"/>
    <w:rsid w:val="0041390E"/>
    <w:rsid w:val="00414F94"/>
    <w:rsid w:val="004150BD"/>
    <w:rsid w:val="00416034"/>
    <w:rsid w:val="0041648E"/>
    <w:rsid w:val="004164FF"/>
    <w:rsid w:val="00416AE8"/>
    <w:rsid w:val="004177F4"/>
    <w:rsid w:val="0042086A"/>
    <w:rsid w:val="00420C1D"/>
    <w:rsid w:val="00421E08"/>
    <w:rsid w:val="004229A0"/>
    <w:rsid w:val="00423646"/>
    <w:rsid w:val="00423B1A"/>
    <w:rsid w:val="004242F7"/>
    <w:rsid w:val="00424F57"/>
    <w:rsid w:val="0042528E"/>
    <w:rsid w:val="00425547"/>
    <w:rsid w:val="00426F54"/>
    <w:rsid w:val="0042752F"/>
    <w:rsid w:val="0043108C"/>
    <w:rsid w:val="00431213"/>
    <w:rsid w:val="00431311"/>
    <w:rsid w:val="00431334"/>
    <w:rsid w:val="00431B5D"/>
    <w:rsid w:val="00432B2F"/>
    <w:rsid w:val="00432DF9"/>
    <w:rsid w:val="004330D4"/>
    <w:rsid w:val="004335D3"/>
    <w:rsid w:val="0043397A"/>
    <w:rsid w:val="00433A61"/>
    <w:rsid w:val="00433BF9"/>
    <w:rsid w:val="00434246"/>
    <w:rsid w:val="004342B3"/>
    <w:rsid w:val="00434B0F"/>
    <w:rsid w:val="00435C4D"/>
    <w:rsid w:val="00436806"/>
    <w:rsid w:val="004370E5"/>
    <w:rsid w:val="00437295"/>
    <w:rsid w:val="00437B71"/>
    <w:rsid w:val="00437D64"/>
    <w:rsid w:val="00437FAC"/>
    <w:rsid w:val="00440C44"/>
    <w:rsid w:val="00441443"/>
    <w:rsid w:val="00441C34"/>
    <w:rsid w:val="004430BB"/>
    <w:rsid w:val="0044410B"/>
    <w:rsid w:val="0044458B"/>
    <w:rsid w:val="00444B05"/>
    <w:rsid w:val="00444B94"/>
    <w:rsid w:val="00444BD7"/>
    <w:rsid w:val="0044546E"/>
    <w:rsid w:val="00445610"/>
    <w:rsid w:val="0044682A"/>
    <w:rsid w:val="00446B4A"/>
    <w:rsid w:val="00446EF8"/>
    <w:rsid w:val="00447519"/>
    <w:rsid w:val="00447768"/>
    <w:rsid w:val="00447D5E"/>
    <w:rsid w:val="00450A6B"/>
    <w:rsid w:val="004512DE"/>
    <w:rsid w:val="004514D5"/>
    <w:rsid w:val="00451703"/>
    <w:rsid w:val="004522E5"/>
    <w:rsid w:val="004529AA"/>
    <w:rsid w:val="00452D85"/>
    <w:rsid w:val="00453F51"/>
    <w:rsid w:val="0045459C"/>
    <w:rsid w:val="004547B1"/>
    <w:rsid w:val="004549DF"/>
    <w:rsid w:val="004555C1"/>
    <w:rsid w:val="00455674"/>
    <w:rsid w:val="00455AB7"/>
    <w:rsid w:val="00455F18"/>
    <w:rsid w:val="004561AA"/>
    <w:rsid w:val="00456BFF"/>
    <w:rsid w:val="00457480"/>
    <w:rsid w:val="00457845"/>
    <w:rsid w:val="00460091"/>
    <w:rsid w:val="00460276"/>
    <w:rsid w:val="004607D4"/>
    <w:rsid w:val="00461623"/>
    <w:rsid w:val="00461AF6"/>
    <w:rsid w:val="00461D4B"/>
    <w:rsid w:val="00462ABE"/>
    <w:rsid w:val="00463100"/>
    <w:rsid w:val="00463E66"/>
    <w:rsid w:val="0046411F"/>
    <w:rsid w:val="0046434D"/>
    <w:rsid w:val="00464455"/>
    <w:rsid w:val="00464E3E"/>
    <w:rsid w:val="00465465"/>
    <w:rsid w:val="004655B1"/>
    <w:rsid w:val="00465CE8"/>
    <w:rsid w:val="00465CF7"/>
    <w:rsid w:val="00466231"/>
    <w:rsid w:val="00466415"/>
    <w:rsid w:val="0046720E"/>
    <w:rsid w:val="004709AF"/>
    <w:rsid w:val="004713F1"/>
    <w:rsid w:val="00471D86"/>
    <w:rsid w:val="0047214C"/>
    <w:rsid w:val="004723CF"/>
    <w:rsid w:val="00472AE2"/>
    <w:rsid w:val="00472CAA"/>
    <w:rsid w:val="00472D70"/>
    <w:rsid w:val="00473502"/>
    <w:rsid w:val="00474F67"/>
    <w:rsid w:val="00475310"/>
    <w:rsid w:val="004762F2"/>
    <w:rsid w:val="00477472"/>
    <w:rsid w:val="0048032D"/>
    <w:rsid w:val="0048033A"/>
    <w:rsid w:val="00481680"/>
    <w:rsid w:val="00482072"/>
    <w:rsid w:val="00482E72"/>
    <w:rsid w:val="0048337F"/>
    <w:rsid w:val="004839BC"/>
    <w:rsid w:val="00485010"/>
    <w:rsid w:val="0048758B"/>
    <w:rsid w:val="00487CAF"/>
    <w:rsid w:val="0049003A"/>
    <w:rsid w:val="00490BE4"/>
    <w:rsid w:val="00490C1A"/>
    <w:rsid w:val="0049189C"/>
    <w:rsid w:val="00492545"/>
    <w:rsid w:val="0049291C"/>
    <w:rsid w:val="0049366A"/>
    <w:rsid w:val="00493D49"/>
    <w:rsid w:val="004944D1"/>
    <w:rsid w:val="00495019"/>
    <w:rsid w:val="004955C4"/>
    <w:rsid w:val="004955DC"/>
    <w:rsid w:val="004957F0"/>
    <w:rsid w:val="00495AD5"/>
    <w:rsid w:val="004967BD"/>
    <w:rsid w:val="004967DC"/>
    <w:rsid w:val="00496C49"/>
    <w:rsid w:val="004A0FB2"/>
    <w:rsid w:val="004A1250"/>
    <w:rsid w:val="004A18CB"/>
    <w:rsid w:val="004A1ECD"/>
    <w:rsid w:val="004A2FBD"/>
    <w:rsid w:val="004A3804"/>
    <w:rsid w:val="004A4F2B"/>
    <w:rsid w:val="004A6147"/>
    <w:rsid w:val="004A6351"/>
    <w:rsid w:val="004A697A"/>
    <w:rsid w:val="004A6A4D"/>
    <w:rsid w:val="004A6E14"/>
    <w:rsid w:val="004A71EE"/>
    <w:rsid w:val="004A72B7"/>
    <w:rsid w:val="004A78E8"/>
    <w:rsid w:val="004A78E9"/>
    <w:rsid w:val="004A7F87"/>
    <w:rsid w:val="004B0E52"/>
    <w:rsid w:val="004B201F"/>
    <w:rsid w:val="004B3C5E"/>
    <w:rsid w:val="004B4248"/>
    <w:rsid w:val="004B454F"/>
    <w:rsid w:val="004B4EDC"/>
    <w:rsid w:val="004B5500"/>
    <w:rsid w:val="004B6017"/>
    <w:rsid w:val="004B63AE"/>
    <w:rsid w:val="004B67C5"/>
    <w:rsid w:val="004B6AC4"/>
    <w:rsid w:val="004B7BFD"/>
    <w:rsid w:val="004C0FAE"/>
    <w:rsid w:val="004C0FFF"/>
    <w:rsid w:val="004C201B"/>
    <w:rsid w:val="004C2CD6"/>
    <w:rsid w:val="004C2D06"/>
    <w:rsid w:val="004C3405"/>
    <w:rsid w:val="004C3806"/>
    <w:rsid w:val="004C42B0"/>
    <w:rsid w:val="004C43C3"/>
    <w:rsid w:val="004C4C70"/>
    <w:rsid w:val="004C5279"/>
    <w:rsid w:val="004C57A7"/>
    <w:rsid w:val="004C6436"/>
    <w:rsid w:val="004C6CC8"/>
    <w:rsid w:val="004C75AD"/>
    <w:rsid w:val="004C7C55"/>
    <w:rsid w:val="004D0271"/>
    <w:rsid w:val="004D0A8F"/>
    <w:rsid w:val="004D1E70"/>
    <w:rsid w:val="004D2759"/>
    <w:rsid w:val="004D315C"/>
    <w:rsid w:val="004D341F"/>
    <w:rsid w:val="004D3639"/>
    <w:rsid w:val="004D3D9E"/>
    <w:rsid w:val="004D44EA"/>
    <w:rsid w:val="004D496F"/>
    <w:rsid w:val="004D539A"/>
    <w:rsid w:val="004D5B02"/>
    <w:rsid w:val="004D5ED8"/>
    <w:rsid w:val="004D6F08"/>
    <w:rsid w:val="004D70AD"/>
    <w:rsid w:val="004E16AE"/>
    <w:rsid w:val="004E231D"/>
    <w:rsid w:val="004E2335"/>
    <w:rsid w:val="004E2751"/>
    <w:rsid w:val="004E4E18"/>
    <w:rsid w:val="004E5053"/>
    <w:rsid w:val="004E5570"/>
    <w:rsid w:val="004E59FC"/>
    <w:rsid w:val="004E6B3E"/>
    <w:rsid w:val="004E6FE8"/>
    <w:rsid w:val="004F25C8"/>
    <w:rsid w:val="004F2C0A"/>
    <w:rsid w:val="004F2F31"/>
    <w:rsid w:val="004F3A73"/>
    <w:rsid w:val="004F4030"/>
    <w:rsid w:val="004F4283"/>
    <w:rsid w:val="004F4534"/>
    <w:rsid w:val="004F498D"/>
    <w:rsid w:val="004F5263"/>
    <w:rsid w:val="004F687F"/>
    <w:rsid w:val="004F71E1"/>
    <w:rsid w:val="004F7946"/>
    <w:rsid w:val="00500692"/>
    <w:rsid w:val="0050122A"/>
    <w:rsid w:val="005013AA"/>
    <w:rsid w:val="00501FBE"/>
    <w:rsid w:val="00502B49"/>
    <w:rsid w:val="00502F7F"/>
    <w:rsid w:val="00503B76"/>
    <w:rsid w:val="00503D9F"/>
    <w:rsid w:val="00504276"/>
    <w:rsid w:val="00505C47"/>
    <w:rsid w:val="0050613B"/>
    <w:rsid w:val="00506D16"/>
    <w:rsid w:val="00507146"/>
    <w:rsid w:val="00510886"/>
    <w:rsid w:val="00510C10"/>
    <w:rsid w:val="00510D71"/>
    <w:rsid w:val="005118EF"/>
    <w:rsid w:val="00511EDE"/>
    <w:rsid w:val="005131F2"/>
    <w:rsid w:val="00513C40"/>
    <w:rsid w:val="00514274"/>
    <w:rsid w:val="005142FF"/>
    <w:rsid w:val="005151A5"/>
    <w:rsid w:val="00515280"/>
    <w:rsid w:val="00516179"/>
    <w:rsid w:val="005164F0"/>
    <w:rsid w:val="00516B1B"/>
    <w:rsid w:val="00517994"/>
    <w:rsid w:val="00520104"/>
    <w:rsid w:val="00520F21"/>
    <w:rsid w:val="00521DDF"/>
    <w:rsid w:val="005222B6"/>
    <w:rsid w:val="00522671"/>
    <w:rsid w:val="005228AD"/>
    <w:rsid w:val="005228CA"/>
    <w:rsid w:val="0052291E"/>
    <w:rsid w:val="005235CF"/>
    <w:rsid w:val="005242FA"/>
    <w:rsid w:val="00526E78"/>
    <w:rsid w:val="00527B84"/>
    <w:rsid w:val="00531126"/>
    <w:rsid w:val="00531DB0"/>
    <w:rsid w:val="0053513F"/>
    <w:rsid w:val="0053536C"/>
    <w:rsid w:val="00535609"/>
    <w:rsid w:val="005356E5"/>
    <w:rsid w:val="00537237"/>
    <w:rsid w:val="005409DF"/>
    <w:rsid w:val="00540D50"/>
    <w:rsid w:val="00541FB6"/>
    <w:rsid w:val="00542426"/>
    <w:rsid w:val="00542432"/>
    <w:rsid w:val="005429C0"/>
    <w:rsid w:val="00542FA2"/>
    <w:rsid w:val="00544770"/>
    <w:rsid w:val="005450A3"/>
    <w:rsid w:val="00545139"/>
    <w:rsid w:val="0054565F"/>
    <w:rsid w:val="00545B73"/>
    <w:rsid w:val="0054760C"/>
    <w:rsid w:val="00547901"/>
    <w:rsid w:val="00547E17"/>
    <w:rsid w:val="00550B12"/>
    <w:rsid w:val="005514C7"/>
    <w:rsid w:val="00552234"/>
    <w:rsid w:val="00552A0B"/>
    <w:rsid w:val="00553002"/>
    <w:rsid w:val="005533DC"/>
    <w:rsid w:val="00553457"/>
    <w:rsid w:val="00553661"/>
    <w:rsid w:val="0055371E"/>
    <w:rsid w:val="00556B32"/>
    <w:rsid w:val="00557AC7"/>
    <w:rsid w:val="00557D44"/>
    <w:rsid w:val="00560534"/>
    <w:rsid w:val="00561A53"/>
    <w:rsid w:val="00561B87"/>
    <w:rsid w:val="00561D89"/>
    <w:rsid w:val="00561EAB"/>
    <w:rsid w:val="00562472"/>
    <w:rsid w:val="005628B4"/>
    <w:rsid w:val="00563649"/>
    <w:rsid w:val="00564477"/>
    <w:rsid w:val="0056576D"/>
    <w:rsid w:val="0056586B"/>
    <w:rsid w:val="005658B1"/>
    <w:rsid w:val="00565AEA"/>
    <w:rsid w:val="00566079"/>
    <w:rsid w:val="00567929"/>
    <w:rsid w:val="00567B60"/>
    <w:rsid w:val="005705F2"/>
    <w:rsid w:val="00570E74"/>
    <w:rsid w:val="005719A9"/>
    <w:rsid w:val="005721C8"/>
    <w:rsid w:val="0057248F"/>
    <w:rsid w:val="005734D9"/>
    <w:rsid w:val="00573E19"/>
    <w:rsid w:val="00573EC5"/>
    <w:rsid w:val="00573FCF"/>
    <w:rsid w:val="005755EB"/>
    <w:rsid w:val="00575950"/>
    <w:rsid w:val="005764B5"/>
    <w:rsid w:val="005767BC"/>
    <w:rsid w:val="00576CD8"/>
    <w:rsid w:val="00577951"/>
    <w:rsid w:val="00577B67"/>
    <w:rsid w:val="00577DA8"/>
    <w:rsid w:val="00577F37"/>
    <w:rsid w:val="0058031D"/>
    <w:rsid w:val="005809DC"/>
    <w:rsid w:val="00581268"/>
    <w:rsid w:val="005814C0"/>
    <w:rsid w:val="00582595"/>
    <w:rsid w:val="00582CD5"/>
    <w:rsid w:val="00582F71"/>
    <w:rsid w:val="005833C7"/>
    <w:rsid w:val="00583444"/>
    <w:rsid w:val="005835B1"/>
    <w:rsid w:val="00583A71"/>
    <w:rsid w:val="00583FA8"/>
    <w:rsid w:val="005842B2"/>
    <w:rsid w:val="00584391"/>
    <w:rsid w:val="005849FB"/>
    <w:rsid w:val="00585650"/>
    <w:rsid w:val="00585DB5"/>
    <w:rsid w:val="0058699F"/>
    <w:rsid w:val="00586F08"/>
    <w:rsid w:val="005871DD"/>
    <w:rsid w:val="005872AE"/>
    <w:rsid w:val="005879C4"/>
    <w:rsid w:val="00590205"/>
    <w:rsid w:val="00591594"/>
    <w:rsid w:val="00591E92"/>
    <w:rsid w:val="00592398"/>
    <w:rsid w:val="00593A2E"/>
    <w:rsid w:val="00593B89"/>
    <w:rsid w:val="00593E90"/>
    <w:rsid w:val="00595093"/>
    <w:rsid w:val="005952C3"/>
    <w:rsid w:val="00595C9A"/>
    <w:rsid w:val="00596467"/>
    <w:rsid w:val="0059695C"/>
    <w:rsid w:val="00596AA3"/>
    <w:rsid w:val="00596B43"/>
    <w:rsid w:val="00597E41"/>
    <w:rsid w:val="005A0347"/>
    <w:rsid w:val="005A0596"/>
    <w:rsid w:val="005A0916"/>
    <w:rsid w:val="005A0E75"/>
    <w:rsid w:val="005A12D8"/>
    <w:rsid w:val="005A1744"/>
    <w:rsid w:val="005A3BEC"/>
    <w:rsid w:val="005A3FF6"/>
    <w:rsid w:val="005A4FCF"/>
    <w:rsid w:val="005A52AC"/>
    <w:rsid w:val="005A5356"/>
    <w:rsid w:val="005A6D99"/>
    <w:rsid w:val="005A7916"/>
    <w:rsid w:val="005A7A9A"/>
    <w:rsid w:val="005B196F"/>
    <w:rsid w:val="005B2DB3"/>
    <w:rsid w:val="005B2E89"/>
    <w:rsid w:val="005B31B7"/>
    <w:rsid w:val="005B380F"/>
    <w:rsid w:val="005B433A"/>
    <w:rsid w:val="005B4C28"/>
    <w:rsid w:val="005B511E"/>
    <w:rsid w:val="005B5226"/>
    <w:rsid w:val="005B54E7"/>
    <w:rsid w:val="005B7104"/>
    <w:rsid w:val="005B75D0"/>
    <w:rsid w:val="005B7E64"/>
    <w:rsid w:val="005C004F"/>
    <w:rsid w:val="005C006F"/>
    <w:rsid w:val="005C01EB"/>
    <w:rsid w:val="005C0F5F"/>
    <w:rsid w:val="005C16AD"/>
    <w:rsid w:val="005C215E"/>
    <w:rsid w:val="005C26D2"/>
    <w:rsid w:val="005C29C5"/>
    <w:rsid w:val="005C2C34"/>
    <w:rsid w:val="005C363F"/>
    <w:rsid w:val="005C3914"/>
    <w:rsid w:val="005C3B9B"/>
    <w:rsid w:val="005C5622"/>
    <w:rsid w:val="005C5B88"/>
    <w:rsid w:val="005C6013"/>
    <w:rsid w:val="005C7BA3"/>
    <w:rsid w:val="005D09E9"/>
    <w:rsid w:val="005D1047"/>
    <w:rsid w:val="005D1446"/>
    <w:rsid w:val="005D258F"/>
    <w:rsid w:val="005D264F"/>
    <w:rsid w:val="005D2867"/>
    <w:rsid w:val="005D30BF"/>
    <w:rsid w:val="005D3935"/>
    <w:rsid w:val="005D3B0B"/>
    <w:rsid w:val="005D4A05"/>
    <w:rsid w:val="005D4A8E"/>
    <w:rsid w:val="005D4B31"/>
    <w:rsid w:val="005D4B83"/>
    <w:rsid w:val="005D4B84"/>
    <w:rsid w:val="005D4E79"/>
    <w:rsid w:val="005D5C62"/>
    <w:rsid w:val="005D5DAA"/>
    <w:rsid w:val="005D667F"/>
    <w:rsid w:val="005D6C2F"/>
    <w:rsid w:val="005D6EC0"/>
    <w:rsid w:val="005D7072"/>
    <w:rsid w:val="005D7502"/>
    <w:rsid w:val="005E08BE"/>
    <w:rsid w:val="005E09FC"/>
    <w:rsid w:val="005E0AB8"/>
    <w:rsid w:val="005E1113"/>
    <w:rsid w:val="005E131B"/>
    <w:rsid w:val="005E14A2"/>
    <w:rsid w:val="005E17C2"/>
    <w:rsid w:val="005E17E8"/>
    <w:rsid w:val="005E19AA"/>
    <w:rsid w:val="005E280E"/>
    <w:rsid w:val="005E2B00"/>
    <w:rsid w:val="005E3610"/>
    <w:rsid w:val="005E3ADA"/>
    <w:rsid w:val="005E42B2"/>
    <w:rsid w:val="005E5806"/>
    <w:rsid w:val="005E62FC"/>
    <w:rsid w:val="005F1165"/>
    <w:rsid w:val="005F12C5"/>
    <w:rsid w:val="005F13FB"/>
    <w:rsid w:val="005F1705"/>
    <w:rsid w:val="005F393B"/>
    <w:rsid w:val="005F3CE5"/>
    <w:rsid w:val="005F40F2"/>
    <w:rsid w:val="005F416D"/>
    <w:rsid w:val="005F445B"/>
    <w:rsid w:val="005F44DF"/>
    <w:rsid w:val="005F46AC"/>
    <w:rsid w:val="005F5E70"/>
    <w:rsid w:val="005F605C"/>
    <w:rsid w:val="005F6CFA"/>
    <w:rsid w:val="005F789D"/>
    <w:rsid w:val="005F7B9E"/>
    <w:rsid w:val="005F7C0C"/>
    <w:rsid w:val="005F7CC5"/>
    <w:rsid w:val="005F7DDA"/>
    <w:rsid w:val="00600372"/>
    <w:rsid w:val="006004A7"/>
    <w:rsid w:val="00600BC5"/>
    <w:rsid w:val="00600F2F"/>
    <w:rsid w:val="00601500"/>
    <w:rsid w:val="0060151A"/>
    <w:rsid w:val="00601BB6"/>
    <w:rsid w:val="00601C4E"/>
    <w:rsid w:val="00601EBE"/>
    <w:rsid w:val="006028FC"/>
    <w:rsid w:val="00602F3D"/>
    <w:rsid w:val="006031AD"/>
    <w:rsid w:val="00604017"/>
    <w:rsid w:val="00604AD1"/>
    <w:rsid w:val="00604FFC"/>
    <w:rsid w:val="00605813"/>
    <w:rsid w:val="00605A8D"/>
    <w:rsid w:val="00605B9D"/>
    <w:rsid w:val="00605C34"/>
    <w:rsid w:val="006063E4"/>
    <w:rsid w:val="006069D1"/>
    <w:rsid w:val="00606E74"/>
    <w:rsid w:val="006076D8"/>
    <w:rsid w:val="00607E72"/>
    <w:rsid w:val="00607EB2"/>
    <w:rsid w:val="006108A4"/>
    <w:rsid w:val="00611C56"/>
    <w:rsid w:val="00612B86"/>
    <w:rsid w:val="00612E7F"/>
    <w:rsid w:val="00613045"/>
    <w:rsid w:val="006130A0"/>
    <w:rsid w:val="00613241"/>
    <w:rsid w:val="00613A2E"/>
    <w:rsid w:val="006148C4"/>
    <w:rsid w:val="00614B55"/>
    <w:rsid w:val="0061579A"/>
    <w:rsid w:val="0061733B"/>
    <w:rsid w:val="0061768F"/>
    <w:rsid w:val="00617BA3"/>
    <w:rsid w:val="00620257"/>
    <w:rsid w:val="0062108B"/>
    <w:rsid w:val="006216B9"/>
    <w:rsid w:val="00622934"/>
    <w:rsid w:val="00622C7C"/>
    <w:rsid w:val="006232A8"/>
    <w:rsid w:val="00623D41"/>
    <w:rsid w:val="00624A21"/>
    <w:rsid w:val="00624EFA"/>
    <w:rsid w:val="00626969"/>
    <w:rsid w:val="00627B03"/>
    <w:rsid w:val="00627EDC"/>
    <w:rsid w:val="00630791"/>
    <w:rsid w:val="0063109D"/>
    <w:rsid w:val="00631304"/>
    <w:rsid w:val="0063289B"/>
    <w:rsid w:val="006335F7"/>
    <w:rsid w:val="006349DE"/>
    <w:rsid w:val="00634C0A"/>
    <w:rsid w:val="006354AD"/>
    <w:rsid w:val="00635768"/>
    <w:rsid w:val="0063594D"/>
    <w:rsid w:val="00636D27"/>
    <w:rsid w:val="00636F7A"/>
    <w:rsid w:val="00637CDA"/>
    <w:rsid w:val="00637DBC"/>
    <w:rsid w:val="00640A07"/>
    <w:rsid w:val="006413E9"/>
    <w:rsid w:val="00641F2D"/>
    <w:rsid w:val="00642474"/>
    <w:rsid w:val="0064259D"/>
    <w:rsid w:val="00643C09"/>
    <w:rsid w:val="0064464E"/>
    <w:rsid w:val="0064473E"/>
    <w:rsid w:val="00644C36"/>
    <w:rsid w:val="00644F36"/>
    <w:rsid w:val="0064515D"/>
    <w:rsid w:val="00646169"/>
    <w:rsid w:val="00647BF2"/>
    <w:rsid w:val="00647C23"/>
    <w:rsid w:val="00647E7E"/>
    <w:rsid w:val="00650B16"/>
    <w:rsid w:val="006513E0"/>
    <w:rsid w:val="0065168A"/>
    <w:rsid w:val="006519BA"/>
    <w:rsid w:val="00651E47"/>
    <w:rsid w:val="00652012"/>
    <w:rsid w:val="006520A5"/>
    <w:rsid w:val="006522A1"/>
    <w:rsid w:val="00652C8B"/>
    <w:rsid w:val="00653E0D"/>
    <w:rsid w:val="00654163"/>
    <w:rsid w:val="006541A0"/>
    <w:rsid w:val="006545F5"/>
    <w:rsid w:val="00654913"/>
    <w:rsid w:val="00654BCF"/>
    <w:rsid w:val="00654D8A"/>
    <w:rsid w:val="0065526B"/>
    <w:rsid w:val="00655DC0"/>
    <w:rsid w:val="00656E5F"/>
    <w:rsid w:val="00656EA3"/>
    <w:rsid w:val="00657670"/>
    <w:rsid w:val="00660B06"/>
    <w:rsid w:val="00660E6C"/>
    <w:rsid w:val="006611E6"/>
    <w:rsid w:val="0066174A"/>
    <w:rsid w:val="00661FBD"/>
    <w:rsid w:val="00662306"/>
    <w:rsid w:val="0066251F"/>
    <w:rsid w:val="0066252D"/>
    <w:rsid w:val="00663380"/>
    <w:rsid w:val="0066341F"/>
    <w:rsid w:val="006639C1"/>
    <w:rsid w:val="006644D6"/>
    <w:rsid w:val="00664657"/>
    <w:rsid w:val="006647F3"/>
    <w:rsid w:val="00664905"/>
    <w:rsid w:val="00664B2D"/>
    <w:rsid w:val="00664E76"/>
    <w:rsid w:val="0066512B"/>
    <w:rsid w:val="0066560B"/>
    <w:rsid w:val="00665866"/>
    <w:rsid w:val="0066665A"/>
    <w:rsid w:val="006667A6"/>
    <w:rsid w:val="00666CD5"/>
    <w:rsid w:val="006673DE"/>
    <w:rsid w:val="0066750D"/>
    <w:rsid w:val="00667713"/>
    <w:rsid w:val="00667F27"/>
    <w:rsid w:val="00670540"/>
    <w:rsid w:val="0067084B"/>
    <w:rsid w:val="00670DDC"/>
    <w:rsid w:val="00670EED"/>
    <w:rsid w:val="00671034"/>
    <w:rsid w:val="00671507"/>
    <w:rsid w:val="00671A43"/>
    <w:rsid w:val="00671DDD"/>
    <w:rsid w:val="00671E62"/>
    <w:rsid w:val="00671EF7"/>
    <w:rsid w:val="00672915"/>
    <w:rsid w:val="00673E4D"/>
    <w:rsid w:val="006746B1"/>
    <w:rsid w:val="00674D62"/>
    <w:rsid w:val="00675201"/>
    <w:rsid w:val="00675434"/>
    <w:rsid w:val="006759C8"/>
    <w:rsid w:val="00675C18"/>
    <w:rsid w:val="00676270"/>
    <w:rsid w:val="00676373"/>
    <w:rsid w:val="00676E4D"/>
    <w:rsid w:val="00677196"/>
    <w:rsid w:val="00677610"/>
    <w:rsid w:val="00677675"/>
    <w:rsid w:val="006779B9"/>
    <w:rsid w:val="00677D0E"/>
    <w:rsid w:val="00681270"/>
    <w:rsid w:val="00681ABE"/>
    <w:rsid w:val="00682515"/>
    <w:rsid w:val="00682BEF"/>
    <w:rsid w:val="00683C9D"/>
    <w:rsid w:val="006842C1"/>
    <w:rsid w:val="006843EA"/>
    <w:rsid w:val="00685034"/>
    <w:rsid w:val="0068512A"/>
    <w:rsid w:val="006864C4"/>
    <w:rsid w:val="006865E4"/>
    <w:rsid w:val="006873C6"/>
    <w:rsid w:val="0068781A"/>
    <w:rsid w:val="00687DB8"/>
    <w:rsid w:val="0069006E"/>
    <w:rsid w:val="00690074"/>
    <w:rsid w:val="00690116"/>
    <w:rsid w:val="0069096F"/>
    <w:rsid w:val="006910A6"/>
    <w:rsid w:val="00691172"/>
    <w:rsid w:val="00691283"/>
    <w:rsid w:val="006919B9"/>
    <w:rsid w:val="006927A6"/>
    <w:rsid w:val="006932A0"/>
    <w:rsid w:val="00696282"/>
    <w:rsid w:val="006970F7"/>
    <w:rsid w:val="006A0310"/>
    <w:rsid w:val="006A037A"/>
    <w:rsid w:val="006A038D"/>
    <w:rsid w:val="006A0B27"/>
    <w:rsid w:val="006A1288"/>
    <w:rsid w:val="006A179A"/>
    <w:rsid w:val="006A193A"/>
    <w:rsid w:val="006A199A"/>
    <w:rsid w:val="006A1E8A"/>
    <w:rsid w:val="006A2537"/>
    <w:rsid w:val="006A2589"/>
    <w:rsid w:val="006A2595"/>
    <w:rsid w:val="006A53DD"/>
    <w:rsid w:val="006A660E"/>
    <w:rsid w:val="006A693D"/>
    <w:rsid w:val="006A7EA5"/>
    <w:rsid w:val="006B1CA9"/>
    <w:rsid w:val="006B1DF9"/>
    <w:rsid w:val="006B1FF3"/>
    <w:rsid w:val="006B2654"/>
    <w:rsid w:val="006B2702"/>
    <w:rsid w:val="006B2FE8"/>
    <w:rsid w:val="006B345C"/>
    <w:rsid w:val="006B36CA"/>
    <w:rsid w:val="006B37AC"/>
    <w:rsid w:val="006B3EA2"/>
    <w:rsid w:val="006B3F77"/>
    <w:rsid w:val="006B5B63"/>
    <w:rsid w:val="006B5FF3"/>
    <w:rsid w:val="006B61DC"/>
    <w:rsid w:val="006B7233"/>
    <w:rsid w:val="006B794C"/>
    <w:rsid w:val="006C1077"/>
    <w:rsid w:val="006C2181"/>
    <w:rsid w:val="006C2191"/>
    <w:rsid w:val="006C29DC"/>
    <w:rsid w:val="006C36D7"/>
    <w:rsid w:val="006C47BC"/>
    <w:rsid w:val="006C4E46"/>
    <w:rsid w:val="006C4E7E"/>
    <w:rsid w:val="006C5751"/>
    <w:rsid w:val="006C6646"/>
    <w:rsid w:val="006C6BB6"/>
    <w:rsid w:val="006C7360"/>
    <w:rsid w:val="006C753E"/>
    <w:rsid w:val="006C7A2B"/>
    <w:rsid w:val="006D013E"/>
    <w:rsid w:val="006D04CD"/>
    <w:rsid w:val="006D0EFF"/>
    <w:rsid w:val="006D19E3"/>
    <w:rsid w:val="006D1AF6"/>
    <w:rsid w:val="006D2246"/>
    <w:rsid w:val="006D281E"/>
    <w:rsid w:val="006D2B88"/>
    <w:rsid w:val="006D2F0A"/>
    <w:rsid w:val="006D3CBD"/>
    <w:rsid w:val="006D3DF0"/>
    <w:rsid w:val="006D4E2E"/>
    <w:rsid w:val="006D4E96"/>
    <w:rsid w:val="006D57CE"/>
    <w:rsid w:val="006D591A"/>
    <w:rsid w:val="006D5EA5"/>
    <w:rsid w:val="006D7035"/>
    <w:rsid w:val="006D70F4"/>
    <w:rsid w:val="006D7536"/>
    <w:rsid w:val="006D7669"/>
    <w:rsid w:val="006D7BB1"/>
    <w:rsid w:val="006D7F56"/>
    <w:rsid w:val="006E0E62"/>
    <w:rsid w:val="006E15CE"/>
    <w:rsid w:val="006E169C"/>
    <w:rsid w:val="006E1740"/>
    <w:rsid w:val="006E26C8"/>
    <w:rsid w:val="006E27E8"/>
    <w:rsid w:val="006E2864"/>
    <w:rsid w:val="006E2B36"/>
    <w:rsid w:val="006E3F3C"/>
    <w:rsid w:val="006E4282"/>
    <w:rsid w:val="006E4363"/>
    <w:rsid w:val="006E4902"/>
    <w:rsid w:val="006E54B7"/>
    <w:rsid w:val="006E579F"/>
    <w:rsid w:val="006E6462"/>
    <w:rsid w:val="006E7543"/>
    <w:rsid w:val="006F0369"/>
    <w:rsid w:val="006F1570"/>
    <w:rsid w:val="006F16DE"/>
    <w:rsid w:val="006F1AD7"/>
    <w:rsid w:val="006F1C17"/>
    <w:rsid w:val="006F40BF"/>
    <w:rsid w:val="006F40DF"/>
    <w:rsid w:val="006F4718"/>
    <w:rsid w:val="006F4B4D"/>
    <w:rsid w:val="006F5187"/>
    <w:rsid w:val="006F5989"/>
    <w:rsid w:val="006F5AD4"/>
    <w:rsid w:val="006F6EEE"/>
    <w:rsid w:val="007000CE"/>
    <w:rsid w:val="00701A26"/>
    <w:rsid w:val="00702DA4"/>
    <w:rsid w:val="00702FC4"/>
    <w:rsid w:val="00703186"/>
    <w:rsid w:val="00703C19"/>
    <w:rsid w:val="00704355"/>
    <w:rsid w:val="0070471E"/>
    <w:rsid w:val="0070485C"/>
    <w:rsid w:val="007049ED"/>
    <w:rsid w:val="00705A8E"/>
    <w:rsid w:val="00705BFF"/>
    <w:rsid w:val="00706463"/>
    <w:rsid w:val="00706569"/>
    <w:rsid w:val="007105C4"/>
    <w:rsid w:val="00710809"/>
    <w:rsid w:val="0071188F"/>
    <w:rsid w:val="00711BB9"/>
    <w:rsid w:val="00712398"/>
    <w:rsid w:val="0071278A"/>
    <w:rsid w:val="00712947"/>
    <w:rsid w:val="007129AF"/>
    <w:rsid w:val="00712CD0"/>
    <w:rsid w:val="00714CBF"/>
    <w:rsid w:val="00715FE4"/>
    <w:rsid w:val="007165A2"/>
    <w:rsid w:val="00716F8F"/>
    <w:rsid w:val="00720A11"/>
    <w:rsid w:val="00722006"/>
    <w:rsid w:val="00723112"/>
    <w:rsid w:val="0072321A"/>
    <w:rsid w:val="007234CA"/>
    <w:rsid w:val="00723699"/>
    <w:rsid w:val="0072393C"/>
    <w:rsid w:val="00723FEF"/>
    <w:rsid w:val="00724DDA"/>
    <w:rsid w:val="007250CD"/>
    <w:rsid w:val="00726202"/>
    <w:rsid w:val="0072657A"/>
    <w:rsid w:val="00726C01"/>
    <w:rsid w:val="00727006"/>
    <w:rsid w:val="00731E52"/>
    <w:rsid w:val="00732289"/>
    <w:rsid w:val="00732830"/>
    <w:rsid w:val="007329C3"/>
    <w:rsid w:val="00733908"/>
    <w:rsid w:val="00733C70"/>
    <w:rsid w:val="00733D09"/>
    <w:rsid w:val="00733E06"/>
    <w:rsid w:val="00735EF3"/>
    <w:rsid w:val="007364D0"/>
    <w:rsid w:val="00737F60"/>
    <w:rsid w:val="00740083"/>
    <w:rsid w:val="00740137"/>
    <w:rsid w:val="0074029C"/>
    <w:rsid w:val="00740CD9"/>
    <w:rsid w:val="00741BBA"/>
    <w:rsid w:val="00741E14"/>
    <w:rsid w:val="007422BB"/>
    <w:rsid w:val="007425D6"/>
    <w:rsid w:val="007427B8"/>
    <w:rsid w:val="007427F6"/>
    <w:rsid w:val="00742F92"/>
    <w:rsid w:val="00743BC5"/>
    <w:rsid w:val="00743C3C"/>
    <w:rsid w:val="00744BB9"/>
    <w:rsid w:val="00745191"/>
    <w:rsid w:val="007453D4"/>
    <w:rsid w:val="007462D0"/>
    <w:rsid w:val="00746425"/>
    <w:rsid w:val="007476E2"/>
    <w:rsid w:val="00747C5C"/>
    <w:rsid w:val="00750CCC"/>
    <w:rsid w:val="007514FA"/>
    <w:rsid w:val="0075276C"/>
    <w:rsid w:val="007535BC"/>
    <w:rsid w:val="00753CFE"/>
    <w:rsid w:val="007551F7"/>
    <w:rsid w:val="00755574"/>
    <w:rsid w:val="007557BE"/>
    <w:rsid w:val="00755C3B"/>
    <w:rsid w:val="0075652F"/>
    <w:rsid w:val="00756BE7"/>
    <w:rsid w:val="00756F59"/>
    <w:rsid w:val="00757386"/>
    <w:rsid w:val="007576A4"/>
    <w:rsid w:val="00757753"/>
    <w:rsid w:val="00757AB5"/>
    <w:rsid w:val="00760D2A"/>
    <w:rsid w:val="00761113"/>
    <w:rsid w:val="0076115F"/>
    <w:rsid w:val="007618CA"/>
    <w:rsid w:val="00761CDF"/>
    <w:rsid w:val="00762D5F"/>
    <w:rsid w:val="00762F14"/>
    <w:rsid w:val="007636CE"/>
    <w:rsid w:val="007644AB"/>
    <w:rsid w:val="007648CD"/>
    <w:rsid w:val="00764A9F"/>
    <w:rsid w:val="00764EC4"/>
    <w:rsid w:val="00764EF5"/>
    <w:rsid w:val="0076570A"/>
    <w:rsid w:val="00765B38"/>
    <w:rsid w:val="00766285"/>
    <w:rsid w:val="0076664C"/>
    <w:rsid w:val="00766CB1"/>
    <w:rsid w:val="00766EC2"/>
    <w:rsid w:val="00770122"/>
    <w:rsid w:val="007702BF"/>
    <w:rsid w:val="007709F9"/>
    <w:rsid w:val="007711FF"/>
    <w:rsid w:val="00772665"/>
    <w:rsid w:val="007729F0"/>
    <w:rsid w:val="00772EEB"/>
    <w:rsid w:val="007745B8"/>
    <w:rsid w:val="00774621"/>
    <w:rsid w:val="0077462F"/>
    <w:rsid w:val="00774935"/>
    <w:rsid w:val="00775288"/>
    <w:rsid w:val="00776857"/>
    <w:rsid w:val="00776981"/>
    <w:rsid w:val="00776B69"/>
    <w:rsid w:val="00776C5A"/>
    <w:rsid w:val="0077701D"/>
    <w:rsid w:val="007772D3"/>
    <w:rsid w:val="007776CC"/>
    <w:rsid w:val="00780014"/>
    <w:rsid w:val="00780163"/>
    <w:rsid w:val="007807AB"/>
    <w:rsid w:val="00780AEE"/>
    <w:rsid w:val="00780BC2"/>
    <w:rsid w:val="00780BFC"/>
    <w:rsid w:val="00782199"/>
    <w:rsid w:val="00783330"/>
    <w:rsid w:val="007848AE"/>
    <w:rsid w:val="00784C8D"/>
    <w:rsid w:val="00784CE9"/>
    <w:rsid w:val="00784D47"/>
    <w:rsid w:val="00784ECD"/>
    <w:rsid w:val="00785A95"/>
    <w:rsid w:val="00785F3C"/>
    <w:rsid w:val="0078644D"/>
    <w:rsid w:val="007867BC"/>
    <w:rsid w:val="00790177"/>
    <w:rsid w:val="0079050B"/>
    <w:rsid w:val="00791243"/>
    <w:rsid w:val="007932B5"/>
    <w:rsid w:val="007939AB"/>
    <w:rsid w:val="00793E4A"/>
    <w:rsid w:val="00793F15"/>
    <w:rsid w:val="00793F71"/>
    <w:rsid w:val="00795DED"/>
    <w:rsid w:val="00795E25"/>
    <w:rsid w:val="00796442"/>
    <w:rsid w:val="00797A71"/>
    <w:rsid w:val="00797BC4"/>
    <w:rsid w:val="00797F66"/>
    <w:rsid w:val="007A0325"/>
    <w:rsid w:val="007A032C"/>
    <w:rsid w:val="007A1147"/>
    <w:rsid w:val="007A1690"/>
    <w:rsid w:val="007A1E76"/>
    <w:rsid w:val="007A294F"/>
    <w:rsid w:val="007A2F08"/>
    <w:rsid w:val="007A3665"/>
    <w:rsid w:val="007A39CF"/>
    <w:rsid w:val="007A4583"/>
    <w:rsid w:val="007A5E04"/>
    <w:rsid w:val="007A6232"/>
    <w:rsid w:val="007A66B5"/>
    <w:rsid w:val="007A6DE3"/>
    <w:rsid w:val="007A76F7"/>
    <w:rsid w:val="007A7889"/>
    <w:rsid w:val="007A7897"/>
    <w:rsid w:val="007A7A3A"/>
    <w:rsid w:val="007A7C43"/>
    <w:rsid w:val="007B0C64"/>
    <w:rsid w:val="007B1018"/>
    <w:rsid w:val="007B11BB"/>
    <w:rsid w:val="007B12AD"/>
    <w:rsid w:val="007B228C"/>
    <w:rsid w:val="007B2CCD"/>
    <w:rsid w:val="007B3CD9"/>
    <w:rsid w:val="007B4C9D"/>
    <w:rsid w:val="007B510B"/>
    <w:rsid w:val="007B5160"/>
    <w:rsid w:val="007B51FA"/>
    <w:rsid w:val="007B549D"/>
    <w:rsid w:val="007B5959"/>
    <w:rsid w:val="007B5B75"/>
    <w:rsid w:val="007B5C32"/>
    <w:rsid w:val="007B603F"/>
    <w:rsid w:val="007B69E0"/>
    <w:rsid w:val="007B6DAD"/>
    <w:rsid w:val="007B74B5"/>
    <w:rsid w:val="007B75DE"/>
    <w:rsid w:val="007B777D"/>
    <w:rsid w:val="007B7A8D"/>
    <w:rsid w:val="007C037B"/>
    <w:rsid w:val="007C03C9"/>
    <w:rsid w:val="007C078A"/>
    <w:rsid w:val="007C0A7E"/>
    <w:rsid w:val="007C17CC"/>
    <w:rsid w:val="007C21A4"/>
    <w:rsid w:val="007C31F8"/>
    <w:rsid w:val="007C337E"/>
    <w:rsid w:val="007C338E"/>
    <w:rsid w:val="007C3851"/>
    <w:rsid w:val="007C3EB0"/>
    <w:rsid w:val="007C3EFD"/>
    <w:rsid w:val="007C408D"/>
    <w:rsid w:val="007C4E65"/>
    <w:rsid w:val="007C6728"/>
    <w:rsid w:val="007C68E7"/>
    <w:rsid w:val="007C6F89"/>
    <w:rsid w:val="007C75A1"/>
    <w:rsid w:val="007C7EA7"/>
    <w:rsid w:val="007D04D1"/>
    <w:rsid w:val="007D0843"/>
    <w:rsid w:val="007D19C4"/>
    <w:rsid w:val="007D2415"/>
    <w:rsid w:val="007D26A7"/>
    <w:rsid w:val="007D2A24"/>
    <w:rsid w:val="007D42AE"/>
    <w:rsid w:val="007D4351"/>
    <w:rsid w:val="007D4BF3"/>
    <w:rsid w:val="007D51AE"/>
    <w:rsid w:val="007D5638"/>
    <w:rsid w:val="007D6913"/>
    <w:rsid w:val="007D7EBE"/>
    <w:rsid w:val="007D7FA5"/>
    <w:rsid w:val="007E0626"/>
    <w:rsid w:val="007E07D8"/>
    <w:rsid w:val="007E0DEA"/>
    <w:rsid w:val="007E196B"/>
    <w:rsid w:val="007E1B54"/>
    <w:rsid w:val="007E1DC0"/>
    <w:rsid w:val="007E2DB8"/>
    <w:rsid w:val="007E625A"/>
    <w:rsid w:val="007E69AA"/>
    <w:rsid w:val="007E6DE3"/>
    <w:rsid w:val="007E7EFB"/>
    <w:rsid w:val="007F04DB"/>
    <w:rsid w:val="007F0643"/>
    <w:rsid w:val="007F0B8A"/>
    <w:rsid w:val="007F0D12"/>
    <w:rsid w:val="007F0DCF"/>
    <w:rsid w:val="007F136F"/>
    <w:rsid w:val="007F1450"/>
    <w:rsid w:val="007F1EFA"/>
    <w:rsid w:val="007F214D"/>
    <w:rsid w:val="007F2E2B"/>
    <w:rsid w:val="007F310F"/>
    <w:rsid w:val="007F3263"/>
    <w:rsid w:val="007F33B5"/>
    <w:rsid w:val="007F3532"/>
    <w:rsid w:val="007F3AF4"/>
    <w:rsid w:val="007F40B8"/>
    <w:rsid w:val="007F496A"/>
    <w:rsid w:val="007F6350"/>
    <w:rsid w:val="007F6B85"/>
    <w:rsid w:val="007F706F"/>
    <w:rsid w:val="007F7F5F"/>
    <w:rsid w:val="00800671"/>
    <w:rsid w:val="00800D1C"/>
    <w:rsid w:val="00801BDC"/>
    <w:rsid w:val="00802AB0"/>
    <w:rsid w:val="00802B2B"/>
    <w:rsid w:val="00802D61"/>
    <w:rsid w:val="00802DA8"/>
    <w:rsid w:val="0080387C"/>
    <w:rsid w:val="0080415A"/>
    <w:rsid w:val="00804BF7"/>
    <w:rsid w:val="0080558A"/>
    <w:rsid w:val="00805E84"/>
    <w:rsid w:val="008060E5"/>
    <w:rsid w:val="008061FD"/>
    <w:rsid w:val="00806ABD"/>
    <w:rsid w:val="00806BCC"/>
    <w:rsid w:val="00806DAE"/>
    <w:rsid w:val="00806E42"/>
    <w:rsid w:val="00810DD3"/>
    <w:rsid w:val="00811765"/>
    <w:rsid w:val="00811882"/>
    <w:rsid w:val="008127EE"/>
    <w:rsid w:val="008129D4"/>
    <w:rsid w:val="00813AAE"/>
    <w:rsid w:val="00813B65"/>
    <w:rsid w:val="00814419"/>
    <w:rsid w:val="00814764"/>
    <w:rsid w:val="00814F31"/>
    <w:rsid w:val="008151CA"/>
    <w:rsid w:val="008155EB"/>
    <w:rsid w:val="00815A93"/>
    <w:rsid w:val="0081622F"/>
    <w:rsid w:val="008163DF"/>
    <w:rsid w:val="0081648F"/>
    <w:rsid w:val="008165BB"/>
    <w:rsid w:val="00816CD3"/>
    <w:rsid w:val="0081720E"/>
    <w:rsid w:val="00817394"/>
    <w:rsid w:val="00817CC9"/>
    <w:rsid w:val="008203DE"/>
    <w:rsid w:val="00820415"/>
    <w:rsid w:val="0082145F"/>
    <w:rsid w:val="00821B06"/>
    <w:rsid w:val="0082325D"/>
    <w:rsid w:val="00823D62"/>
    <w:rsid w:val="00823F3D"/>
    <w:rsid w:val="00825647"/>
    <w:rsid w:val="00825884"/>
    <w:rsid w:val="00825CC3"/>
    <w:rsid w:val="008262ED"/>
    <w:rsid w:val="00827067"/>
    <w:rsid w:val="0082755D"/>
    <w:rsid w:val="008303EE"/>
    <w:rsid w:val="00830677"/>
    <w:rsid w:val="00830B98"/>
    <w:rsid w:val="0083122C"/>
    <w:rsid w:val="008313DF"/>
    <w:rsid w:val="00831579"/>
    <w:rsid w:val="00831B0F"/>
    <w:rsid w:val="00832A99"/>
    <w:rsid w:val="00833565"/>
    <w:rsid w:val="00833940"/>
    <w:rsid w:val="00833967"/>
    <w:rsid w:val="00833FAD"/>
    <w:rsid w:val="0083424F"/>
    <w:rsid w:val="00834564"/>
    <w:rsid w:val="00834BE1"/>
    <w:rsid w:val="00834D5C"/>
    <w:rsid w:val="00835A06"/>
    <w:rsid w:val="008370A4"/>
    <w:rsid w:val="00837633"/>
    <w:rsid w:val="008403A9"/>
    <w:rsid w:val="00840EB7"/>
    <w:rsid w:val="00841105"/>
    <w:rsid w:val="00842A16"/>
    <w:rsid w:val="008435DE"/>
    <w:rsid w:val="00843E51"/>
    <w:rsid w:val="0084446E"/>
    <w:rsid w:val="008445E6"/>
    <w:rsid w:val="0084493A"/>
    <w:rsid w:val="00844FD9"/>
    <w:rsid w:val="008450F9"/>
    <w:rsid w:val="008451AA"/>
    <w:rsid w:val="00845C73"/>
    <w:rsid w:val="00846F12"/>
    <w:rsid w:val="00850008"/>
    <w:rsid w:val="008502DC"/>
    <w:rsid w:val="008515B2"/>
    <w:rsid w:val="00851AE6"/>
    <w:rsid w:val="00851B8C"/>
    <w:rsid w:val="00851DE5"/>
    <w:rsid w:val="00851EE8"/>
    <w:rsid w:val="00852560"/>
    <w:rsid w:val="00853531"/>
    <w:rsid w:val="00853D4F"/>
    <w:rsid w:val="0085417A"/>
    <w:rsid w:val="0085427E"/>
    <w:rsid w:val="0085564D"/>
    <w:rsid w:val="00855DBF"/>
    <w:rsid w:val="00855DD6"/>
    <w:rsid w:val="00856AA5"/>
    <w:rsid w:val="00857FCB"/>
    <w:rsid w:val="008606A1"/>
    <w:rsid w:val="00860ACA"/>
    <w:rsid w:val="00860E68"/>
    <w:rsid w:val="00861E14"/>
    <w:rsid w:val="00862BAC"/>
    <w:rsid w:val="00862ED6"/>
    <w:rsid w:val="0086439F"/>
    <w:rsid w:val="008659D7"/>
    <w:rsid w:val="00866D4B"/>
    <w:rsid w:val="008670DC"/>
    <w:rsid w:val="008678AA"/>
    <w:rsid w:val="008707A3"/>
    <w:rsid w:val="008716C5"/>
    <w:rsid w:val="00871A18"/>
    <w:rsid w:val="00872383"/>
    <w:rsid w:val="008726D3"/>
    <w:rsid w:val="00872F76"/>
    <w:rsid w:val="008732F4"/>
    <w:rsid w:val="00874213"/>
    <w:rsid w:val="0087437E"/>
    <w:rsid w:val="00874B8F"/>
    <w:rsid w:val="008758FD"/>
    <w:rsid w:val="008759D7"/>
    <w:rsid w:val="008817A2"/>
    <w:rsid w:val="00881833"/>
    <w:rsid w:val="00881881"/>
    <w:rsid w:val="00881B0F"/>
    <w:rsid w:val="00881B7C"/>
    <w:rsid w:val="008824B2"/>
    <w:rsid w:val="008831C6"/>
    <w:rsid w:val="008836FE"/>
    <w:rsid w:val="00883BD5"/>
    <w:rsid w:val="00884557"/>
    <w:rsid w:val="00885054"/>
    <w:rsid w:val="00885C9C"/>
    <w:rsid w:val="0088602C"/>
    <w:rsid w:val="00886637"/>
    <w:rsid w:val="00886CA6"/>
    <w:rsid w:val="00887ECE"/>
    <w:rsid w:val="00890449"/>
    <w:rsid w:val="008906E0"/>
    <w:rsid w:val="008917A6"/>
    <w:rsid w:val="00891997"/>
    <w:rsid w:val="00892F2C"/>
    <w:rsid w:val="0089334A"/>
    <w:rsid w:val="00894B9B"/>
    <w:rsid w:val="00895FC1"/>
    <w:rsid w:val="00896116"/>
    <w:rsid w:val="00896574"/>
    <w:rsid w:val="008966BE"/>
    <w:rsid w:val="008966DE"/>
    <w:rsid w:val="008A091E"/>
    <w:rsid w:val="008A0E34"/>
    <w:rsid w:val="008A1257"/>
    <w:rsid w:val="008A170B"/>
    <w:rsid w:val="008A1914"/>
    <w:rsid w:val="008A1B24"/>
    <w:rsid w:val="008A1D02"/>
    <w:rsid w:val="008A1D79"/>
    <w:rsid w:val="008A2942"/>
    <w:rsid w:val="008A3B79"/>
    <w:rsid w:val="008A4FB4"/>
    <w:rsid w:val="008A54B5"/>
    <w:rsid w:val="008A5997"/>
    <w:rsid w:val="008A5C0E"/>
    <w:rsid w:val="008A5C2D"/>
    <w:rsid w:val="008A6534"/>
    <w:rsid w:val="008A6A19"/>
    <w:rsid w:val="008A7514"/>
    <w:rsid w:val="008A7E26"/>
    <w:rsid w:val="008A7F17"/>
    <w:rsid w:val="008B0B0A"/>
    <w:rsid w:val="008B0BB4"/>
    <w:rsid w:val="008B1276"/>
    <w:rsid w:val="008B13C0"/>
    <w:rsid w:val="008B178C"/>
    <w:rsid w:val="008B1B4F"/>
    <w:rsid w:val="008B3165"/>
    <w:rsid w:val="008B327F"/>
    <w:rsid w:val="008B42B9"/>
    <w:rsid w:val="008B49DE"/>
    <w:rsid w:val="008B4D26"/>
    <w:rsid w:val="008B560F"/>
    <w:rsid w:val="008B5B72"/>
    <w:rsid w:val="008B6D7C"/>
    <w:rsid w:val="008B6EF4"/>
    <w:rsid w:val="008B7506"/>
    <w:rsid w:val="008B7A29"/>
    <w:rsid w:val="008B7C88"/>
    <w:rsid w:val="008C0372"/>
    <w:rsid w:val="008C0616"/>
    <w:rsid w:val="008C07E8"/>
    <w:rsid w:val="008C3513"/>
    <w:rsid w:val="008C4D5F"/>
    <w:rsid w:val="008C555C"/>
    <w:rsid w:val="008C5B0E"/>
    <w:rsid w:val="008C5CE4"/>
    <w:rsid w:val="008C62D5"/>
    <w:rsid w:val="008C672C"/>
    <w:rsid w:val="008C68D0"/>
    <w:rsid w:val="008C734F"/>
    <w:rsid w:val="008C74E9"/>
    <w:rsid w:val="008C75E8"/>
    <w:rsid w:val="008C7B34"/>
    <w:rsid w:val="008C7DB0"/>
    <w:rsid w:val="008D09E3"/>
    <w:rsid w:val="008D1FFD"/>
    <w:rsid w:val="008D2242"/>
    <w:rsid w:val="008D252F"/>
    <w:rsid w:val="008D2A46"/>
    <w:rsid w:val="008D3380"/>
    <w:rsid w:val="008D3717"/>
    <w:rsid w:val="008D3B27"/>
    <w:rsid w:val="008D42B3"/>
    <w:rsid w:val="008D45BB"/>
    <w:rsid w:val="008D4BB3"/>
    <w:rsid w:val="008D4FB3"/>
    <w:rsid w:val="008D58F3"/>
    <w:rsid w:val="008D5CF1"/>
    <w:rsid w:val="008D7605"/>
    <w:rsid w:val="008D79AF"/>
    <w:rsid w:val="008D7CBA"/>
    <w:rsid w:val="008D7CED"/>
    <w:rsid w:val="008E0D1B"/>
    <w:rsid w:val="008E0FAE"/>
    <w:rsid w:val="008E10DE"/>
    <w:rsid w:val="008E1911"/>
    <w:rsid w:val="008E1D7A"/>
    <w:rsid w:val="008E1DE5"/>
    <w:rsid w:val="008E206E"/>
    <w:rsid w:val="008E2396"/>
    <w:rsid w:val="008E29E8"/>
    <w:rsid w:val="008E30D5"/>
    <w:rsid w:val="008E3246"/>
    <w:rsid w:val="008E35CD"/>
    <w:rsid w:val="008E3A82"/>
    <w:rsid w:val="008E4EF5"/>
    <w:rsid w:val="008E4FF4"/>
    <w:rsid w:val="008E7C25"/>
    <w:rsid w:val="008F0729"/>
    <w:rsid w:val="008F084C"/>
    <w:rsid w:val="008F0DFA"/>
    <w:rsid w:val="008F1488"/>
    <w:rsid w:val="008F1568"/>
    <w:rsid w:val="008F171D"/>
    <w:rsid w:val="008F20B3"/>
    <w:rsid w:val="008F29E1"/>
    <w:rsid w:val="008F345A"/>
    <w:rsid w:val="008F3CE6"/>
    <w:rsid w:val="008F42E6"/>
    <w:rsid w:val="008F4BEF"/>
    <w:rsid w:val="008F4DD0"/>
    <w:rsid w:val="008F561F"/>
    <w:rsid w:val="008F586A"/>
    <w:rsid w:val="008F5901"/>
    <w:rsid w:val="008F5AFD"/>
    <w:rsid w:val="008F5C6D"/>
    <w:rsid w:val="008F6496"/>
    <w:rsid w:val="008F6854"/>
    <w:rsid w:val="008F6D4A"/>
    <w:rsid w:val="008F6E41"/>
    <w:rsid w:val="008F74C9"/>
    <w:rsid w:val="008F791C"/>
    <w:rsid w:val="008F7B42"/>
    <w:rsid w:val="0090106F"/>
    <w:rsid w:val="00901BC7"/>
    <w:rsid w:val="00901C85"/>
    <w:rsid w:val="00901FD1"/>
    <w:rsid w:val="0090250D"/>
    <w:rsid w:val="00903365"/>
    <w:rsid w:val="00903C0B"/>
    <w:rsid w:val="00904021"/>
    <w:rsid w:val="00906E8E"/>
    <w:rsid w:val="00907265"/>
    <w:rsid w:val="00907900"/>
    <w:rsid w:val="00907C37"/>
    <w:rsid w:val="009101D5"/>
    <w:rsid w:val="00911CF9"/>
    <w:rsid w:val="00912801"/>
    <w:rsid w:val="00912944"/>
    <w:rsid w:val="00912EFC"/>
    <w:rsid w:val="00912FBA"/>
    <w:rsid w:val="009140B8"/>
    <w:rsid w:val="00914138"/>
    <w:rsid w:val="009154E3"/>
    <w:rsid w:val="0091564E"/>
    <w:rsid w:val="00915812"/>
    <w:rsid w:val="00917355"/>
    <w:rsid w:val="0091744D"/>
    <w:rsid w:val="00917D58"/>
    <w:rsid w:val="009201F7"/>
    <w:rsid w:val="0092121C"/>
    <w:rsid w:val="009212B2"/>
    <w:rsid w:val="009216E1"/>
    <w:rsid w:val="009219B9"/>
    <w:rsid w:val="00921FEB"/>
    <w:rsid w:val="00922012"/>
    <w:rsid w:val="00923B8E"/>
    <w:rsid w:val="00923D85"/>
    <w:rsid w:val="00923F73"/>
    <w:rsid w:val="0092414A"/>
    <w:rsid w:val="009252CF"/>
    <w:rsid w:val="0092561D"/>
    <w:rsid w:val="009256CF"/>
    <w:rsid w:val="00925BBE"/>
    <w:rsid w:val="00926737"/>
    <w:rsid w:val="009269CD"/>
    <w:rsid w:val="0092766A"/>
    <w:rsid w:val="0092774F"/>
    <w:rsid w:val="0093012C"/>
    <w:rsid w:val="009311B5"/>
    <w:rsid w:val="009319FB"/>
    <w:rsid w:val="00932416"/>
    <w:rsid w:val="00933680"/>
    <w:rsid w:val="00934874"/>
    <w:rsid w:val="00934EFA"/>
    <w:rsid w:val="00935D91"/>
    <w:rsid w:val="0093661F"/>
    <w:rsid w:val="009371C2"/>
    <w:rsid w:val="009379B0"/>
    <w:rsid w:val="009379C6"/>
    <w:rsid w:val="00937B66"/>
    <w:rsid w:val="009402D9"/>
    <w:rsid w:val="00940673"/>
    <w:rsid w:val="00940C6C"/>
    <w:rsid w:val="00940D84"/>
    <w:rsid w:val="0094150F"/>
    <w:rsid w:val="00941520"/>
    <w:rsid w:val="009425FF"/>
    <w:rsid w:val="0094296E"/>
    <w:rsid w:val="00943B5A"/>
    <w:rsid w:val="00943B98"/>
    <w:rsid w:val="00944AB1"/>
    <w:rsid w:val="00944B7A"/>
    <w:rsid w:val="00945A06"/>
    <w:rsid w:val="009466F8"/>
    <w:rsid w:val="00947E65"/>
    <w:rsid w:val="0095057B"/>
    <w:rsid w:val="00950AEB"/>
    <w:rsid w:val="0095182C"/>
    <w:rsid w:val="00951A31"/>
    <w:rsid w:val="0095355F"/>
    <w:rsid w:val="00953625"/>
    <w:rsid w:val="00953682"/>
    <w:rsid w:val="00955B77"/>
    <w:rsid w:val="00956403"/>
    <w:rsid w:val="009568AC"/>
    <w:rsid w:val="00956907"/>
    <w:rsid w:val="00957941"/>
    <w:rsid w:val="00957A4C"/>
    <w:rsid w:val="0096045C"/>
    <w:rsid w:val="00960662"/>
    <w:rsid w:val="009607C4"/>
    <w:rsid w:val="0096107B"/>
    <w:rsid w:val="00961165"/>
    <w:rsid w:val="0096129C"/>
    <w:rsid w:val="009612B4"/>
    <w:rsid w:val="009616BB"/>
    <w:rsid w:val="00961F6F"/>
    <w:rsid w:val="00962959"/>
    <w:rsid w:val="00962A9A"/>
    <w:rsid w:val="00963081"/>
    <w:rsid w:val="00964EA5"/>
    <w:rsid w:val="009672B5"/>
    <w:rsid w:val="00967DE4"/>
    <w:rsid w:val="0097000E"/>
    <w:rsid w:val="009701BD"/>
    <w:rsid w:val="00970560"/>
    <w:rsid w:val="00970B2D"/>
    <w:rsid w:val="00970C91"/>
    <w:rsid w:val="00971E07"/>
    <w:rsid w:val="0097202C"/>
    <w:rsid w:val="00972100"/>
    <w:rsid w:val="00974355"/>
    <w:rsid w:val="0097435C"/>
    <w:rsid w:val="00974740"/>
    <w:rsid w:val="0097489A"/>
    <w:rsid w:val="00974DFA"/>
    <w:rsid w:val="00975496"/>
    <w:rsid w:val="009763F0"/>
    <w:rsid w:val="00977421"/>
    <w:rsid w:val="00977710"/>
    <w:rsid w:val="00977E03"/>
    <w:rsid w:val="00980868"/>
    <w:rsid w:val="00981507"/>
    <w:rsid w:val="009823AF"/>
    <w:rsid w:val="00982867"/>
    <w:rsid w:val="00982CDF"/>
    <w:rsid w:val="00982DBA"/>
    <w:rsid w:val="00982DE9"/>
    <w:rsid w:val="00983227"/>
    <w:rsid w:val="00983AAC"/>
    <w:rsid w:val="00983AEA"/>
    <w:rsid w:val="009844C2"/>
    <w:rsid w:val="00984620"/>
    <w:rsid w:val="009847DB"/>
    <w:rsid w:val="00984872"/>
    <w:rsid w:val="00984A26"/>
    <w:rsid w:val="00984F20"/>
    <w:rsid w:val="0098500E"/>
    <w:rsid w:val="009852CB"/>
    <w:rsid w:val="00985950"/>
    <w:rsid w:val="00985B6B"/>
    <w:rsid w:val="00985D0B"/>
    <w:rsid w:val="0098669D"/>
    <w:rsid w:val="0099066B"/>
    <w:rsid w:val="00990BCA"/>
    <w:rsid w:val="00990D96"/>
    <w:rsid w:val="00990FB4"/>
    <w:rsid w:val="00991A19"/>
    <w:rsid w:val="00992182"/>
    <w:rsid w:val="009925F8"/>
    <w:rsid w:val="00993694"/>
    <w:rsid w:val="00993C20"/>
    <w:rsid w:val="00993E5D"/>
    <w:rsid w:val="00994D39"/>
    <w:rsid w:val="00995C31"/>
    <w:rsid w:val="00995EBD"/>
    <w:rsid w:val="00997AA1"/>
    <w:rsid w:val="009A089B"/>
    <w:rsid w:val="009A0939"/>
    <w:rsid w:val="009A1004"/>
    <w:rsid w:val="009A118B"/>
    <w:rsid w:val="009A19F1"/>
    <w:rsid w:val="009A23E0"/>
    <w:rsid w:val="009A2B27"/>
    <w:rsid w:val="009A2C59"/>
    <w:rsid w:val="009A31DA"/>
    <w:rsid w:val="009A3457"/>
    <w:rsid w:val="009A3B19"/>
    <w:rsid w:val="009A3DF1"/>
    <w:rsid w:val="009A4217"/>
    <w:rsid w:val="009A59F7"/>
    <w:rsid w:val="009A5F43"/>
    <w:rsid w:val="009A6678"/>
    <w:rsid w:val="009A6C0E"/>
    <w:rsid w:val="009B0086"/>
    <w:rsid w:val="009B00A0"/>
    <w:rsid w:val="009B0908"/>
    <w:rsid w:val="009B0F93"/>
    <w:rsid w:val="009B13B1"/>
    <w:rsid w:val="009B15CD"/>
    <w:rsid w:val="009B173D"/>
    <w:rsid w:val="009B18AB"/>
    <w:rsid w:val="009B1A8F"/>
    <w:rsid w:val="009B1CCD"/>
    <w:rsid w:val="009B1E97"/>
    <w:rsid w:val="009B213D"/>
    <w:rsid w:val="009B2251"/>
    <w:rsid w:val="009B23B6"/>
    <w:rsid w:val="009B2CEE"/>
    <w:rsid w:val="009B2EC8"/>
    <w:rsid w:val="009B2FB8"/>
    <w:rsid w:val="009B3176"/>
    <w:rsid w:val="009B3C54"/>
    <w:rsid w:val="009B3D23"/>
    <w:rsid w:val="009B4719"/>
    <w:rsid w:val="009B4B05"/>
    <w:rsid w:val="009B5276"/>
    <w:rsid w:val="009B6299"/>
    <w:rsid w:val="009B6E1A"/>
    <w:rsid w:val="009B71A0"/>
    <w:rsid w:val="009B767C"/>
    <w:rsid w:val="009C0221"/>
    <w:rsid w:val="009C049D"/>
    <w:rsid w:val="009C0A94"/>
    <w:rsid w:val="009C1CBC"/>
    <w:rsid w:val="009C1F78"/>
    <w:rsid w:val="009C265E"/>
    <w:rsid w:val="009C2FEC"/>
    <w:rsid w:val="009C3CD3"/>
    <w:rsid w:val="009C3CF1"/>
    <w:rsid w:val="009C48D7"/>
    <w:rsid w:val="009C4A0B"/>
    <w:rsid w:val="009C4CE0"/>
    <w:rsid w:val="009C582D"/>
    <w:rsid w:val="009C63A4"/>
    <w:rsid w:val="009C6BFA"/>
    <w:rsid w:val="009C7421"/>
    <w:rsid w:val="009C77F2"/>
    <w:rsid w:val="009D0A8D"/>
    <w:rsid w:val="009D0D2B"/>
    <w:rsid w:val="009D18C4"/>
    <w:rsid w:val="009D1E15"/>
    <w:rsid w:val="009D213F"/>
    <w:rsid w:val="009D21CF"/>
    <w:rsid w:val="009D22FB"/>
    <w:rsid w:val="009D2645"/>
    <w:rsid w:val="009D2F27"/>
    <w:rsid w:val="009D34D5"/>
    <w:rsid w:val="009D42ED"/>
    <w:rsid w:val="009D4E2F"/>
    <w:rsid w:val="009D549B"/>
    <w:rsid w:val="009D5F82"/>
    <w:rsid w:val="009D618C"/>
    <w:rsid w:val="009D6856"/>
    <w:rsid w:val="009D6A2B"/>
    <w:rsid w:val="009D6A6A"/>
    <w:rsid w:val="009D765B"/>
    <w:rsid w:val="009D788F"/>
    <w:rsid w:val="009E06C4"/>
    <w:rsid w:val="009E1B7C"/>
    <w:rsid w:val="009E209A"/>
    <w:rsid w:val="009E291D"/>
    <w:rsid w:val="009E3674"/>
    <w:rsid w:val="009E3871"/>
    <w:rsid w:val="009E4A9D"/>
    <w:rsid w:val="009E544A"/>
    <w:rsid w:val="009E5B42"/>
    <w:rsid w:val="009E5ED5"/>
    <w:rsid w:val="009E64C3"/>
    <w:rsid w:val="009E64F5"/>
    <w:rsid w:val="009E6B9F"/>
    <w:rsid w:val="009E6D44"/>
    <w:rsid w:val="009E764A"/>
    <w:rsid w:val="009E7AFA"/>
    <w:rsid w:val="009E7E97"/>
    <w:rsid w:val="009F002F"/>
    <w:rsid w:val="009F06D5"/>
    <w:rsid w:val="009F0EBC"/>
    <w:rsid w:val="009F1DE1"/>
    <w:rsid w:val="009F2E39"/>
    <w:rsid w:val="009F35BE"/>
    <w:rsid w:val="009F396C"/>
    <w:rsid w:val="009F478B"/>
    <w:rsid w:val="009F53F2"/>
    <w:rsid w:val="009F5E91"/>
    <w:rsid w:val="009F5F31"/>
    <w:rsid w:val="009F7811"/>
    <w:rsid w:val="009F7A41"/>
    <w:rsid w:val="009F7EB0"/>
    <w:rsid w:val="00A0034F"/>
    <w:rsid w:val="00A00885"/>
    <w:rsid w:val="00A01255"/>
    <w:rsid w:val="00A0129E"/>
    <w:rsid w:val="00A01916"/>
    <w:rsid w:val="00A01F88"/>
    <w:rsid w:val="00A0235C"/>
    <w:rsid w:val="00A037C3"/>
    <w:rsid w:val="00A04164"/>
    <w:rsid w:val="00A05C78"/>
    <w:rsid w:val="00A077D1"/>
    <w:rsid w:val="00A106AD"/>
    <w:rsid w:val="00A11592"/>
    <w:rsid w:val="00A11DB4"/>
    <w:rsid w:val="00A12DB2"/>
    <w:rsid w:val="00A12EB6"/>
    <w:rsid w:val="00A13310"/>
    <w:rsid w:val="00A134C4"/>
    <w:rsid w:val="00A13DED"/>
    <w:rsid w:val="00A14723"/>
    <w:rsid w:val="00A1479B"/>
    <w:rsid w:val="00A15421"/>
    <w:rsid w:val="00A15437"/>
    <w:rsid w:val="00A16252"/>
    <w:rsid w:val="00A1752F"/>
    <w:rsid w:val="00A17B8B"/>
    <w:rsid w:val="00A201F3"/>
    <w:rsid w:val="00A20F78"/>
    <w:rsid w:val="00A216B8"/>
    <w:rsid w:val="00A220E9"/>
    <w:rsid w:val="00A22406"/>
    <w:rsid w:val="00A22654"/>
    <w:rsid w:val="00A22A4A"/>
    <w:rsid w:val="00A23301"/>
    <w:rsid w:val="00A2351A"/>
    <w:rsid w:val="00A24065"/>
    <w:rsid w:val="00A24830"/>
    <w:rsid w:val="00A25161"/>
    <w:rsid w:val="00A252D2"/>
    <w:rsid w:val="00A25902"/>
    <w:rsid w:val="00A26620"/>
    <w:rsid w:val="00A26F39"/>
    <w:rsid w:val="00A27360"/>
    <w:rsid w:val="00A27C52"/>
    <w:rsid w:val="00A30998"/>
    <w:rsid w:val="00A32D7E"/>
    <w:rsid w:val="00A32D81"/>
    <w:rsid w:val="00A33105"/>
    <w:rsid w:val="00A33513"/>
    <w:rsid w:val="00A33C4C"/>
    <w:rsid w:val="00A34435"/>
    <w:rsid w:val="00A35069"/>
    <w:rsid w:val="00A359A1"/>
    <w:rsid w:val="00A35BBF"/>
    <w:rsid w:val="00A36930"/>
    <w:rsid w:val="00A3715D"/>
    <w:rsid w:val="00A37805"/>
    <w:rsid w:val="00A379A7"/>
    <w:rsid w:val="00A40527"/>
    <w:rsid w:val="00A41AC9"/>
    <w:rsid w:val="00A42573"/>
    <w:rsid w:val="00A42750"/>
    <w:rsid w:val="00A42DB4"/>
    <w:rsid w:val="00A43DE5"/>
    <w:rsid w:val="00A44E91"/>
    <w:rsid w:val="00A45401"/>
    <w:rsid w:val="00A45A7E"/>
    <w:rsid w:val="00A46195"/>
    <w:rsid w:val="00A46C89"/>
    <w:rsid w:val="00A47C54"/>
    <w:rsid w:val="00A51051"/>
    <w:rsid w:val="00A51057"/>
    <w:rsid w:val="00A51ECE"/>
    <w:rsid w:val="00A53947"/>
    <w:rsid w:val="00A53EC4"/>
    <w:rsid w:val="00A544EF"/>
    <w:rsid w:val="00A54999"/>
    <w:rsid w:val="00A54E36"/>
    <w:rsid w:val="00A55B77"/>
    <w:rsid w:val="00A55F84"/>
    <w:rsid w:val="00A561AE"/>
    <w:rsid w:val="00A5644D"/>
    <w:rsid w:val="00A5657C"/>
    <w:rsid w:val="00A5720E"/>
    <w:rsid w:val="00A574C9"/>
    <w:rsid w:val="00A57D00"/>
    <w:rsid w:val="00A57DD4"/>
    <w:rsid w:val="00A6041C"/>
    <w:rsid w:val="00A60663"/>
    <w:rsid w:val="00A60776"/>
    <w:rsid w:val="00A62042"/>
    <w:rsid w:val="00A6281B"/>
    <w:rsid w:val="00A62B22"/>
    <w:rsid w:val="00A62C36"/>
    <w:rsid w:val="00A62F35"/>
    <w:rsid w:val="00A6300A"/>
    <w:rsid w:val="00A635F7"/>
    <w:rsid w:val="00A63907"/>
    <w:rsid w:val="00A64E5A"/>
    <w:rsid w:val="00A65DD0"/>
    <w:rsid w:val="00A667C7"/>
    <w:rsid w:val="00A66A05"/>
    <w:rsid w:val="00A70465"/>
    <w:rsid w:val="00A7072D"/>
    <w:rsid w:val="00A713D0"/>
    <w:rsid w:val="00A72070"/>
    <w:rsid w:val="00A72569"/>
    <w:rsid w:val="00A730EE"/>
    <w:rsid w:val="00A73206"/>
    <w:rsid w:val="00A7470A"/>
    <w:rsid w:val="00A74B28"/>
    <w:rsid w:val="00A74C5F"/>
    <w:rsid w:val="00A75DB5"/>
    <w:rsid w:val="00A76455"/>
    <w:rsid w:val="00A77131"/>
    <w:rsid w:val="00A7745B"/>
    <w:rsid w:val="00A77ADA"/>
    <w:rsid w:val="00A8038F"/>
    <w:rsid w:val="00A8078E"/>
    <w:rsid w:val="00A80902"/>
    <w:rsid w:val="00A80B46"/>
    <w:rsid w:val="00A80D57"/>
    <w:rsid w:val="00A8176B"/>
    <w:rsid w:val="00A8201A"/>
    <w:rsid w:val="00A82B26"/>
    <w:rsid w:val="00A84951"/>
    <w:rsid w:val="00A84C49"/>
    <w:rsid w:val="00A84FD4"/>
    <w:rsid w:val="00A85B02"/>
    <w:rsid w:val="00A85BCC"/>
    <w:rsid w:val="00A85CAC"/>
    <w:rsid w:val="00A868B9"/>
    <w:rsid w:val="00A90023"/>
    <w:rsid w:val="00A9180E"/>
    <w:rsid w:val="00A924D6"/>
    <w:rsid w:val="00A924F4"/>
    <w:rsid w:val="00A927C8"/>
    <w:rsid w:val="00A92ADF"/>
    <w:rsid w:val="00A934DE"/>
    <w:rsid w:val="00A950CC"/>
    <w:rsid w:val="00A95E17"/>
    <w:rsid w:val="00A9647B"/>
    <w:rsid w:val="00A96E93"/>
    <w:rsid w:val="00A96ECE"/>
    <w:rsid w:val="00A973D7"/>
    <w:rsid w:val="00A97823"/>
    <w:rsid w:val="00AA0F5E"/>
    <w:rsid w:val="00AA161D"/>
    <w:rsid w:val="00AA1895"/>
    <w:rsid w:val="00AA1B24"/>
    <w:rsid w:val="00AA229C"/>
    <w:rsid w:val="00AA3072"/>
    <w:rsid w:val="00AA44C3"/>
    <w:rsid w:val="00AA45BE"/>
    <w:rsid w:val="00AA4FA7"/>
    <w:rsid w:val="00AA580D"/>
    <w:rsid w:val="00AA5DDC"/>
    <w:rsid w:val="00AA71EC"/>
    <w:rsid w:val="00AA7481"/>
    <w:rsid w:val="00AA774D"/>
    <w:rsid w:val="00AA7D79"/>
    <w:rsid w:val="00AB0735"/>
    <w:rsid w:val="00AB1493"/>
    <w:rsid w:val="00AB1D92"/>
    <w:rsid w:val="00AB211B"/>
    <w:rsid w:val="00AB25FA"/>
    <w:rsid w:val="00AB2FF3"/>
    <w:rsid w:val="00AB3461"/>
    <w:rsid w:val="00AB36E0"/>
    <w:rsid w:val="00AB39A2"/>
    <w:rsid w:val="00AB4CD1"/>
    <w:rsid w:val="00AB4E14"/>
    <w:rsid w:val="00AB5610"/>
    <w:rsid w:val="00AB5932"/>
    <w:rsid w:val="00AB5C32"/>
    <w:rsid w:val="00AB5D17"/>
    <w:rsid w:val="00AB657F"/>
    <w:rsid w:val="00AB69A3"/>
    <w:rsid w:val="00AB6D58"/>
    <w:rsid w:val="00AB6E71"/>
    <w:rsid w:val="00AC0795"/>
    <w:rsid w:val="00AC0B14"/>
    <w:rsid w:val="00AC0B59"/>
    <w:rsid w:val="00AC0FF7"/>
    <w:rsid w:val="00AC1ABB"/>
    <w:rsid w:val="00AC3DF1"/>
    <w:rsid w:val="00AC5E4A"/>
    <w:rsid w:val="00AC614F"/>
    <w:rsid w:val="00AC748D"/>
    <w:rsid w:val="00AC7E4E"/>
    <w:rsid w:val="00AD16F9"/>
    <w:rsid w:val="00AD1D6D"/>
    <w:rsid w:val="00AD20F8"/>
    <w:rsid w:val="00AD2862"/>
    <w:rsid w:val="00AD29C3"/>
    <w:rsid w:val="00AD2DB4"/>
    <w:rsid w:val="00AD31DB"/>
    <w:rsid w:val="00AD3F9E"/>
    <w:rsid w:val="00AD490D"/>
    <w:rsid w:val="00AD5553"/>
    <w:rsid w:val="00AD681B"/>
    <w:rsid w:val="00AD7BDB"/>
    <w:rsid w:val="00AE0040"/>
    <w:rsid w:val="00AE0B80"/>
    <w:rsid w:val="00AE10ED"/>
    <w:rsid w:val="00AE13C2"/>
    <w:rsid w:val="00AE14A4"/>
    <w:rsid w:val="00AE1798"/>
    <w:rsid w:val="00AE17FE"/>
    <w:rsid w:val="00AE230A"/>
    <w:rsid w:val="00AE3D03"/>
    <w:rsid w:val="00AE4F21"/>
    <w:rsid w:val="00AE5199"/>
    <w:rsid w:val="00AE5204"/>
    <w:rsid w:val="00AE5612"/>
    <w:rsid w:val="00AE6706"/>
    <w:rsid w:val="00AE6EB0"/>
    <w:rsid w:val="00AE79C9"/>
    <w:rsid w:val="00AF09A2"/>
    <w:rsid w:val="00AF0A65"/>
    <w:rsid w:val="00AF1453"/>
    <w:rsid w:val="00AF1CA3"/>
    <w:rsid w:val="00AF2237"/>
    <w:rsid w:val="00AF260B"/>
    <w:rsid w:val="00AF2740"/>
    <w:rsid w:val="00AF4407"/>
    <w:rsid w:val="00AF448F"/>
    <w:rsid w:val="00AF44A9"/>
    <w:rsid w:val="00AF48FA"/>
    <w:rsid w:val="00AF57A6"/>
    <w:rsid w:val="00AF663E"/>
    <w:rsid w:val="00AF73FD"/>
    <w:rsid w:val="00AF7C0F"/>
    <w:rsid w:val="00B00B4C"/>
    <w:rsid w:val="00B029E0"/>
    <w:rsid w:val="00B040C1"/>
    <w:rsid w:val="00B04590"/>
    <w:rsid w:val="00B04E38"/>
    <w:rsid w:val="00B04FEC"/>
    <w:rsid w:val="00B05A20"/>
    <w:rsid w:val="00B05BCF"/>
    <w:rsid w:val="00B070F6"/>
    <w:rsid w:val="00B074CE"/>
    <w:rsid w:val="00B07A12"/>
    <w:rsid w:val="00B102F2"/>
    <w:rsid w:val="00B1056D"/>
    <w:rsid w:val="00B105CD"/>
    <w:rsid w:val="00B1153C"/>
    <w:rsid w:val="00B12209"/>
    <w:rsid w:val="00B12784"/>
    <w:rsid w:val="00B12EF6"/>
    <w:rsid w:val="00B13E30"/>
    <w:rsid w:val="00B144EA"/>
    <w:rsid w:val="00B14757"/>
    <w:rsid w:val="00B14A0B"/>
    <w:rsid w:val="00B1549F"/>
    <w:rsid w:val="00B15F5B"/>
    <w:rsid w:val="00B16423"/>
    <w:rsid w:val="00B17415"/>
    <w:rsid w:val="00B17668"/>
    <w:rsid w:val="00B17833"/>
    <w:rsid w:val="00B17C8C"/>
    <w:rsid w:val="00B17D84"/>
    <w:rsid w:val="00B204E6"/>
    <w:rsid w:val="00B20F96"/>
    <w:rsid w:val="00B2160C"/>
    <w:rsid w:val="00B22390"/>
    <w:rsid w:val="00B22484"/>
    <w:rsid w:val="00B22C5F"/>
    <w:rsid w:val="00B23A2E"/>
    <w:rsid w:val="00B23D14"/>
    <w:rsid w:val="00B23FE2"/>
    <w:rsid w:val="00B2514F"/>
    <w:rsid w:val="00B25A42"/>
    <w:rsid w:val="00B268A4"/>
    <w:rsid w:val="00B2730B"/>
    <w:rsid w:val="00B27C67"/>
    <w:rsid w:val="00B30A65"/>
    <w:rsid w:val="00B30E72"/>
    <w:rsid w:val="00B3224A"/>
    <w:rsid w:val="00B32365"/>
    <w:rsid w:val="00B33DAD"/>
    <w:rsid w:val="00B340ED"/>
    <w:rsid w:val="00B34494"/>
    <w:rsid w:val="00B34C33"/>
    <w:rsid w:val="00B36276"/>
    <w:rsid w:val="00B3634B"/>
    <w:rsid w:val="00B36DCA"/>
    <w:rsid w:val="00B36F87"/>
    <w:rsid w:val="00B3742D"/>
    <w:rsid w:val="00B3796C"/>
    <w:rsid w:val="00B40B1E"/>
    <w:rsid w:val="00B40F52"/>
    <w:rsid w:val="00B41884"/>
    <w:rsid w:val="00B41959"/>
    <w:rsid w:val="00B42ACF"/>
    <w:rsid w:val="00B43D32"/>
    <w:rsid w:val="00B445C2"/>
    <w:rsid w:val="00B44A34"/>
    <w:rsid w:val="00B452C7"/>
    <w:rsid w:val="00B460C2"/>
    <w:rsid w:val="00B461F3"/>
    <w:rsid w:val="00B46AF7"/>
    <w:rsid w:val="00B4740F"/>
    <w:rsid w:val="00B47B89"/>
    <w:rsid w:val="00B47BB6"/>
    <w:rsid w:val="00B47BF4"/>
    <w:rsid w:val="00B50B3E"/>
    <w:rsid w:val="00B51690"/>
    <w:rsid w:val="00B51C6F"/>
    <w:rsid w:val="00B52228"/>
    <w:rsid w:val="00B52ED9"/>
    <w:rsid w:val="00B53953"/>
    <w:rsid w:val="00B54919"/>
    <w:rsid w:val="00B54BD7"/>
    <w:rsid w:val="00B54C06"/>
    <w:rsid w:val="00B54CC2"/>
    <w:rsid w:val="00B54EC1"/>
    <w:rsid w:val="00B55DDB"/>
    <w:rsid w:val="00B563BE"/>
    <w:rsid w:val="00B572D8"/>
    <w:rsid w:val="00B57B6F"/>
    <w:rsid w:val="00B57EF7"/>
    <w:rsid w:val="00B60D2B"/>
    <w:rsid w:val="00B6334D"/>
    <w:rsid w:val="00B64A51"/>
    <w:rsid w:val="00B65445"/>
    <w:rsid w:val="00B656FF"/>
    <w:rsid w:val="00B657B4"/>
    <w:rsid w:val="00B66036"/>
    <w:rsid w:val="00B66AF6"/>
    <w:rsid w:val="00B673AF"/>
    <w:rsid w:val="00B675C7"/>
    <w:rsid w:val="00B679C8"/>
    <w:rsid w:val="00B67A4A"/>
    <w:rsid w:val="00B67B97"/>
    <w:rsid w:val="00B7034B"/>
    <w:rsid w:val="00B708AB"/>
    <w:rsid w:val="00B7145E"/>
    <w:rsid w:val="00B714EC"/>
    <w:rsid w:val="00B719B2"/>
    <w:rsid w:val="00B71FD4"/>
    <w:rsid w:val="00B72171"/>
    <w:rsid w:val="00B74043"/>
    <w:rsid w:val="00B7436B"/>
    <w:rsid w:val="00B74DFA"/>
    <w:rsid w:val="00B75CB4"/>
    <w:rsid w:val="00B80045"/>
    <w:rsid w:val="00B8043C"/>
    <w:rsid w:val="00B818FF"/>
    <w:rsid w:val="00B820DB"/>
    <w:rsid w:val="00B822C2"/>
    <w:rsid w:val="00B8245F"/>
    <w:rsid w:val="00B8260A"/>
    <w:rsid w:val="00B831DD"/>
    <w:rsid w:val="00B833C5"/>
    <w:rsid w:val="00B835AC"/>
    <w:rsid w:val="00B83FDE"/>
    <w:rsid w:val="00B8433F"/>
    <w:rsid w:val="00B84A01"/>
    <w:rsid w:val="00B84B13"/>
    <w:rsid w:val="00B84CDE"/>
    <w:rsid w:val="00B84E49"/>
    <w:rsid w:val="00B853B8"/>
    <w:rsid w:val="00B85DAA"/>
    <w:rsid w:val="00B867DE"/>
    <w:rsid w:val="00B86978"/>
    <w:rsid w:val="00B86E11"/>
    <w:rsid w:val="00B871F1"/>
    <w:rsid w:val="00B8779B"/>
    <w:rsid w:val="00B879FC"/>
    <w:rsid w:val="00B90ACF"/>
    <w:rsid w:val="00B90C05"/>
    <w:rsid w:val="00B91424"/>
    <w:rsid w:val="00B91987"/>
    <w:rsid w:val="00B921D9"/>
    <w:rsid w:val="00B92A4F"/>
    <w:rsid w:val="00B931B8"/>
    <w:rsid w:val="00B93C15"/>
    <w:rsid w:val="00B93E3A"/>
    <w:rsid w:val="00B94846"/>
    <w:rsid w:val="00B951A2"/>
    <w:rsid w:val="00B96E37"/>
    <w:rsid w:val="00B977FB"/>
    <w:rsid w:val="00B979BA"/>
    <w:rsid w:val="00B97A9C"/>
    <w:rsid w:val="00BA026B"/>
    <w:rsid w:val="00BA25A0"/>
    <w:rsid w:val="00BA2ABB"/>
    <w:rsid w:val="00BA2D86"/>
    <w:rsid w:val="00BA3425"/>
    <w:rsid w:val="00BA45D7"/>
    <w:rsid w:val="00BA5260"/>
    <w:rsid w:val="00BA552F"/>
    <w:rsid w:val="00BA6E12"/>
    <w:rsid w:val="00BA6F93"/>
    <w:rsid w:val="00BA7265"/>
    <w:rsid w:val="00BA7A88"/>
    <w:rsid w:val="00BB0812"/>
    <w:rsid w:val="00BB1954"/>
    <w:rsid w:val="00BB1C60"/>
    <w:rsid w:val="00BB1DA9"/>
    <w:rsid w:val="00BB2453"/>
    <w:rsid w:val="00BB296A"/>
    <w:rsid w:val="00BB38C7"/>
    <w:rsid w:val="00BB3F91"/>
    <w:rsid w:val="00BB614D"/>
    <w:rsid w:val="00BB705E"/>
    <w:rsid w:val="00BB7425"/>
    <w:rsid w:val="00BB7A1A"/>
    <w:rsid w:val="00BB7A3E"/>
    <w:rsid w:val="00BC1246"/>
    <w:rsid w:val="00BC1701"/>
    <w:rsid w:val="00BC2821"/>
    <w:rsid w:val="00BC3538"/>
    <w:rsid w:val="00BC39F2"/>
    <w:rsid w:val="00BC3E9C"/>
    <w:rsid w:val="00BC4D34"/>
    <w:rsid w:val="00BC535A"/>
    <w:rsid w:val="00BC7E28"/>
    <w:rsid w:val="00BD0360"/>
    <w:rsid w:val="00BD073B"/>
    <w:rsid w:val="00BD08D3"/>
    <w:rsid w:val="00BD0CE7"/>
    <w:rsid w:val="00BD11C8"/>
    <w:rsid w:val="00BD1A92"/>
    <w:rsid w:val="00BD1B50"/>
    <w:rsid w:val="00BD1EDA"/>
    <w:rsid w:val="00BD2177"/>
    <w:rsid w:val="00BD3CB9"/>
    <w:rsid w:val="00BD4629"/>
    <w:rsid w:val="00BD5FAE"/>
    <w:rsid w:val="00BD6591"/>
    <w:rsid w:val="00BD7136"/>
    <w:rsid w:val="00BD731E"/>
    <w:rsid w:val="00BD74B8"/>
    <w:rsid w:val="00BE0F1E"/>
    <w:rsid w:val="00BE10CB"/>
    <w:rsid w:val="00BE1289"/>
    <w:rsid w:val="00BE1434"/>
    <w:rsid w:val="00BE2C30"/>
    <w:rsid w:val="00BE3273"/>
    <w:rsid w:val="00BE4704"/>
    <w:rsid w:val="00BE5DB3"/>
    <w:rsid w:val="00BE5E27"/>
    <w:rsid w:val="00BE70E0"/>
    <w:rsid w:val="00BE76D7"/>
    <w:rsid w:val="00BF0693"/>
    <w:rsid w:val="00BF08BD"/>
    <w:rsid w:val="00BF1E50"/>
    <w:rsid w:val="00BF4B09"/>
    <w:rsid w:val="00BF4C3E"/>
    <w:rsid w:val="00BF7499"/>
    <w:rsid w:val="00BF765A"/>
    <w:rsid w:val="00BF7890"/>
    <w:rsid w:val="00BF79EB"/>
    <w:rsid w:val="00C01765"/>
    <w:rsid w:val="00C01FEF"/>
    <w:rsid w:val="00C0231C"/>
    <w:rsid w:val="00C0256D"/>
    <w:rsid w:val="00C02F74"/>
    <w:rsid w:val="00C03B6A"/>
    <w:rsid w:val="00C04279"/>
    <w:rsid w:val="00C04CE7"/>
    <w:rsid w:val="00C05040"/>
    <w:rsid w:val="00C058E9"/>
    <w:rsid w:val="00C069A1"/>
    <w:rsid w:val="00C06B82"/>
    <w:rsid w:val="00C07DFC"/>
    <w:rsid w:val="00C10191"/>
    <w:rsid w:val="00C10547"/>
    <w:rsid w:val="00C12C01"/>
    <w:rsid w:val="00C131F5"/>
    <w:rsid w:val="00C140A1"/>
    <w:rsid w:val="00C1414B"/>
    <w:rsid w:val="00C14E5E"/>
    <w:rsid w:val="00C156EB"/>
    <w:rsid w:val="00C16639"/>
    <w:rsid w:val="00C17FFE"/>
    <w:rsid w:val="00C2017F"/>
    <w:rsid w:val="00C20500"/>
    <w:rsid w:val="00C209B5"/>
    <w:rsid w:val="00C20D20"/>
    <w:rsid w:val="00C2102F"/>
    <w:rsid w:val="00C21662"/>
    <w:rsid w:val="00C22616"/>
    <w:rsid w:val="00C22633"/>
    <w:rsid w:val="00C23AAF"/>
    <w:rsid w:val="00C245E2"/>
    <w:rsid w:val="00C25162"/>
    <w:rsid w:val="00C2578D"/>
    <w:rsid w:val="00C260A2"/>
    <w:rsid w:val="00C268BD"/>
    <w:rsid w:val="00C26A73"/>
    <w:rsid w:val="00C27D4A"/>
    <w:rsid w:val="00C27F78"/>
    <w:rsid w:val="00C30AE5"/>
    <w:rsid w:val="00C332CF"/>
    <w:rsid w:val="00C334E0"/>
    <w:rsid w:val="00C33A71"/>
    <w:rsid w:val="00C33FC9"/>
    <w:rsid w:val="00C346D0"/>
    <w:rsid w:val="00C34894"/>
    <w:rsid w:val="00C34929"/>
    <w:rsid w:val="00C34E14"/>
    <w:rsid w:val="00C35D1E"/>
    <w:rsid w:val="00C35E55"/>
    <w:rsid w:val="00C35F50"/>
    <w:rsid w:val="00C36424"/>
    <w:rsid w:val="00C36452"/>
    <w:rsid w:val="00C365CB"/>
    <w:rsid w:val="00C37266"/>
    <w:rsid w:val="00C375C2"/>
    <w:rsid w:val="00C375E5"/>
    <w:rsid w:val="00C37652"/>
    <w:rsid w:val="00C37988"/>
    <w:rsid w:val="00C42079"/>
    <w:rsid w:val="00C44738"/>
    <w:rsid w:val="00C45061"/>
    <w:rsid w:val="00C45265"/>
    <w:rsid w:val="00C456C8"/>
    <w:rsid w:val="00C467FB"/>
    <w:rsid w:val="00C478E0"/>
    <w:rsid w:val="00C51774"/>
    <w:rsid w:val="00C51C08"/>
    <w:rsid w:val="00C5239F"/>
    <w:rsid w:val="00C523EC"/>
    <w:rsid w:val="00C5314E"/>
    <w:rsid w:val="00C539A8"/>
    <w:rsid w:val="00C5402D"/>
    <w:rsid w:val="00C54631"/>
    <w:rsid w:val="00C558C5"/>
    <w:rsid w:val="00C55B5A"/>
    <w:rsid w:val="00C55E9A"/>
    <w:rsid w:val="00C562F1"/>
    <w:rsid w:val="00C56E60"/>
    <w:rsid w:val="00C5799F"/>
    <w:rsid w:val="00C600E2"/>
    <w:rsid w:val="00C602E0"/>
    <w:rsid w:val="00C602FE"/>
    <w:rsid w:val="00C6047A"/>
    <w:rsid w:val="00C60614"/>
    <w:rsid w:val="00C608D4"/>
    <w:rsid w:val="00C61057"/>
    <w:rsid w:val="00C616AA"/>
    <w:rsid w:val="00C619E9"/>
    <w:rsid w:val="00C61BB8"/>
    <w:rsid w:val="00C621D8"/>
    <w:rsid w:val="00C62C7E"/>
    <w:rsid w:val="00C6358B"/>
    <w:rsid w:val="00C63DCB"/>
    <w:rsid w:val="00C63E01"/>
    <w:rsid w:val="00C643C2"/>
    <w:rsid w:val="00C64576"/>
    <w:rsid w:val="00C64D6C"/>
    <w:rsid w:val="00C65182"/>
    <w:rsid w:val="00C6518B"/>
    <w:rsid w:val="00C65C75"/>
    <w:rsid w:val="00C65E99"/>
    <w:rsid w:val="00C660BB"/>
    <w:rsid w:val="00C66B14"/>
    <w:rsid w:val="00C671BF"/>
    <w:rsid w:val="00C674CB"/>
    <w:rsid w:val="00C67EA6"/>
    <w:rsid w:val="00C67ECE"/>
    <w:rsid w:val="00C70186"/>
    <w:rsid w:val="00C7109B"/>
    <w:rsid w:val="00C7135B"/>
    <w:rsid w:val="00C719D9"/>
    <w:rsid w:val="00C72D85"/>
    <w:rsid w:val="00C734A5"/>
    <w:rsid w:val="00C73A14"/>
    <w:rsid w:val="00C73F4E"/>
    <w:rsid w:val="00C7429D"/>
    <w:rsid w:val="00C74A42"/>
    <w:rsid w:val="00C750C4"/>
    <w:rsid w:val="00C75619"/>
    <w:rsid w:val="00C756CB"/>
    <w:rsid w:val="00C75D55"/>
    <w:rsid w:val="00C75E62"/>
    <w:rsid w:val="00C76513"/>
    <w:rsid w:val="00C76608"/>
    <w:rsid w:val="00C766F2"/>
    <w:rsid w:val="00C769A5"/>
    <w:rsid w:val="00C77027"/>
    <w:rsid w:val="00C7779A"/>
    <w:rsid w:val="00C802E1"/>
    <w:rsid w:val="00C80442"/>
    <w:rsid w:val="00C80540"/>
    <w:rsid w:val="00C80981"/>
    <w:rsid w:val="00C80D54"/>
    <w:rsid w:val="00C80F1F"/>
    <w:rsid w:val="00C812AD"/>
    <w:rsid w:val="00C81474"/>
    <w:rsid w:val="00C81554"/>
    <w:rsid w:val="00C81B5D"/>
    <w:rsid w:val="00C81F8E"/>
    <w:rsid w:val="00C82429"/>
    <w:rsid w:val="00C830EE"/>
    <w:rsid w:val="00C8322B"/>
    <w:rsid w:val="00C8475F"/>
    <w:rsid w:val="00C84A37"/>
    <w:rsid w:val="00C855F1"/>
    <w:rsid w:val="00C85F58"/>
    <w:rsid w:val="00C86280"/>
    <w:rsid w:val="00C868A2"/>
    <w:rsid w:val="00C87ADA"/>
    <w:rsid w:val="00C9046C"/>
    <w:rsid w:val="00C91001"/>
    <w:rsid w:val="00C91AEF"/>
    <w:rsid w:val="00C91D80"/>
    <w:rsid w:val="00C94065"/>
    <w:rsid w:val="00C94492"/>
    <w:rsid w:val="00C944F3"/>
    <w:rsid w:val="00C94F7A"/>
    <w:rsid w:val="00C95AE2"/>
    <w:rsid w:val="00C95CFD"/>
    <w:rsid w:val="00C9654E"/>
    <w:rsid w:val="00CA0C61"/>
    <w:rsid w:val="00CA1344"/>
    <w:rsid w:val="00CA16E4"/>
    <w:rsid w:val="00CA1AD4"/>
    <w:rsid w:val="00CA1DED"/>
    <w:rsid w:val="00CA25E5"/>
    <w:rsid w:val="00CA2C81"/>
    <w:rsid w:val="00CA32D8"/>
    <w:rsid w:val="00CA3D1B"/>
    <w:rsid w:val="00CA5B46"/>
    <w:rsid w:val="00CA5B83"/>
    <w:rsid w:val="00CA5C22"/>
    <w:rsid w:val="00CA61E0"/>
    <w:rsid w:val="00CA6AA3"/>
    <w:rsid w:val="00CA7429"/>
    <w:rsid w:val="00CA7516"/>
    <w:rsid w:val="00CA7A67"/>
    <w:rsid w:val="00CB0E7C"/>
    <w:rsid w:val="00CB179C"/>
    <w:rsid w:val="00CB227E"/>
    <w:rsid w:val="00CB2EE1"/>
    <w:rsid w:val="00CB32D7"/>
    <w:rsid w:val="00CB330C"/>
    <w:rsid w:val="00CB3AAA"/>
    <w:rsid w:val="00CB423C"/>
    <w:rsid w:val="00CB4AED"/>
    <w:rsid w:val="00CB4BA2"/>
    <w:rsid w:val="00CB5139"/>
    <w:rsid w:val="00CB5442"/>
    <w:rsid w:val="00CB5829"/>
    <w:rsid w:val="00CB5FB7"/>
    <w:rsid w:val="00CB61D2"/>
    <w:rsid w:val="00CB62B6"/>
    <w:rsid w:val="00CB66AB"/>
    <w:rsid w:val="00CB72DB"/>
    <w:rsid w:val="00CB7518"/>
    <w:rsid w:val="00CB7538"/>
    <w:rsid w:val="00CB75E4"/>
    <w:rsid w:val="00CB7662"/>
    <w:rsid w:val="00CB7961"/>
    <w:rsid w:val="00CB7E26"/>
    <w:rsid w:val="00CC05AB"/>
    <w:rsid w:val="00CC0902"/>
    <w:rsid w:val="00CC0958"/>
    <w:rsid w:val="00CC186C"/>
    <w:rsid w:val="00CC1D90"/>
    <w:rsid w:val="00CC2C2A"/>
    <w:rsid w:val="00CC2D49"/>
    <w:rsid w:val="00CC2F8B"/>
    <w:rsid w:val="00CC38D6"/>
    <w:rsid w:val="00CC4172"/>
    <w:rsid w:val="00CC5173"/>
    <w:rsid w:val="00CC544D"/>
    <w:rsid w:val="00CC57EA"/>
    <w:rsid w:val="00CC5AEC"/>
    <w:rsid w:val="00CC63C5"/>
    <w:rsid w:val="00CC63F9"/>
    <w:rsid w:val="00CC6B08"/>
    <w:rsid w:val="00CC7246"/>
    <w:rsid w:val="00CD005B"/>
    <w:rsid w:val="00CD0808"/>
    <w:rsid w:val="00CD1968"/>
    <w:rsid w:val="00CD2493"/>
    <w:rsid w:val="00CD2A9B"/>
    <w:rsid w:val="00CD3A3A"/>
    <w:rsid w:val="00CD3F73"/>
    <w:rsid w:val="00CD5196"/>
    <w:rsid w:val="00CD52D6"/>
    <w:rsid w:val="00CD7DF8"/>
    <w:rsid w:val="00CE00FB"/>
    <w:rsid w:val="00CE0920"/>
    <w:rsid w:val="00CE0BEA"/>
    <w:rsid w:val="00CE1E7E"/>
    <w:rsid w:val="00CE2191"/>
    <w:rsid w:val="00CE2F71"/>
    <w:rsid w:val="00CE2F79"/>
    <w:rsid w:val="00CE303A"/>
    <w:rsid w:val="00CE38E2"/>
    <w:rsid w:val="00CE3BF9"/>
    <w:rsid w:val="00CE46A7"/>
    <w:rsid w:val="00CE475E"/>
    <w:rsid w:val="00CE4BCA"/>
    <w:rsid w:val="00CE553A"/>
    <w:rsid w:val="00CF03D3"/>
    <w:rsid w:val="00CF0C35"/>
    <w:rsid w:val="00CF1E63"/>
    <w:rsid w:val="00CF3A6B"/>
    <w:rsid w:val="00CF3C0F"/>
    <w:rsid w:val="00CF3F3E"/>
    <w:rsid w:val="00CF461D"/>
    <w:rsid w:val="00CF489F"/>
    <w:rsid w:val="00CF5572"/>
    <w:rsid w:val="00CF59A2"/>
    <w:rsid w:val="00CF621E"/>
    <w:rsid w:val="00D00FCE"/>
    <w:rsid w:val="00D02358"/>
    <w:rsid w:val="00D02414"/>
    <w:rsid w:val="00D0249E"/>
    <w:rsid w:val="00D02E04"/>
    <w:rsid w:val="00D02F85"/>
    <w:rsid w:val="00D03121"/>
    <w:rsid w:val="00D03755"/>
    <w:rsid w:val="00D03CA0"/>
    <w:rsid w:val="00D04745"/>
    <w:rsid w:val="00D04F08"/>
    <w:rsid w:val="00D05F87"/>
    <w:rsid w:val="00D0651F"/>
    <w:rsid w:val="00D06E8D"/>
    <w:rsid w:val="00D071A4"/>
    <w:rsid w:val="00D077BA"/>
    <w:rsid w:val="00D1024D"/>
    <w:rsid w:val="00D1117E"/>
    <w:rsid w:val="00D118AA"/>
    <w:rsid w:val="00D11B1E"/>
    <w:rsid w:val="00D11E91"/>
    <w:rsid w:val="00D12B6C"/>
    <w:rsid w:val="00D12B9E"/>
    <w:rsid w:val="00D133CA"/>
    <w:rsid w:val="00D13875"/>
    <w:rsid w:val="00D14F84"/>
    <w:rsid w:val="00D15085"/>
    <w:rsid w:val="00D15C69"/>
    <w:rsid w:val="00D15C75"/>
    <w:rsid w:val="00D15D97"/>
    <w:rsid w:val="00D15E0D"/>
    <w:rsid w:val="00D1602D"/>
    <w:rsid w:val="00D16EF4"/>
    <w:rsid w:val="00D17EE8"/>
    <w:rsid w:val="00D204FB"/>
    <w:rsid w:val="00D21FC9"/>
    <w:rsid w:val="00D21FD0"/>
    <w:rsid w:val="00D22A24"/>
    <w:rsid w:val="00D239D3"/>
    <w:rsid w:val="00D23EB0"/>
    <w:rsid w:val="00D24EBC"/>
    <w:rsid w:val="00D25021"/>
    <w:rsid w:val="00D250AC"/>
    <w:rsid w:val="00D25261"/>
    <w:rsid w:val="00D25644"/>
    <w:rsid w:val="00D25EBF"/>
    <w:rsid w:val="00D263DA"/>
    <w:rsid w:val="00D2652B"/>
    <w:rsid w:val="00D26BDA"/>
    <w:rsid w:val="00D2775C"/>
    <w:rsid w:val="00D278F1"/>
    <w:rsid w:val="00D30DCD"/>
    <w:rsid w:val="00D30F7B"/>
    <w:rsid w:val="00D3186C"/>
    <w:rsid w:val="00D3212E"/>
    <w:rsid w:val="00D33199"/>
    <w:rsid w:val="00D333B5"/>
    <w:rsid w:val="00D36516"/>
    <w:rsid w:val="00D36B74"/>
    <w:rsid w:val="00D40088"/>
    <w:rsid w:val="00D40FD6"/>
    <w:rsid w:val="00D41844"/>
    <w:rsid w:val="00D42005"/>
    <w:rsid w:val="00D428ED"/>
    <w:rsid w:val="00D42F05"/>
    <w:rsid w:val="00D43D34"/>
    <w:rsid w:val="00D45122"/>
    <w:rsid w:val="00D45136"/>
    <w:rsid w:val="00D45785"/>
    <w:rsid w:val="00D45850"/>
    <w:rsid w:val="00D45EE7"/>
    <w:rsid w:val="00D460A8"/>
    <w:rsid w:val="00D46625"/>
    <w:rsid w:val="00D468CE"/>
    <w:rsid w:val="00D46D4A"/>
    <w:rsid w:val="00D473C5"/>
    <w:rsid w:val="00D47AE0"/>
    <w:rsid w:val="00D47B5B"/>
    <w:rsid w:val="00D500AF"/>
    <w:rsid w:val="00D50121"/>
    <w:rsid w:val="00D504A0"/>
    <w:rsid w:val="00D50ABC"/>
    <w:rsid w:val="00D511FD"/>
    <w:rsid w:val="00D5153D"/>
    <w:rsid w:val="00D5171F"/>
    <w:rsid w:val="00D523C1"/>
    <w:rsid w:val="00D530FE"/>
    <w:rsid w:val="00D5348B"/>
    <w:rsid w:val="00D539AB"/>
    <w:rsid w:val="00D552DF"/>
    <w:rsid w:val="00D56328"/>
    <w:rsid w:val="00D56F37"/>
    <w:rsid w:val="00D572C7"/>
    <w:rsid w:val="00D57C1C"/>
    <w:rsid w:val="00D60BF4"/>
    <w:rsid w:val="00D616F5"/>
    <w:rsid w:val="00D61C49"/>
    <w:rsid w:val="00D625FC"/>
    <w:rsid w:val="00D630E2"/>
    <w:rsid w:val="00D63217"/>
    <w:rsid w:val="00D63B1F"/>
    <w:rsid w:val="00D64053"/>
    <w:rsid w:val="00D648BF"/>
    <w:rsid w:val="00D64CFE"/>
    <w:rsid w:val="00D64D4C"/>
    <w:rsid w:val="00D662DC"/>
    <w:rsid w:val="00D668CA"/>
    <w:rsid w:val="00D673A6"/>
    <w:rsid w:val="00D67B72"/>
    <w:rsid w:val="00D709B7"/>
    <w:rsid w:val="00D70F91"/>
    <w:rsid w:val="00D70F98"/>
    <w:rsid w:val="00D7137E"/>
    <w:rsid w:val="00D71AA8"/>
    <w:rsid w:val="00D72FBC"/>
    <w:rsid w:val="00D73023"/>
    <w:rsid w:val="00D744D6"/>
    <w:rsid w:val="00D75396"/>
    <w:rsid w:val="00D753C3"/>
    <w:rsid w:val="00D75A9F"/>
    <w:rsid w:val="00D7635F"/>
    <w:rsid w:val="00D76A76"/>
    <w:rsid w:val="00D77A0D"/>
    <w:rsid w:val="00D77DBB"/>
    <w:rsid w:val="00D80127"/>
    <w:rsid w:val="00D809FB"/>
    <w:rsid w:val="00D8113F"/>
    <w:rsid w:val="00D817BF"/>
    <w:rsid w:val="00D8347B"/>
    <w:rsid w:val="00D837D7"/>
    <w:rsid w:val="00D853BB"/>
    <w:rsid w:val="00D85991"/>
    <w:rsid w:val="00D85FFC"/>
    <w:rsid w:val="00D8693B"/>
    <w:rsid w:val="00D86CBF"/>
    <w:rsid w:val="00D86FAB"/>
    <w:rsid w:val="00D87855"/>
    <w:rsid w:val="00D87CF0"/>
    <w:rsid w:val="00D90C2F"/>
    <w:rsid w:val="00D90D7E"/>
    <w:rsid w:val="00D916DB"/>
    <w:rsid w:val="00D92D19"/>
    <w:rsid w:val="00D94C7D"/>
    <w:rsid w:val="00D95271"/>
    <w:rsid w:val="00D96E88"/>
    <w:rsid w:val="00D9717E"/>
    <w:rsid w:val="00D97877"/>
    <w:rsid w:val="00DA038C"/>
    <w:rsid w:val="00DA0A55"/>
    <w:rsid w:val="00DA0BDB"/>
    <w:rsid w:val="00DA3084"/>
    <w:rsid w:val="00DA36AD"/>
    <w:rsid w:val="00DA402D"/>
    <w:rsid w:val="00DA44E8"/>
    <w:rsid w:val="00DA451A"/>
    <w:rsid w:val="00DA5B3F"/>
    <w:rsid w:val="00DA5FAD"/>
    <w:rsid w:val="00DA627C"/>
    <w:rsid w:val="00DA6956"/>
    <w:rsid w:val="00DA78BA"/>
    <w:rsid w:val="00DA7947"/>
    <w:rsid w:val="00DA7B8E"/>
    <w:rsid w:val="00DB08FF"/>
    <w:rsid w:val="00DB0B40"/>
    <w:rsid w:val="00DB1189"/>
    <w:rsid w:val="00DB127B"/>
    <w:rsid w:val="00DB154C"/>
    <w:rsid w:val="00DB1D8E"/>
    <w:rsid w:val="00DB29EC"/>
    <w:rsid w:val="00DB3F47"/>
    <w:rsid w:val="00DB4D72"/>
    <w:rsid w:val="00DB4DA4"/>
    <w:rsid w:val="00DB4EC0"/>
    <w:rsid w:val="00DB659A"/>
    <w:rsid w:val="00DB6738"/>
    <w:rsid w:val="00DB6FF7"/>
    <w:rsid w:val="00DB72DC"/>
    <w:rsid w:val="00DB76E5"/>
    <w:rsid w:val="00DC06B5"/>
    <w:rsid w:val="00DC1502"/>
    <w:rsid w:val="00DC1697"/>
    <w:rsid w:val="00DC16BD"/>
    <w:rsid w:val="00DC18A2"/>
    <w:rsid w:val="00DC2D93"/>
    <w:rsid w:val="00DC2EA1"/>
    <w:rsid w:val="00DC427F"/>
    <w:rsid w:val="00DC486E"/>
    <w:rsid w:val="00DC4EE0"/>
    <w:rsid w:val="00DC55A0"/>
    <w:rsid w:val="00DC573B"/>
    <w:rsid w:val="00DC5B8B"/>
    <w:rsid w:val="00DC6E27"/>
    <w:rsid w:val="00DC7286"/>
    <w:rsid w:val="00DC72AB"/>
    <w:rsid w:val="00DC7725"/>
    <w:rsid w:val="00DD14E0"/>
    <w:rsid w:val="00DD1688"/>
    <w:rsid w:val="00DD1AED"/>
    <w:rsid w:val="00DD26C4"/>
    <w:rsid w:val="00DD2DD9"/>
    <w:rsid w:val="00DD3078"/>
    <w:rsid w:val="00DD3648"/>
    <w:rsid w:val="00DD3CAC"/>
    <w:rsid w:val="00DD3F8B"/>
    <w:rsid w:val="00DD4691"/>
    <w:rsid w:val="00DD5137"/>
    <w:rsid w:val="00DD5329"/>
    <w:rsid w:val="00DD54C3"/>
    <w:rsid w:val="00DD610F"/>
    <w:rsid w:val="00DD6D9F"/>
    <w:rsid w:val="00DD72C0"/>
    <w:rsid w:val="00DD7404"/>
    <w:rsid w:val="00DE0012"/>
    <w:rsid w:val="00DE0238"/>
    <w:rsid w:val="00DE0C40"/>
    <w:rsid w:val="00DE110B"/>
    <w:rsid w:val="00DE163D"/>
    <w:rsid w:val="00DE1C61"/>
    <w:rsid w:val="00DE1C9B"/>
    <w:rsid w:val="00DE2052"/>
    <w:rsid w:val="00DE2521"/>
    <w:rsid w:val="00DE2E80"/>
    <w:rsid w:val="00DE30E0"/>
    <w:rsid w:val="00DE354F"/>
    <w:rsid w:val="00DE3A16"/>
    <w:rsid w:val="00DE3EF8"/>
    <w:rsid w:val="00DE4287"/>
    <w:rsid w:val="00DE4ADE"/>
    <w:rsid w:val="00DE5EF9"/>
    <w:rsid w:val="00DE61AC"/>
    <w:rsid w:val="00DE6767"/>
    <w:rsid w:val="00DE77AF"/>
    <w:rsid w:val="00DE7BA0"/>
    <w:rsid w:val="00DE7D29"/>
    <w:rsid w:val="00DE7DC2"/>
    <w:rsid w:val="00DF098C"/>
    <w:rsid w:val="00DF1F8E"/>
    <w:rsid w:val="00DF2E19"/>
    <w:rsid w:val="00DF5F71"/>
    <w:rsid w:val="00DF639A"/>
    <w:rsid w:val="00DF69D3"/>
    <w:rsid w:val="00DF7329"/>
    <w:rsid w:val="00E00DF3"/>
    <w:rsid w:val="00E017CA"/>
    <w:rsid w:val="00E01C14"/>
    <w:rsid w:val="00E01C39"/>
    <w:rsid w:val="00E01C44"/>
    <w:rsid w:val="00E0390D"/>
    <w:rsid w:val="00E03AA4"/>
    <w:rsid w:val="00E04348"/>
    <w:rsid w:val="00E04888"/>
    <w:rsid w:val="00E05015"/>
    <w:rsid w:val="00E05AED"/>
    <w:rsid w:val="00E05D80"/>
    <w:rsid w:val="00E06ABE"/>
    <w:rsid w:val="00E06E15"/>
    <w:rsid w:val="00E11420"/>
    <w:rsid w:val="00E12A4C"/>
    <w:rsid w:val="00E1462A"/>
    <w:rsid w:val="00E14F3C"/>
    <w:rsid w:val="00E15578"/>
    <w:rsid w:val="00E15DDD"/>
    <w:rsid w:val="00E1738C"/>
    <w:rsid w:val="00E17849"/>
    <w:rsid w:val="00E1788C"/>
    <w:rsid w:val="00E17C56"/>
    <w:rsid w:val="00E20700"/>
    <w:rsid w:val="00E2129B"/>
    <w:rsid w:val="00E212F1"/>
    <w:rsid w:val="00E215D7"/>
    <w:rsid w:val="00E21F94"/>
    <w:rsid w:val="00E2300D"/>
    <w:rsid w:val="00E24E42"/>
    <w:rsid w:val="00E24F39"/>
    <w:rsid w:val="00E258EA"/>
    <w:rsid w:val="00E25A12"/>
    <w:rsid w:val="00E25E30"/>
    <w:rsid w:val="00E2611E"/>
    <w:rsid w:val="00E2684E"/>
    <w:rsid w:val="00E26F06"/>
    <w:rsid w:val="00E27183"/>
    <w:rsid w:val="00E27344"/>
    <w:rsid w:val="00E27572"/>
    <w:rsid w:val="00E2776C"/>
    <w:rsid w:val="00E27AFD"/>
    <w:rsid w:val="00E305B5"/>
    <w:rsid w:val="00E30923"/>
    <w:rsid w:val="00E30C11"/>
    <w:rsid w:val="00E31073"/>
    <w:rsid w:val="00E31D3B"/>
    <w:rsid w:val="00E32839"/>
    <w:rsid w:val="00E32DFC"/>
    <w:rsid w:val="00E334D7"/>
    <w:rsid w:val="00E33726"/>
    <w:rsid w:val="00E338F3"/>
    <w:rsid w:val="00E344C7"/>
    <w:rsid w:val="00E35732"/>
    <w:rsid w:val="00E366E0"/>
    <w:rsid w:val="00E36E52"/>
    <w:rsid w:val="00E40671"/>
    <w:rsid w:val="00E418FA"/>
    <w:rsid w:val="00E420C8"/>
    <w:rsid w:val="00E42296"/>
    <w:rsid w:val="00E428DE"/>
    <w:rsid w:val="00E43083"/>
    <w:rsid w:val="00E442EE"/>
    <w:rsid w:val="00E45384"/>
    <w:rsid w:val="00E4566E"/>
    <w:rsid w:val="00E458C0"/>
    <w:rsid w:val="00E45BC4"/>
    <w:rsid w:val="00E45C9F"/>
    <w:rsid w:val="00E45F95"/>
    <w:rsid w:val="00E46566"/>
    <w:rsid w:val="00E46F85"/>
    <w:rsid w:val="00E46F96"/>
    <w:rsid w:val="00E47150"/>
    <w:rsid w:val="00E471AB"/>
    <w:rsid w:val="00E476C3"/>
    <w:rsid w:val="00E476CD"/>
    <w:rsid w:val="00E47763"/>
    <w:rsid w:val="00E4789D"/>
    <w:rsid w:val="00E47DC2"/>
    <w:rsid w:val="00E47E0C"/>
    <w:rsid w:val="00E47E28"/>
    <w:rsid w:val="00E47E79"/>
    <w:rsid w:val="00E50A02"/>
    <w:rsid w:val="00E53A86"/>
    <w:rsid w:val="00E55258"/>
    <w:rsid w:val="00E56BD2"/>
    <w:rsid w:val="00E573D4"/>
    <w:rsid w:val="00E57B69"/>
    <w:rsid w:val="00E57FEE"/>
    <w:rsid w:val="00E60863"/>
    <w:rsid w:val="00E60908"/>
    <w:rsid w:val="00E6227C"/>
    <w:rsid w:val="00E62FD7"/>
    <w:rsid w:val="00E6338F"/>
    <w:rsid w:val="00E63666"/>
    <w:rsid w:val="00E6390B"/>
    <w:rsid w:val="00E63AA2"/>
    <w:rsid w:val="00E64E40"/>
    <w:rsid w:val="00E6541B"/>
    <w:rsid w:val="00E6557D"/>
    <w:rsid w:val="00E6631A"/>
    <w:rsid w:val="00E668CE"/>
    <w:rsid w:val="00E673A2"/>
    <w:rsid w:val="00E67570"/>
    <w:rsid w:val="00E67D49"/>
    <w:rsid w:val="00E71F36"/>
    <w:rsid w:val="00E725D8"/>
    <w:rsid w:val="00E73115"/>
    <w:rsid w:val="00E733F9"/>
    <w:rsid w:val="00E73958"/>
    <w:rsid w:val="00E75E38"/>
    <w:rsid w:val="00E76510"/>
    <w:rsid w:val="00E77495"/>
    <w:rsid w:val="00E779DF"/>
    <w:rsid w:val="00E8096B"/>
    <w:rsid w:val="00E80CDF"/>
    <w:rsid w:val="00E817F6"/>
    <w:rsid w:val="00E81D5A"/>
    <w:rsid w:val="00E82310"/>
    <w:rsid w:val="00E82DB5"/>
    <w:rsid w:val="00E82F6C"/>
    <w:rsid w:val="00E83BC4"/>
    <w:rsid w:val="00E8472F"/>
    <w:rsid w:val="00E859DF"/>
    <w:rsid w:val="00E85A7F"/>
    <w:rsid w:val="00E862DD"/>
    <w:rsid w:val="00E86D63"/>
    <w:rsid w:val="00E877C2"/>
    <w:rsid w:val="00E91239"/>
    <w:rsid w:val="00E9278C"/>
    <w:rsid w:val="00E92881"/>
    <w:rsid w:val="00E92BCE"/>
    <w:rsid w:val="00E92CB8"/>
    <w:rsid w:val="00E930ED"/>
    <w:rsid w:val="00E93A31"/>
    <w:rsid w:val="00E95626"/>
    <w:rsid w:val="00E96C56"/>
    <w:rsid w:val="00E97446"/>
    <w:rsid w:val="00EA03C6"/>
    <w:rsid w:val="00EA0501"/>
    <w:rsid w:val="00EA08D1"/>
    <w:rsid w:val="00EA13E8"/>
    <w:rsid w:val="00EA156E"/>
    <w:rsid w:val="00EA1662"/>
    <w:rsid w:val="00EA276A"/>
    <w:rsid w:val="00EA3E4F"/>
    <w:rsid w:val="00EA4DDD"/>
    <w:rsid w:val="00EA4F12"/>
    <w:rsid w:val="00EA518B"/>
    <w:rsid w:val="00EA546D"/>
    <w:rsid w:val="00EA5B9C"/>
    <w:rsid w:val="00EA6498"/>
    <w:rsid w:val="00EA6FB9"/>
    <w:rsid w:val="00EA7CCE"/>
    <w:rsid w:val="00EA7F3F"/>
    <w:rsid w:val="00EB1382"/>
    <w:rsid w:val="00EB22CE"/>
    <w:rsid w:val="00EB288A"/>
    <w:rsid w:val="00EB31E0"/>
    <w:rsid w:val="00EB3ED2"/>
    <w:rsid w:val="00EB3EE0"/>
    <w:rsid w:val="00EB53A6"/>
    <w:rsid w:val="00EB5A9B"/>
    <w:rsid w:val="00EB6FD2"/>
    <w:rsid w:val="00EB7043"/>
    <w:rsid w:val="00EB72AA"/>
    <w:rsid w:val="00EB768D"/>
    <w:rsid w:val="00EC0177"/>
    <w:rsid w:val="00EC01B8"/>
    <w:rsid w:val="00EC02F8"/>
    <w:rsid w:val="00EC09D9"/>
    <w:rsid w:val="00EC0E6E"/>
    <w:rsid w:val="00EC102E"/>
    <w:rsid w:val="00EC2A12"/>
    <w:rsid w:val="00EC2DA3"/>
    <w:rsid w:val="00EC30CB"/>
    <w:rsid w:val="00EC36FB"/>
    <w:rsid w:val="00EC4C35"/>
    <w:rsid w:val="00ED16C8"/>
    <w:rsid w:val="00ED233C"/>
    <w:rsid w:val="00ED238F"/>
    <w:rsid w:val="00ED25E9"/>
    <w:rsid w:val="00ED2ECA"/>
    <w:rsid w:val="00ED30EC"/>
    <w:rsid w:val="00ED318A"/>
    <w:rsid w:val="00ED5701"/>
    <w:rsid w:val="00ED5B79"/>
    <w:rsid w:val="00ED5EDB"/>
    <w:rsid w:val="00ED62DC"/>
    <w:rsid w:val="00ED630E"/>
    <w:rsid w:val="00ED684E"/>
    <w:rsid w:val="00ED6A6B"/>
    <w:rsid w:val="00ED6C95"/>
    <w:rsid w:val="00ED6D12"/>
    <w:rsid w:val="00ED6E99"/>
    <w:rsid w:val="00ED6FBE"/>
    <w:rsid w:val="00ED7A22"/>
    <w:rsid w:val="00EE00C6"/>
    <w:rsid w:val="00EE0D0B"/>
    <w:rsid w:val="00EE17FF"/>
    <w:rsid w:val="00EE1C48"/>
    <w:rsid w:val="00EE2911"/>
    <w:rsid w:val="00EE2C74"/>
    <w:rsid w:val="00EE4C48"/>
    <w:rsid w:val="00EE4F4E"/>
    <w:rsid w:val="00EE516B"/>
    <w:rsid w:val="00EE5CF6"/>
    <w:rsid w:val="00EE7126"/>
    <w:rsid w:val="00EE7BBF"/>
    <w:rsid w:val="00EF00ED"/>
    <w:rsid w:val="00EF0854"/>
    <w:rsid w:val="00EF195D"/>
    <w:rsid w:val="00EF1D63"/>
    <w:rsid w:val="00EF2085"/>
    <w:rsid w:val="00EF273A"/>
    <w:rsid w:val="00EF2A32"/>
    <w:rsid w:val="00EF2A6F"/>
    <w:rsid w:val="00EF2ED4"/>
    <w:rsid w:val="00EF3335"/>
    <w:rsid w:val="00EF3FC7"/>
    <w:rsid w:val="00EF3FE8"/>
    <w:rsid w:val="00EF4105"/>
    <w:rsid w:val="00EF4650"/>
    <w:rsid w:val="00EF4726"/>
    <w:rsid w:val="00EF5595"/>
    <w:rsid w:val="00EF63B2"/>
    <w:rsid w:val="00F00034"/>
    <w:rsid w:val="00F00203"/>
    <w:rsid w:val="00F0084D"/>
    <w:rsid w:val="00F0202A"/>
    <w:rsid w:val="00F02201"/>
    <w:rsid w:val="00F02742"/>
    <w:rsid w:val="00F03066"/>
    <w:rsid w:val="00F033A1"/>
    <w:rsid w:val="00F03945"/>
    <w:rsid w:val="00F040F5"/>
    <w:rsid w:val="00F0427E"/>
    <w:rsid w:val="00F043AF"/>
    <w:rsid w:val="00F043D9"/>
    <w:rsid w:val="00F05404"/>
    <w:rsid w:val="00F054EB"/>
    <w:rsid w:val="00F0562A"/>
    <w:rsid w:val="00F056E2"/>
    <w:rsid w:val="00F05F51"/>
    <w:rsid w:val="00F07D5B"/>
    <w:rsid w:val="00F10719"/>
    <w:rsid w:val="00F109B2"/>
    <w:rsid w:val="00F10F42"/>
    <w:rsid w:val="00F1133B"/>
    <w:rsid w:val="00F113C1"/>
    <w:rsid w:val="00F11678"/>
    <w:rsid w:val="00F11904"/>
    <w:rsid w:val="00F11BF8"/>
    <w:rsid w:val="00F13052"/>
    <w:rsid w:val="00F13401"/>
    <w:rsid w:val="00F140C1"/>
    <w:rsid w:val="00F147D7"/>
    <w:rsid w:val="00F152B0"/>
    <w:rsid w:val="00F1534C"/>
    <w:rsid w:val="00F153A3"/>
    <w:rsid w:val="00F15A5D"/>
    <w:rsid w:val="00F15B37"/>
    <w:rsid w:val="00F15E8E"/>
    <w:rsid w:val="00F1636A"/>
    <w:rsid w:val="00F1677F"/>
    <w:rsid w:val="00F16EF2"/>
    <w:rsid w:val="00F17476"/>
    <w:rsid w:val="00F17BDF"/>
    <w:rsid w:val="00F17F22"/>
    <w:rsid w:val="00F20C63"/>
    <w:rsid w:val="00F21DCB"/>
    <w:rsid w:val="00F2340D"/>
    <w:rsid w:val="00F238E9"/>
    <w:rsid w:val="00F23AA3"/>
    <w:rsid w:val="00F23B2B"/>
    <w:rsid w:val="00F2420F"/>
    <w:rsid w:val="00F249FF"/>
    <w:rsid w:val="00F24D5F"/>
    <w:rsid w:val="00F2579D"/>
    <w:rsid w:val="00F25B0E"/>
    <w:rsid w:val="00F2658B"/>
    <w:rsid w:val="00F267B5"/>
    <w:rsid w:val="00F270A5"/>
    <w:rsid w:val="00F274DB"/>
    <w:rsid w:val="00F27B34"/>
    <w:rsid w:val="00F302CE"/>
    <w:rsid w:val="00F30DB4"/>
    <w:rsid w:val="00F31AF9"/>
    <w:rsid w:val="00F326C8"/>
    <w:rsid w:val="00F33211"/>
    <w:rsid w:val="00F33F17"/>
    <w:rsid w:val="00F345D3"/>
    <w:rsid w:val="00F36083"/>
    <w:rsid w:val="00F36ACA"/>
    <w:rsid w:val="00F36CA6"/>
    <w:rsid w:val="00F3732E"/>
    <w:rsid w:val="00F3736F"/>
    <w:rsid w:val="00F3779C"/>
    <w:rsid w:val="00F404D6"/>
    <w:rsid w:val="00F40821"/>
    <w:rsid w:val="00F416F9"/>
    <w:rsid w:val="00F41CCC"/>
    <w:rsid w:val="00F42273"/>
    <w:rsid w:val="00F424B1"/>
    <w:rsid w:val="00F42B5E"/>
    <w:rsid w:val="00F43CFA"/>
    <w:rsid w:val="00F444F0"/>
    <w:rsid w:val="00F444FD"/>
    <w:rsid w:val="00F449B2"/>
    <w:rsid w:val="00F4506A"/>
    <w:rsid w:val="00F453F3"/>
    <w:rsid w:val="00F45A02"/>
    <w:rsid w:val="00F469B2"/>
    <w:rsid w:val="00F46B73"/>
    <w:rsid w:val="00F4716B"/>
    <w:rsid w:val="00F47852"/>
    <w:rsid w:val="00F47D28"/>
    <w:rsid w:val="00F5096A"/>
    <w:rsid w:val="00F5120B"/>
    <w:rsid w:val="00F5158E"/>
    <w:rsid w:val="00F5251E"/>
    <w:rsid w:val="00F52C72"/>
    <w:rsid w:val="00F53706"/>
    <w:rsid w:val="00F5399F"/>
    <w:rsid w:val="00F53E59"/>
    <w:rsid w:val="00F55D70"/>
    <w:rsid w:val="00F564BB"/>
    <w:rsid w:val="00F56FB3"/>
    <w:rsid w:val="00F5713D"/>
    <w:rsid w:val="00F57851"/>
    <w:rsid w:val="00F57E65"/>
    <w:rsid w:val="00F57FD7"/>
    <w:rsid w:val="00F57FE9"/>
    <w:rsid w:val="00F60758"/>
    <w:rsid w:val="00F6219B"/>
    <w:rsid w:val="00F62689"/>
    <w:rsid w:val="00F63560"/>
    <w:rsid w:val="00F64E78"/>
    <w:rsid w:val="00F65F06"/>
    <w:rsid w:val="00F660F1"/>
    <w:rsid w:val="00F666E7"/>
    <w:rsid w:val="00F6726D"/>
    <w:rsid w:val="00F67777"/>
    <w:rsid w:val="00F677AB"/>
    <w:rsid w:val="00F67D59"/>
    <w:rsid w:val="00F701F2"/>
    <w:rsid w:val="00F70567"/>
    <w:rsid w:val="00F70AA5"/>
    <w:rsid w:val="00F70DAB"/>
    <w:rsid w:val="00F713C1"/>
    <w:rsid w:val="00F715F4"/>
    <w:rsid w:val="00F72060"/>
    <w:rsid w:val="00F7312F"/>
    <w:rsid w:val="00F73A8A"/>
    <w:rsid w:val="00F7599B"/>
    <w:rsid w:val="00F759E9"/>
    <w:rsid w:val="00F75C96"/>
    <w:rsid w:val="00F7627A"/>
    <w:rsid w:val="00F76BC6"/>
    <w:rsid w:val="00F77413"/>
    <w:rsid w:val="00F776E5"/>
    <w:rsid w:val="00F77E0C"/>
    <w:rsid w:val="00F80105"/>
    <w:rsid w:val="00F80F0E"/>
    <w:rsid w:val="00F812BB"/>
    <w:rsid w:val="00F81696"/>
    <w:rsid w:val="00F8178D"/>
    <w:rsid w:val="00F82296"/>
    <w:rsid w:val="00F8271F"/>
    <w:rsid w:val="00F828E8"/>
    <w:rsid w:val="00F82F23"/>
    <w:rsid w:val="00F8402E"/>
    <w:rsid w:val="00F841B0"/>
    <w:rsid w:val="00F853BC"/>
    <w:rsid w:val="00F8555B"/>
    <w:rsid w:val="00F85B1F"/>
    <w:rsid w:val="00F860C8"/>
    <w:rsid w:val="00F86C40"/>
    <w:rsid w:val="00F870C3"/>
    <w:rsid w:val="00F87CE9"/>
    <w:rsid w:val="00F90199"/>
    <w:rsid w:val="00F904C2"/>
    <w:rsid w:val="00F90504"/>
    <w:rsid w:val="00F90D37"/>
    <w:rsid w:val="00F91C7E"/>
    <w:rsid w:val="00F92B3D"/>
    <w:rsid w:val="00F92BF3"/>
    <w:rsid w:val="00F93D34"/>
    <w:rsid w:val="00F94733"/>
    <w:rsid w:val="00F94F8D"/>
    <w:rsid w:val="00F96814"/>
    <w:rsid w:val="00F96EC2"/>
    <w:rsid w:val="00F96F75"/>
    <w:rsid w:val="00F9771D"/>
    <w:rsid w:val="00FA05C0"/>
    <w:rsid w:val="00FA1594"/>
    <w:rsid w:val="00FA32E7"/>
    <w:rsid w:val="00FA382B"/>
    <w:rsid w:val="00FA383A"/>
    <w:rsid w:val="00FA38E4"/>
    <w:rsid w:val="00FA3AE4"/>
    <w:rsid w:val="00FA43D9"/>
    <w:rsid w:val="00FA479E"/>
    <w:rsid w:val="00FA4CB7"/>
    <w:rsid w:val="00FA52AC"/>
    <w:rsid w:val="00FA56EA"/>
    <w:rsid w:val="00FA5AB5"/>
    <w:rsid w:val="00FA5D18"/>
    <w:rsid w:val="00FA5E25"/>
    <w:rsid w:val="00FA6198"/>
    <w:rsid w:val="00FA71EB"/>
    <w:rsid w:val="00FA728E"/>
    <w:rsid w:val="00FA7407"/>
    <w:rsid w:val="00FA7482"/>
    <w:rsid w:val="00FA7C70"/>
    <w:rsid w:val="00FA7D3F"/>
    <w:rsid w:val="00FB0BE8"/>
    <w:rsid w:val="00FB1175"/>
    <w:rsid w:val="00FB15F0"/>
    <w:rsid w:val="00FB1B94"/>
    <w:rsid w:val="00FB1CC3"/>
    <w:rsid w:val="00FB1F52"/>
    <w:rsid w:val="00FB2910"/>
    <w:rsid w:val="00FB3460"/>
    <w:rsid w:val="00FB450B"/>
    <w:rsid w:val="00FB4FF0"/>
    <w:rsid w:val="00FB5224"/>
    <w:rsid w:val="00FB54BD"/>
    <w:rsid w:val="00FB605D"/>
    <w:rsid w:val="00FB6A1E"/>
    <w:rsid w:val="00FB6B4A"/>
    <w:rsid w:val="00FB73F6"/>
    <w:rsid w:val="00FB790D"/>
    <w:rsid w:val="00FB7D88"/>
    <w:rsid w:val="00FC0563"/>
    <w:rsid w:val="00FC0848"/>
    <w:rsid w:val="00FC0CC5"/>
    <w:rsid w:val="00FC10F7"/>
    <w:rsid w:val="00FC2A99"/>
    <w:rsid w:val="00FC2FC5"/>
    <w:rsid w:val="00FC3E77"/>
    <w:rsid w:val="00FC3F7D"/>
    <w:rsid w:val="00FC46BD"/>
    <w:rsid w:val="00FC5963"/>
    <w:rsid w:val="00FC60A8"/>
    <w:rsid w:val="00FC67AF"/>
    <w:rsid w:val="00FC6C9E"/>
    <w:rsid w:val="00FC6D8B"/>
    <w:rsid w:val="00FC70FA"/>
    <w:rsid w:val="00FD11BC"/>
    <w:rsid w:val="00FD2220"/>
    <w:rsid w:val="00FD22F3"/>
    <w:rsid w:val="00FD2EE0"/>
    <w:rsid w:val="00FD3804"/>
    <w:rsid w:val="00FD3871"/>
    <w:rsid w:val="00FD4626"/>
    <w:rsid w:val="00FD5734"/>
    <w:rsid w:val="00FD5BE0"/>
    <w:rsid w:val="00FD7314"/>
    <w:rsid w:val="00FD7E96"/>
    <w:rsid w:val="00FE08CD"/>
    <w:rsid w:val="00FE13E2"/>
    <w:rsid w:val="00FE2D77"/>
    <w:rsid w:val="00FE2EEE"/>
    <w:rsid w:val="00FE3327"/>
    <w:rsid w:val="00FE386B"/>
    <w:rsid w:val="00FE3D1B"/>
    <w:rsid w:val="00FE3FA2"/>
    <w:rsid w:val="00FE6D5A"/>
    <w:rsid w:val="00FE774B"/>
    <w:rsid w:val="00FE7C64"/>
    <w:rsid w:val="00FF047B"/>
    <w:rsid w:val="00FF0CD6"/>
    <w:rsid w:val="00FF0DC0"/>
    <w:rsid w:val="00FF199D"/>
    <w:rsid w:val="00FF19BF"/>
    <w:rsid w:val="00FF1AF4"/>
    <w:rsid w:val="00FF214C"/>
    <w:rsid w:val="00FF264C"/>
    <w:rsid w:val="00FF2B1A"/>
    <w:rsid w:val="00FF2DDD"/>
    <w:rsid w:val="00FF3C1F"/>
    <w:rsid w:val="00FF4284"/>
    <w:rsid w:val="00FF42B1"/>
    <w:rsid w:val="00FF4382"/>
    <w:rsid w:val="00FF457D"/>
    <w:rsid w:val="00FF50BA"/>
    <w:rsid w:val="00FF535E"/>
    <w:rsid w:val="00FF5441"/>
    <w:rsid w:val="00FF631A"/>
    <w:rsid w:val="00FF6589"/>
    <w:rsid w:val="00FF7DCC"/>
    <w:rsid w:val="00FF7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E8887CF"/>
  <w15:docId w15:val="{9A2C89B7-96FE-4E8E-B53F-AE7323F66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pPr>
    <w:rPr>
      <w:rFonts w:ascii="Arial" w:eastAsia="Times" w:hAnsi="Arial" w:cs="Arial"/>
      <w:color w:val="000000" w:themeColor="text1"/>
      <w:sz w:val="20"/>
      <w:szCs w:val="20"/>
    </w:rPr>
  </w:style>
  <w:style w:type="paragraph" w:styleId="Heading1">
    <w:name w:val="heading 1"/>
    <w:basedOn w:val="Normal"/>
    <w:next w:val="Normal"/>
    <w:link w:val="Heading1Char"/>
    <w:uiPriority w:val="9"/>
    <w:qFormat/>
    <w:rsid w:val="00226245"/>
    <w:pPr>
      <w:jc w:val="center"/>
      <w:outlineLvl w:val="0"/>
    </w:pPr>
    <w:rPr>
      <w:sz w:val="28"/>
      <w:szCs w:val="28"/>
    </w:rPr>
  </w:style>
  <w:style w:type="paragraph" w:styleId="Heading2">
    <w:name w:val="heading 2"/>
    <w:basedOn w:val="Normal"/>
    <w:next w:val="Normal"/>
    <w:link w:val="Heading2Char"/>
    <w:uiPriority w:val="9"/>
    <w:unhideWhenUsed/>
    <w:qFormat/>
    <w:rsid w:val="00245704"/>
    <w:pPr>
      <w:outlineLvl w:val="1"/>
    </w:pPr>
    <w:rPr>
      <w:b/>
      <w:caps/>
      <w:u w:val="single"/>
    </w:rPr>
  </w:style>
  <w:style w:type="paragraph" w:styleId="Heading3">
    <w:name w:val="heading 3"/>
    <w:basedOn w:val="Normal"/>
    <w:next w:val="Normal"/>
    <w:link w:val="Heading3Char"/>
    <w:uiPriority w:val="9"/>
    <w:unhideWhenUsed/>
    <w:rsid w:val="00B96E37"/>
    <w:pPr>
      <w:ind w:left="1080" w:hanging="360"/>
      <w:outlineLvl w:val="2"/>
    </w:pPr>
  </w:style>
  <w:style w:type="paragraph" w:styleId="Heading4">
    <w:name w:val="heading 4"/>
    <w:basedOn w:val="Normal"/>
    <w:next w:val="Normal"/>
    <w:link w:val="Heading4Char"/>
    <w:uiPriority w:val="9"/>
    <w:unhideWhenUsed/>
    <w:rsid w:val="00B96E37"/>
    <w:pPr>
      <w:ind w:left="1440" w:hanging="360"/>
      <w:outlineLvl w:val="3"/>
    </w:pPr>
  </w:style>
  <w:style w:type="paragraph" w:styleId="Heading5">
    <w:name w:val="heading 5"/>
    <w:basedOn w:val="Normal"/>
    <w:next w:val="Normal"/>
    <w:link w:val="Heading5Char"/>
    <w:uiPriority w:val="9"/>
    <w:semiHidden/>
    <w:unhideWhenUsed/>
    <w:rsid w:val="00B96E37"/>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96E37"/>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96E37"/>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96E37"/>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B96E37"/>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aliases w:val="Cut Sheet Header"/>
    <w:rsid w:val="004A1250"/>
    <w:rPr>
      <w:rFonts w:ascii="Arial" w:hAnsi="Arial"/>
      <w:caps w:val="0"/>
      <w:smallCaps w:val="0"/>
      <w:strike w:val="0"/>
      <w:dstrike w:val="0"/>
      <w:vanish w:val="0"/>
      <w:color w:val="000000"/>
      <w:spacing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Heading1Char">
    <w:name w:val="Heading 1 Char"/>
    <w:basedOn w:val="DefaultParagraphFont"/>
    <w:link w:val="Heading1"/>
    <w:uiPriority w:val="9"/>
    <w:rsid w:val="00226245"/>
    <w:rPr>
      <w:rFonts w:ascii="Arial" w:eastAsia="Times" w:hAnsi="Arial" w:cs="Arial"/>
      <w:color w:val="000000" w:themeColor="text1"/>
      <w:sz w:val="28"/>
      <w:szCs w:val="28"/>
    </w:rPr>
  </w:style>
  <w:style w:type="character" w:customStyle="1" w:styleId="Heading2Char">
    <w:name w:val="Heading 2 Char"/>
    <w:basedOn w:val="DefaultParagraphFont"/>
    <w:link w:val="Heading2"/>
    <w:uiPriority w:val="9"/>
    <w:rsid w:val="00245704"/>
    <w:rPr>
      <w:rFonts w:ascii="Roboto Light" w:eastAsia="Times" w:hAnsi="Roboto Light" w:cs="Arial"/>
      <w:b/>
      <w:caps/>
      <w:color w:val="000000" w:themeColor="text1"/>
      <w:sz w:val="20"/>
      <w:szCs w:val="20"/>
      <w:u w:val="single"/>
    </w:rPr>
  </w:style>
  <w:style w:type="character" w:customStyle="1" w:styleId="Heading3Char">
    <w:name w:val="Heading 3 Char"/>
    <w:basedOn w:val="DefaultParagraphFont"/>
    <w:link w:val="Heading3"/>
    <w:uiPriority w:val="9"/>
    <w:rsid w:val="00B96E37"/>
  </w:style>
  <w:style w:type="character" w:customStyle="1" w:styleId="Heading4Char">
    <w:name w:val="Heading 4 Char"/>
    <w:basedOn w:val="DefaultParagraphFont"/>
    <w:link w:val="Heading4"/>
    <w:uiPriority w:val="9"/>
    <w:rsid w:val="00B96E37"/>
  </w:style>
  <w:style w:type="character" w:customStyle="1" w:styleId="Heading5Char">
    <w:name w:val="Heading 5 Char"/>
    <w:basedOn w:val="DefaultParagraphFont"/>
    <w:link w:val="Heading5"/>
    <w:uiPriority w:val="9"/>
    <w:semiHidden/>
    <w:rsid w:val="00B96E3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96E3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96E3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96E3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96E37"/>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BB1C60"/>
    <w:pPr>
      <w:numPr>
        <w:numId w:val="4"/>
      </w:numPr>
      <w:ind w:left="360" w:hanging="360"/>
      <w:contextualSpacing/>
    </w:pPr>
  </w:style>
  <w:style w:type="paragraph" w:styleId="Header">
    <w:name w:val="header"/>
    <w:basedOn w:val="Normal"/>
    <w:link w:val="HeaderChar"/>
    <w:uiPriority w:val="99"/>
    <w:locked/>
    <w:rsid w:val="003A1868"/>
    <w:pPr>
      <w:tabs>
        <w:tab w:val="center" w:pos="4320"/>
        <w:tab w:val="right" w:pos="8640"/>
      </w:tabs>
    </w:pPr>
  </w:style>
  <w:style w:type="character" w:customStyle="1" w:styleId="HeaderChar">
    <w:name w:val="Header Char"/>
    <w:basedOn w:val="DefaultParagraphFont"/>
    <w:link w:val="Header"/>
    <w:uiPriority w:val="99"/>
    <w:rsid w:val="003A1868"/>
    <w:rPr>
      <w:rFonts w:eastAsia="Times" w:cs="Times New Roman"/>
      <w:szCs w:val="20"/>
    </w:rPr>
  </w:style>
  <w:style w:type="paragraph" w:styleId="Footer">
    <w:name w:val="footer"/>
    <w:basedOn w:val="Normal"/>
    <w:link w:val="FooterChar"/>
    <w:uiPriority w:val="99"/>
    <w:locked/>
    <w:rsid w:val="003A1868"/>
    <w:pPr>
      <w:tabs>
        <w:tab w:val="center" w:pos="4320"/>
        <w:tab w:val="right" w:pos="8640"/>
      </w:tabs>
    </w:pPr>
  </w:style>
  <w:style w:type="character" w:customStyle="1" w:styleId="FooterChar">
    <w:name w:val="Footer Char"/>
    <w:basedOn w:val="DefaultParagraphFont"/>
    <w:link w:val="Footer"/>
    <w:uiPriority w:val="99"/>
    <w:rsid w:val="003A1868"/>
    <w:rPr>
      <w:rFonts w:eastAsia="Times" w:cs="Times New Roman"/>
      <w:szCs w:val="20"/>
    </w:rPr>
  </w:style>
  <w:style w:type="table" w:styleId="TableGrid">
    <w:name w:val="Table Grid"/>
    <w:basedOn w:val="TableNormal"/>
    <w:rsid w:val="003A18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3A1868"/>
    <w:rPr>
      <w:rFonts w:ascii="Calibri" w:eastAsia="Calibri" w:hAnsi="Calibri"/>
      <w:szCs w:val="21"/>
    </w:rPr>
  </w:style>
  <w:style w:type="character" w:customStyle="1" w:styleId="PlainTextChar">
    <w:name w:val="Plain Text Char"/>
    <w:basedOn w:val="DefaultParagraphFont"/>
    <w:link w:val="PlainText"/>
    <w:uiPriority w:val="99"/>
    <w:rsid w:val="003A1868"/>
    <w:rPr>
      <w:rFonts w:ascii="Calibri" w:eastAsia="Calibri" w:hAnsi="Calibri" w:cs="Times New Roman"/>
      <w:szCs w:val="21"/>
    </w:rPr>
  </w:style>
  <w:style w:type="paragraph" w:customStyle="1" w:styleId="Headline">
    <w:name w:val="Headline"/>
    <w:rsid w:val="003A1868"/>
    <w:pPr>
      <w:framePr w:w="2098" w:h="851" w:hRule="exact" w:hSpace="181" w:vSpace="181" w:wrap="auto" w:vAnchor="page" w:hAnchor="page" w:x="9583" w:y="908"/>
      <w:overflowPunct w:val="0"/>
      <w:autoSpaceDE w:val="0"/>
      <w:autoSpaceDN w:val="0"/>
      <w:adjustRightInd w:val="0"/>
      <w:spacing w:after="0" w:line="240" w:lineRule="auto"/>
      <w:textAlignment w:val="baseline"/>
    </w:pPr>
    <w:rPr>
      <w:rFonts w:ascii="Frutiger Bold" w:eastAsia="Times New Roman" w:hAnsi="Frutiger Bold" w:cs="Times New Roman"/>
      <w:noProof/>
    </w:rPr>
  </w:style>
  <w:style w:type="character" w:styleId="PlaceholderText">
    <w:name w:val="Placeholder Text"/>
    <w:basedOn w:val="DefaultParagraphFont"/>
    <w:uiPriority w:val="99"/>
    <w:semiHidden/>
    <w:rsid w:val="003A1868"/>
    <w:rPr>
      <w:color w:val="808080"/>
    </w:rPr>
  </w:style>
  <w:style w:type="character" w:customStyle="1" w:styleId="ListParagraphChar">
    <w:name w:val="List Paragraph Char"/>
    <w:basedOn w:val="DefaultParagraphFont"/>
    <w:link w:val="ListParagraph"/>
    <w:uiPriority w:val="34"/>
    <w:rsid w:val="003A1868"/>
  </w:style>
  <w:style w:type="paragraph" w:styleId="BalloonText">
    <w:name w:val="Balloon Text"/>
    <w:basedOn w:val="Normal"/>
    <w:link w:val="BalloonTextChar"/>
    <w:uiPriority w:val="99"/>
    <w:semiHidden/>
    <w:unhideWhenUsed/>
    <w:rsid w:val="003A1868"/>
    <w:rPr>
      <w:rFonts w:ascii="Tahoma" w:hAnsi="Tahoma" w:cs="Tahoma"/>
      <w:sz w:val="16"/>
      <w:szCs w:val="16"/>
    </w:rPr>
  </w:style>
  <w:style w:type="character" w:customStyle="1" w:styleId="BalloonTextChar">
    <w:name w:val="Balloon Text Char"/>
    <w:basedOn w:val="DefaultParagraphFont"/>
    <w:link w:val="BalloonText"/>
    <w:uiPriority w:val="99"/>
    <w:semiHidden/>
    <w:rsid w:val="003A1868"/>
    <w:rPr>
      <w:rFonts w:ascii="Tahoma" w:eastAsia="Times" w:hAnsi="Tahoma" w:cs="Tahoma"/>
      <w:sz w:val="16"/>
      <w:szCs w:val="16"/>
    </w:rPr>
  </w:style>
  <w:style w:type="character" w:styleId="Hyperlink">
    <w:name w:val="Hyperlink"/>
    <w:basedOn w:val="DefaultParagraphFont"/>
    <w:uiPriority w:val="99"/>
    <w:unhideWhenUsed/>
    <w:rsid w:val="00D8693B"/>
    <w:rPr>
      <w:color w:val="0000FF" w:themeColor="hyperlink"/>
      <w:u w:val="single"/>
    </w:rPr>
  </w:style>
  <w:style w:type="character" w:customStyle="1" w:styleId="Style1">
    <w:name w:val="Style1"/>
    <w:basedOn w:val="DefaultParagraphFont"/>
    <w:uiPriority w:val="1"/>
    <w:rsid w:val="001D4BB2"/>
    <w:rPr>
      <w:rFonts w:ascii="Calibri" w:hAnsi="Calibri"/>
      <w:color w:val="000000" w:themeColor="text1"/>
      <w:sz w:val="22"/>
    </w:rPr>
  </w:style>
  <w:style w:type="paragraph" w:styleId="NoSpacing">
    <w:name w:val="No Spacing"/>
    <w:uiPriority w:val="1"/>
    <w:rsid w:val="001D4BB2"/>
    <w:pPr>
      <w:spacing w:after="0" w:line="240" w:lineRule="auto"/>
    </w:pPr>
    <w:rPr>
      <w:rFonts w:eastAsia="Times" w:cs="Times New Roman"/>
      <w:szCs w:val="20"/>
    </w:rPr>
  </w:style>
  <w:style w:type="table" w:customStyle="1" w:styleId="TableGrid1">
    <w:name w:val="Table Grid1"/>
    <w:basedOn w:val="TableNormal"/>
    <w:next w:val="TableGrid"/>
    <w:uiPriority w:val="59"/>
    <w:rsid w:val="00207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ist">
    <w:name w:val="Bullet List"/>
    <w:basedOn w:val="ListParagraph"/>
    <w:link w:val="BulletListChar"/>
    <w:qFormat/>
    <w:rsid w:val="00226245"/>
    <w:pPr>
      <w:numPr>
        <w:numId w:val="19"/>
      </w:numPr>
      <w:spacing w:after="100"/>
      <w:contextualSpacing w:val="0"/>
    </w:pPr>
    <w:rPr>
      <w:rFonts w:eastAsia="Calibri"/>
      <w:szCs w:val="22"/>
    </w:rPr>
  </w:style>
  <w:style w:type="character" w:customStyle="1" w:styleId="BulletListChar">
    <w:name w:val="Bullet List Char"/>
    <w:basedOn w:val="ListParagraphChar"/>
    <w:link w:val="BulletList"/>
    <w:rsid w:val="00226245"/>
    <w:rPr>
      <w:rFonts w:ascii="Arial" w:eastAsia="Calibri" w:hAnsi="Arial" w:cs="Arial"/>
      <w:color w:val="000000" w:themeColor="text1"/>
      <w:sz w:val="20"/>
    </w:rPr>
  </w:style>
  <w:style w:type="character" w:styleId="SubtleEmphasis">
    <w:name w:val="Subtle Emphasis"/>
    <w:basedOn w:val="DefaultParagraphFont"/>
    <w:uiPriority w:val="19"/>
    <w:rsid w:val="00245704"/>
    <w:rPr>
      <w:i/>
      <w:iCs/>
      <w:color w:val="404040" w:themeColor="text1" w:themeTint="BF"/>
    </w:rPr>
  </w:style>
  <w:style w:type="character" w:styleId="UnresolvedMention">
    <w:name w:val="Unresolved Mention"/>
    <w:basedOn w:val="DefaultParagraphFont"/>
    <w:uiPriority w:val="99"/>
    <w:semiHidden/>
    <w:unhideWhenUsed/>
    <w:rsid w:val="00B831DD"/>
    <w:rPr>
      <w:color w:val="605E5C"/>
      <w:shd w:val="clear" w:color="auto" w:fill="E1DFDD"/>
    </w:rPr>
  </w:style>
  <w:style w:type="character" w:styleId="CommentReference">
    <w:name w:val="annotation reference"/>
    <w:basedOn w:val="DefaultParagraphFont"/>
    <w:uiPriority w:val="99"/>
    <w:semiHidden/>
    <w:unhideWhenUsed/>
    <w:rsid w:val="001B5B46"/>
    <w:rPr>
      <w:sz w:val="16"/>
      <w:szCs w:val="16"/>
    </w:rPr>
  </w:style>
  <w:style w:type="paragraph" w:styleId="CommentText">
    <w:name w:val="annotation text"/>
    <w:basedOn w:val="Normal"/>
    <w:link w:val="CommentTextChar"/>
    <w:uiPriority w:val="99"/>
    <w:semiHidden/>
    <w:unhideWhenUsed/>
    <w:rsid w:val="001B5B46"/>
  </w:style>
  <w:style w:type="character" w:customStyle="1" w:styleId="CommentTextChar">
    <w:name w:val="Comment Text Char"/>
    <w:basedOn w:val="DefaultParagraphFont"/>
    <w:link w:val="CommentText"/>
    <w:uiPriority w:val="99"/>
    <w:semiHidden/>
    <w:rsid w:val="001B5B46"/>
    <w:rPr>
      <w:rFonts w:ascii="Arial" w:eastAsia="Times" w:hAnsi="Arial" w:cs="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1B5B46"/>
    <w:rPr>
      <w:b/>
      <w:bCs/>
    </w:rPr>
  </w:style>
  <w:style w:type="character" w:customStyle="1" w:styleId="CommentSubjectChar">
    <w:name w:val="Comment Subject Char"/>
    <w:basedOn w:val="CommentTextChar"/>
    <w:link w:val="CommentSubject"/>
    <w:uiPriority w:val="99"/>
    <w:semiHidden/>
    <w:rsid w:val="001B5B46"/>
    <w:rPr>
      <w:rFonts w:ascii="Arial" w:eastAsia="Times" w:hAnsi="Arial" w:cs="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4971">
      <w:bodyDiv w:val="1"/>
      <w:marLeft w:val="0"/>
      <w:marRight w:val="0"/>
      <w:marTop w:val="0"/>
      <w:marBottom w:val="0"/>
      <w:divBdr>
        <w:top w:val="none" w:sz="0" w:space="0" w:color="auto"/>
        <w:left w:val="none" w:sz="0" w:space="0" w:color="auto"/>
        <w:bottom w:val="none" w:sz="0" w:space="0" w:color="auto"/>
        <w:right w:val="none" w:sz="0" w:space="0" w:color="auto"/>
      </w:divBdr>
    </w:div>
    <w:div w:id="152067606">
      <w:bodyDiv w:val="1"/>
      <w:marLeft w:val="0"/>
      <w:marRight w:val="0"/>
      <w:marTop w:val="0"/>
      <w:marBottom w:val="0"/>
      <w:divBdr>
        <w:top w:val="none" w:sz="0" w:space="0" w:color="auto"/>
        <w:left w:val="none" w:sz="0" w:space="0" w:color="auto"/>
        <w:bottom w:val="none" w:sz="0" w:space="0" w:color="auto"/>
        <w:right w:val="none" w:sz="0" w:space="0" w:color="auto"/>
      </w:divBdr>
    </w:div>
    <w:div w:id="278685916">
      <w:bodyDiv w:val="1"/>
      <w:marLeft w:val="0"/>
      <w:marRight w:val="0"/>
      <w:marTop w:val="0"/>
      <w:marBottom w:val="0"/>
      <w:divBdr>
        <w:top w:val="none" w:sz="0" w:space="0" w:color="auto"/>
        <w:left w:val="none" w:sz="0" w:space="0" w:color="auto"/>
        <w:bottom w:val="none" w:sz="0" w:space="0" w:color="auto"/>
        <w:right w:val="none" w:sz="0" w:space="0" w:color="auto"/>
      </w:divBdr>
    </w:div>
    <w:div w:id="302854145">
      <w:bodyDiv w:val="1"/>
      <w:marLeft w:val="0"/>
      <w:marRight w:val="0"/>
      <w:marTop w:val="0"/>
      <w:marBottom w:val="0"/>
      <w:divBdr>
        <w:top w:val="none" w:sz="0" w:space="0" w:color="auto"/>
        <w:left w:val="none" w:sz="0" w:space="0" w:color="auto"/>
        <w:bottom w:val="none" w:sz="0" w:space="0" w:color="auto"/>
        <w:right w:val="none" w:sz="0" w:space="0" w:color="auto"/>
      </w:divBdr>
    </w:div>
    <w:div w:id="359546522">
      <w:bodyDiv w:val="1"/>
      <w:marLeft w:val="0"/>
      <w:marRight w:val="0"/>
      <w:marTop w:val="0"/>
      <w:marBottom w:val="0"/>
      <w:divBdr>
        <w:top w:val="none" w:sz="0" w:space="0" w:color="auto"/>
        <w:left w:val="none" w:sz="0" w:space="0" w:color="auto"/>
        <w:bottom w:val="none" w:sz="0" w:space="0" w:color="auto"/>
        <w:right w:val="none" w:sz="0" w:space="0" w:color="auto"/>
      </w:divBdr>
    </w:div>
    <w:div w:id="543948979">
      <w:bodyDiv w:val="1"/>
      <w:marLeft w:val="0"/>
      <w:marRight w:val="0"/>
      <w:marTop w:val="0"/>
      <w:marBottom w:val="0"/>
      <w:divBdr>
        <w:top w:val="none" w:sz="0" w:space="0" w:color="auto"/>
        <w:left w:val="none" w:sz="0" w:space="0" w:color="auto"/>
        <w:bottom w:val="none" w:sz="0" w:space="0" w:color="auto"/>
        <w:right w:val="none" w:sz="0" w:space="0" w:color="auto"/>
      </w:divBdr>
    </w:div>
    <w:div w:id="569772042">
      <w:bodyDiv w:val="1"/>
      <w:marLeft w:val="0"/>
      <w:marRight w:val="0"/>
      <w:marTop w:val="0"/>
      <w:marBottom w:val="0"/>
      <w:divBdr>
        <w:top w:val="none" w:sz="0" w:space="0" w:color="auto"/>
        <w:left w:val="none" w:sz="0" w:space="0" w:color="auto"/>
        <w:bottom w:val="none" w:sz="0" w:space="0" w:color="auto"/>
        <w:right w:val="none" w:sz="0" w:space="0" w:color="auto"/>
      </w:divBdr>
    </w:div>
    <w:div w:id="580137550">
      <w:bodyDiv w:val="1"/>
      <w:marLeft w:val="0"/>
      <w:marRight w:val="0"/>
      <w:marTop w:val="0"/>
      <w:marBottom w:val="0"/>
      <w:divBdr>
        <w:top w:val="none" w:sz="0" w:space="0" w:color="auto"/>
        <w:left w:val="none" w:sz="0" w:space="0" w:color="auto"/>
        <w:bottom w:val="none" w:sz="0" w:space="0" w:color="auto"/>
        <w:right w:val="none" w:sz="0" w:space="0" w:color="auto"/>
      </w:divBdr>
    </w:div>
    <w:div w:id="600600939">
      <w:bodyDiv w:val="1"/>
      <w:marLeft w:val="0"/>
      <w:marRight w:val="0"/>
      <w:marTop w:val="0"/>
      <w:marBottom w:val="0"/>
      <w:divBdr>
        <w:top w:val="none" w:sz="0" w:space="0" w:color="auto"/>
        <w:left w:val="none" w:sz="0" w:space="0" w:color="auto"/>
        <w:bottom w:val="none" w:sz="0" w:space="0" w:color="auto"/>
        <w:right w:val="none" w:sz="0" w:space="0" w:color="auto"/>
      </w:divBdr>
    </w:div>
    <w:div w:id="706486485">
      <w:bodyDiv w:val="1"/>
      <w:marLeft w:val="0"/>
      <w:marRight w:val="0"/>
      <w:marTop w:val="0"/>
      <w:marBottom w:val="0"/>
      <w:divBdr>
        <w:top w:val="none" w:sz="0" w:space="0" w:color="auto"/>
        <w:left w:val="none" w:sz="0" w:space="0" w:color="auto"/>
        <w:bottom w:val="none" w:sz="0" w:space="0" w:color="auto"/>
        <w:right w:val="none" w:sz="0" w:space="0" w:color="auto"/>
      </w:divBdr>
    </w:div>
    <w:div w:id="771239343">
      <w:bodyDiv w:val="1"/>
      <w:marLeft w:val="0"/>
      <w:marRight w:val="0"/>
      <w:marTop w:val="0"/>
      <w:marBottom w:val="0"/>
      <w:divBdr>
        <w:top w:val="none" w:sz="0" w:space="0" w:color="auto"/>
        <w:left w:val="none" w:sz="0" w:space="0" w:color="auto"/>
        <w:bottom w:val="none" w:sz="0" w:space="0" w:color="auto"/>
        <w:right w:val="none" w:sz="0" w:space="0" w:color="auto"/>
      </w:divBdr>
    </w:div>
    <w:div w:id="870874319">
      <w:bodyDiv w:val="1"/>
      <w:marLeft w:val="0"/>
      <w:marRight w:val="0"/>
      <w:marTop w:val="0"/>
      <w:marBottom w:val="0"/>
      <w:divBdr>
        <w:top w:val="none" w:sz="0" w:space="0" w:color="auto"/>
        <w:left w:val="none" w:sz="0" w:space="0" w:color="auto"/>
        <w:bottom w:val="none" w:sz="0" w:space="0" w:color="auto"/>
        <w:right w:val="none" w:sz="0" w:space="0" w:color="auto"/>
      </w:divBdr>
    </w:div>
    <w:div w:id="913273104">
      <w:bodyDiv w:val="1"/>
      <w:marLeft w:val="0"/>
      <w:marRight w:val="0"/>
      <w:marTop w:val="0"/>
      <w:marBottom w:val="0"/>
      <w:divBdr>
        <w:top w:val="none" w:sz="0" w:space="0" w:color="auto"/>
        <w:left w:val="none" w:sz="0" w:space="0" w:color="auto"/>
        <w:bottom w:val="none" w:sz="0" w:space="0" w:color="auto"/>
        <w:right w:val="none" w:sz="0" w:space="0" w:color="auto"/>
      </w:divBdr>
    </w:div>
    <w:div w:id="1140265788">
      <w:bodyDiv w:val="1"/>
      <w:marLeft w:val="0"/>
      <w:marRight w:val="0"/>
      <w:marTop w:val="0"/>
      <w:marBottom w:val="0"/>
      <w:divBdr>
        <w:top w:val="none" w:sz="0" w:space="0" w:color="auto"/>
        <w:left w:val="none" w:sz="0" w:space="0" w:color="auto"/>
        <w:bottom w:val="none" w:sz="0" w:space="0" w:color="auto"/>
        <w:right w:val="none" w:sz="0" w:space="0" w:color="auto"/>
      </w:divBdr>
    </w:div>
    <w:div w:id="1162236877">
      <w:bodyDiv w:val="1"/>
      <w:marLeft w:val="0"/>
      <w:marRight w:val="0"/>
      <w:marTop w:val="0"/>
      <w:marBottom w:val="0"/>
      <w:divBdr>
        <w:top w:val="none" w:sz="0" w:space="0" w:color="auto"/>
        <w:left w:val="none" w:sz="0" w:space="0" w:color="auto"/>
        <w:bottom w:val="none" w:sz="0" w:space="0" w:color="auto"/>
        <w:right w:val="none" w:sz="0" w:space="0" w:color="auto"/>
      </w:divBdr>
    </w:div>
    <w:div w:id="1339700452">
      <w:bodyDiv w:val="1"/>
      <w:marLeft w:val="0"/>
      <w:marRight w:val="0"/>
      <w:marTop w:val="0"/>
      <w:marBottom w:val="0"/>
      <w:divBdr>
        <w:top w:val="none" w:sz="0" w:space="0" w:color="auto"/>
        <w:left w:val="none" w:sz="0" w:space="0" w:color="auto"/>
        <w:bottom w:val="none" w:sz="0" w:space="0" w:color="auto"/>
        <w:right w:val="none" w:sz="0" w:space="0" w:color="auto"/>
      </w:divBdr>
    </w:div>
    <w:div w:id="1375813911">
      <w:bodyDiv w:val="1"/>
      <w:marLeft w:val="0"/>
      <w:marRight w:val="0"/>
      <w:marTop w:val="0"/>
      <w:marBottom w:val="0"/>
      <w:divBdr>
        <w:top w:val="none" w:sz="0" w:space="0" w:color="auto"/>
        <w:left w:val="none" w:sz="0" w:space="0" w:color="auto"/>
        <w:bottom w:val="none" w:sz="0" w:space="0" w:color="auto"/>
        <w:right w:val="none" w:sz="0" w:space="0" w:color="auto"/>
      </w:divBdr>
    </w:div>
    <w:div w:id="1468546268">
      <w:bodyDiv w:val="1"/>
      <w:marLeft w:val="0"/>
      <w:marRight w:val="0"/>
      <w:marTop w:val="0"/>
      <w:marBottom w:val="0"/>
      <w:divBdr>
        <w:top w:val="none" w:sz="0" w:space="0" w:color="auto"/>
        <w:left w:val="none" w:sz="0" w:space="0" w:color="auto"/>
        <w:bottom w:val="none" w:sz="0" w:space="0" w:color="auto"/>
        <w:right w:val="none" w:sz="0" w:space="0" w:color="auto"/>
      </w:divBdr>
    </w:div>
    <w:div w:id="1868912051">
      <w:bodyDiv w:val="1"/>
      <w:marLeft w:val="0"/>
      <w:marRight w:val="0"/>
      <w:marTop w:val="0"/>
      <w:marBottom w:val="0"/>
      <w:divBdr>
        <w:top w:val="none" w:sz="0" w:space="0" w:color="auto"/>
        <w:left w:val="none" w:sz="0" w:space="0" w:color="auto"/>
        <w:bottom w:val="none" w:sz="0" w:space="0" w:color="auto"/>
        <w:right w:val="none" w:sz="0" w:space="0" w:color="auto"/>
      </w:divBdr>
    </w:div>
    <w:div w:id="1985504269">
      <w:bodyDiv w:val="1"/>
      <w:marLeft w:val="0"/>
      <w:marRight w:val="0"/>
      <w:marTop w:val="0"/>
      <w:marBottom w:val="0"/>
      <w:divBdr>
        <w:top w:val="none" w:sz="0" w:space="0" w:color="auto"/>
        <w:left w:val="none" w:sz="0" w:space="0" w:color="auto"/>
        <w:bottom w:val="none" w:sz="0" w:space="0" w:color="auto"/>
        <w:right w:val="none" w:sz="0" w:space="0" w:color="auto"/>
      </w:divBdr>
    </w:div>
    <w:div w:id="2016102751">
      <w:bodyDiv w:val="1"/>
      <w:marLeft w:val="0"/>
      <w:marRight w:val="0"/>
      <w:marTop w:val="0"/>
      <w:marBottom w:val="0"/>
      <w:divBdr>
        <w:top w:val="none" w:sz="0" w:space="0" w:color="auto"/>
        <w:left w:val="none" w:sz="0" w:space="0" w:color="auto"/>
        <w:bottom w:val="none" w:sz="0" w:space="0" w:color="auto"/>
        <w:right w:val="none" w:sz="0" w:space="0" w:color="auto"/>
      </w:divBdr>
    </w:div>
    <w:div w:id="212391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K:\_Galloway%20Templates\~Proposal%20Templates\Building%20Block%20Formatting%20Template%20-%20Do%20Not%20Remove!\Building%20Block%20Template%20Letterhead%20Only%20-%20Do%20Not%20Dele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3D2D11865A14CE9993237716D9F2EF0"/>
        <w:category>
          <w:name w:val="General"/>
          <w:gallery w:val="placeholder"/>
        </w:category>
        <w:types>
          <w:type w:val="bbPlcHdr"/>
        </w:types>
        <w:behaviors>
          <w:behavior w:val="content"/>
        </w:behaviors>
        <w:guid w:val="{4BF71368-6D42-4841-A3B2-31123F5F79DC}"/>
      </w:docPartPr>
      <w:docPartBody>
        <w:p w:rsidR="00F00B22" w:rsidRDefault="000042E5" w:rsidP="000042E5">
          <w:pPr>
            <w:pStyle w:val="13D2D11865A14CE9993237716D9F2EF0"/>
          </w:pPr>
          <w:r>
            <w:rPr>
              <w:rStyle w:val="PlaceholderText"/>
              <w:color w:val="FF0000"/>
            </w:rPr>
            <w:t>Double click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Light">
    <w:panose1 w:val="02000000000000000000"/>
    <w:charset w:val="00"/>
    <w:family w:val="auto"/>
    <w:pitch w:val="variable"/>
    <w:sig w:usb0="E00002FF" w:usb1="5000205B" w:usb2="00000020" w:usb3="00000000" w:csb0="0000019F" w:csb1="00000000"/>
  </w:font>
  <w:font w:name="Frutiger Bold">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Condensed Light">
    <w:altName w:val="Arial"/>
    <w:panose1 w:val="02000000000000000000"/>
    <w:charset w:val="00"/>
    <w:family w:val="auto"/>
    <w:pitch w:val="variable"/>
    <w:sig w:usb0="E00002FF" w:usb1="5000205B" w:usb2="00000020" w:usb3="00000000" w:csb0="0000019F" w:csb1="00000000"/>
  </w:font>
  <w:font w:name="Roboto Condensed">
    <w:altName w:val="Arial"/>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8354F"/>
    <w:multiLevelType w:val="multilevel"/>
    <w:tmpl w:val="B8F414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22979439">
    <w:abstractNumId w:val="0"/>
  </w:num>
  <w:num w:numId="2" w16cid:durableId="17080674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08252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09845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1D3D"/>
    <w:rsid w:val="000042E5"/>
    <w:rsid w:val="000305D8"/>
    <w:rsid w:val="00063B72"/>
    <w:rsid w:val="0007678C"/>
    <w:rsid w:val="00094850"/>
    <w:rsid w:val="000D1B03"/>
    <w:rsid w:val="000F2BCF"/>
    <w:rsid w:val="00112091"/>
    <w:rsid w:val="00113DBB"/>
    <w:rsid w:val="001511FA"/>
    <w:rsid w:val="00154E8D"/>
    <w:rsid w:val="00184DA5"/>
    <w:rsid w:val="001D70E3"/>
    <w:rsid w:val="001E72DC"/>
    <w:rsid w:val="00283616"/>
    <w:rsid w:val="002B64BA"/>
    <w:rsid w:val="002D2D8E"/>
    <w:rsid w:val="002F2C3E"/>
    <w:rsid w:val="003B7CCD"/>
    <w:rsid w:val="003D3C3B"/>
    <w:rsid w:val="003F7FF3"/>
    <w:rsid w:val="0045095F"/>
    <w:rsid w:val="004877DA"/>
    <w:rsid w:val="00507D10"/>
    <w:rsid w:val="00531B3B"/>
    <w:rsid w:val="00531D3D"/>
    <w:rsid w:val="00557FFD"/>
    <w:rsid w:val="005653A5"/>
    <w:rsid w:val="005A241A"/>
    <w:rsid w:val="005B58A6"/>
    <w:rsid w:val="005C444F"/>
    <w:rsid w:val="005D33D6"/>
    <w:rsid w:val="0062453F"/>
    <w:rsid w:val="00625C5E"/>
    <w:rsid w:val="00672790"/>
    <w:rsid w:val="006841A4"/>
    <w:rsid w:val="006C2336"/>
    <w:rsid w:val="006C5223"/>
    <w:rsid w:val="00703BF2"/>
    <w:rsid w:val="007250A9"/>
    <w:rsid w:val="0076511C"/>
    <w:rsid w:val="007D3F16"/>
    <w:rsid w:val="007E20A2"/>
    <w:rsid w:val="00825EF9"/>
    <w:rsid w:val="00871988"/>
    <w:rsid w:val="00872048"/>
    <w:rsid w:val="0088157E"/>
    <w:rsid w:val="00895A5D"/>
    <w:rsid w:val="008F16BB"/>
    <w:rsid w:val="00925D93"/>
    <w:rsid w:val="00941EA7"/>
    <w:rsid w:val="00984881"/>
    <w:rsid w:val="009D4D87"/>
    <w:rsid w:val="00A8196C"/>
    <w:rsid w:val="00AB6C48"/>
    <w:rsid w:val="00B0321E"/>
    <w:rsid w:val="00B10705"/>
    <w:rsid w:val="00B404AF"/>
    <w:rsid w:val="00B715E2"/>
    <w:rsid w:val="00B8435A"/>
    <w:rsid w:val="00BA1D24"/>
    <w:rsid w:val="00C14E18"/>
    <w:rsid w:val="00DA6CFB"/>
    <w:rsid w:val="00E13B1F"/>
    <w:rsid w:val="00E32085"/>
    <w:rsid w:val="00E41E7B"/>
    <w:rsid w:val="00E6602B"/>
    <w:rsid w:val="00E700DD"/>
    <w:rsid w:val="00E771B7"/>
    <w:rsid w:val="00E8007D"/>
    <w:rsid w:val="00EA73A8"/>
    <w:rsid w:val="00EB6A91"/>
    <w:rsid w:val="00EE14B2"/>
    <w:rsid w:val="00F00B22"/>
    <w:rsid w:val="00F101CC"/>
    <w:rsid w:val="00FD2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42E5"/>
    <w:rPr>
      <w:color w:val="808080"/>
    </w:rPr>
  </w:style>
  <w:style w:type="paragraph" w:customStyle="1" w:styleId="13D2D11865A14CE9993237716D9F2EF0">
    <w:name w:val="13D2D11865A14CE9993237716D9F2EF0"/>
    <w:rsid w:val="000042E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0C0C5D-60A3-4077-8371-70E624630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Building Block Template Letterhead Only - Do Not Delete.dotx</Template>
  <TotalTime>239</TotalTime>
  <Pages>5</Pages>
  <Words>1294</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Client</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Krissa Szmyd</dc:creator>
  <cp:keywords/>
  <cp:lastModifiedBy>Matthew Pepin</cp:lastModifiedBy>
  <cp:revision>8</cp:revision>
  <cp:lastPrinted>2021-04-05T21:28:00Z</cp:lastPrinted>
  <dcterms:created xsi:type="dcterms:W3CDTF">2023-04-26T18:03:00Z</dcterms:created>
  <dcterms:modified xsi:type="dcterms:W3CDTF">2023-05-05T22:26:00Z</dcterms:modified>
</cp:coreProperties>
</file>