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2C079" w14:textId="77777777" w:rsidR="00605813" w:rsidRPr="00C36424" w:rsidRDefault="00605813" w:rsidP="00605813">
      <w:pPr>
        <w:rPr>
          <w:rStyle w:val="SubtleEmphasis"/>
          <w:color w:val="FF0000"/>
        </w:rPr>
      </w:pPr>
    </w:p>
    <w:p w14:paraId="528EC59C" w14:textId="77777777" w:rsidR="00C81B5D" w:rsidRPr="00C36424" w:rsidRDefault="00C81B5D" w:rsidP="00DA3084">
      <w:pPr>
        <w:rPr>
          <w:color w:val="FF0000"/>
        </w:rPr>
      </w:pPr>
    </w:p>
    <w:p w14:paraId="4A3FE1D7" w14:textId="77777777" w:rsidR="00BB1C60" w:rsidRPr="00C36424" w:rsidRDefault="00BB1C60" w:rsidP="007B5C32">
      <w:pPr>
        <w:tabs>
          <w:tab w:val="clear" w:pos="0"/>
        </w:tabs>
        <w:rPr>
          <w:color w:val="FF0000"/>
        </w:rPr>
      </w:pPr>
    </w:p>
    <w:p w14:paraId="7EDF5125" w14:textId="51DCD290" w:rsidR="0049291C" w:rsidRDefault="00474ECC" w:rsidP="007B5C32">
      <w:pPr>
        <w:tabs>
          <w:tab w:val="clear" w:pos="0"/>
        </w:tabs>
        <w:rPr>
          <w:color w:val="auto"/>
        </w:rPr>
      </w:pPr>
      <w:r>
        <w:rPr>
          <w:color w:val="auto"/>
        </w:rPr>
        <w:t>April 27, 2023</w:t>
      </w:r>
    </w:p>
    <w:p w14:paraId="4721CF59" w14:textId="77777777" w:rsidR="0018577F" w:rsidRPr="00157ABA" w:rsidRDefault="0018577F" w:rsidP="007B5C32">
      <w:pPr>
        <w:tabs>
          <w:tab w:val="clear" w:pos="0"/>
        </w:tabs>
        <w:rPr>
          <w:color w:val="auto"/>
        </w:rPr>
      </w:pPr>
    </w:p>
    <w:p w14:paraId="1889B9C9" w14:textId="57B2039C" w:rsidR="009607C4" w:rsidRPr="00157ABA" w:rsidRDefault="0018577F" w:rsidP="009607C4">
      <w:pPr>
        <w:tabs>
          <w:tab w:val="clear" w:pos="0"/>
        </w:tabs>
        <w:rPr>
          <w:color w:val="auto"/>
        </w:rPr>
      </w:pPr>
      <w:r>
        <w:rPr>
          <w:color w:val="auto"/>
        </w:rPr>
        <w:t xml:space="preserve">Mr. </w:t>
      </w:r>
      <w:r w:rsidR="000F3570">
        <w:rPr>
          <w:color w:val="auto"/>
        </w:rPr>
        <w:t>Randall L. Capra</w:t>
      </w:r>
    </w:p>
    <w:p w14:paraId="76A901DF" w14:textId="221551A2" w:rsidR="009607C4" w:rsidRPr="00157ABA" w:rsidRDefault="0018577F" w:rsidP="009607C4">
      <w:pPr>
        <w:tabs>
          <w:tab w:val="clear" w:pos="0"/>
        </w:tabs>
        <w:rPr>
          <w:color w:val="auto"/>
        </w:rPr>
      </w:pPr>
      <w:r>
        <w:rPr>
          <w:color w:val="auto"/>
        </w:rPr>
        <w:t>Town</w:t>
      </w:r>
      <w:r w:rsidR="009607C4" w:rsidRPr="00157ABA">
        <w:rPr>
          <w:color w:val="auto"/>
        </w:rPr>
        <w:t xml:space="preserve"> of </w:t>
      </w:r>
      <w:r>
        <w:rPr>
          <w:color w:val="auto"/>
        </w:rPr>
        <w:t xml:space="preserve">Parker </w:t>
      </w:r>
      <w:r w:rsidR="009607C4" w:rsidRPr="00157ABA">
        <w:rPr>
          <w:color w:val="auto"/>
        </w:rPr>
        <w:t xml:space="preserve">– </w:t>
      </w:r>
      <w:r w:rsidR="000F3570">
        <w:rPr>
          <w:color w:val="auto"/>
        </w:rPr>
        <w:t xml:space="preserve">Fire/Life Safety </w:t>
      </w:r>
    </w:p>
    <w:p w14:paraId="4CB9CE82" w14:textId="506C5D06" w:rsidR="009607C4" w:rsidRPr="00157ABA" w:rsidRDefault="0018577F" w:rsidP="009607C4">
      <w:pPr>
        <w:tabs>
          <w:tab w:val="clear" w:pos="0"/>
        </w:tabs>
        <w:rPr>
          <w:color w:val="auto"/>
        </w:rPr>
      </w:pPr>
      <w:r>
        <w:rPr>
          <w:color w:val="auto"/>
        </w:rPr>
        <w:t>20120 E. Mainstreet</w:t>
      </w:r>
    </w:p>
    <w:p w14:paraId="0F342CDE" w14:textId="170BC3DA" w:rsidR="009607C4" w:rsidRPr="00157ABA" w:rsidRDefault="0018577F" w:rsidP="009607C4">
      <w:pPr>
        <w:pStyle w:val="Heading2"/>
        <w:rPr>
          <w:b w:val="0"/>
          <w:caps w:val="0"/>
          <w:color w:val="auto"/>
          <w:u w:val="none"/>
        </w:rPr>
      </w:pPr>
      <w:r>
        <w:rPr>
          <w:b w:val="0"/>
          <w:caps w:val="0"/>
          <w:color w:val="auto"/>
          <w:u w:val="none"/>
        </w:rPr>
        <w:t>Parker</w:t>
      </w:r>
      <w:r w:rsidR="009607C4" w:rsidRPr="00157ABA">
        <w:rPr>
          <w:b w:val="0"/>
          <w:caps w:val="0"/>
          <w:color w:val="auto"/>
          <w:u w:val="none"/>
        </w:rPr>
        <w:t>, Colorado 80</w:t>
      </w:r>
      <w:r>
        <w:rPr>
          <w:b w:val="0"/>
          <w:caps w:val="0"/>
          <w:color w:val="auto"/>
          <w:u w:val="none"/>
        </w:rPr>
        <w:t>138</w:t>
      </w:r>
    </w:p>
    <w:p w14:paraId="7AD0784D" w14:textId="77777777" w:rsidR="0049291C" w:rsidRPr="00157ABA" w:rsidRDefault="0049291C" w:rsidP="00226245">
      <w:pPr>
        <w:pStyle w:val="Heading2"/>
        <w:rPr>
          <w:color w:val="auto"/>
        </w:rPr>
      </w:pPr>
    </w:p>
    <w:p w14:paraId="36FE1816" w14:textId="77777777" w:rsidR="00BA1122" w:rsidRPr="008D09E3" w:rsidRDefault="009607C4" w:rsidP="00BA1122">
      <w:pPr>
        <w:tabs>
          <w:tab w:val="clear" w:pos="0"/>
          <w:tab w:val="left" w:pos="540"/>
        </w:tabs>
        <w:rPr>
          <w:color w:val="auto"/>
        </w:rPr>
      </w:pPr>
      <w:r w:rsidRPr="00157ABA">
        <w:rPr>
          <w:color w:val="auto"/>
        </w:rPr>
        <w:t>RE:</w:t>
      </w:r>
      <w:r w:rsidRPr="008D09E3">
        <w:rPr>
          <w:color w:val="auto"/>
        </w:rPr>
        <w:tab/>
      </w:r>
      <w:r w:rsidR="00BA1122">
        <w:rPr>
          <w:color w:val="auto"/>
        </w:rPr>
        <w:t>SP23-006 Crown Point F1 AMD 20 L4E – Land of Sushi</w:t>
      </w:r>
    </w:p>
    <w:p w14:paraId="4CEED5BD" w14:textId="378A890C" w:rsidR="00BA1122" w:rsidRPr="008D09E3" w:rsidRDefault="00BA1122" w:rsidP="00BA1122">
      <w:pPr>
        <w:tabs>
          <w:tab w:val="clear" w:pos="0"/>
          <w:tab w:val="left" w:pos="540"/>
        </w:tabs>
        <w:rPr>
          <w:color w:val="auto"/>
        </w:rPr>
      </w:pPr>
      <w:r w:rsidRPr="008D09E3">
        <w:rPr>
          <w:color w:val="auto"/>
        </w:rPr>
        <w:tab/>
      </w:r>
      <w:r>
        <w:rPr>
          <w:color w:val="auto"/>
        </w:rPr>
        <w:t>Fire Safety</w:t>
      </w:r>
      <w:r>
        <w:rPr>
          <w:color w:val="auto"/>
        </w:rPr>
        <w:t xml:space="preserve"> </w:t>
      </w:r>
      <w:r w:rsidRPr="008D09E3">
        <w:rPr>
          <w:color w:val="auto"/>
        </w:rPr>
        <w:t xml:space="preserve">Submittal Comments Response </w:t>
      </w:r>
    </w:p>
    <w:p w14:paraId="7524B113" w14:textId="018A9406" w:rsidR="0049291C" w:rsidRPr="008D09E3" w:rsidRDefault="0049291C" w:rsidP="00BA1122">
      <w:pPr>
        <w:tabs>
          <w:tab w:val="clear" w:pos="0"/>
          <w:tab w:val="left" w:pos="540"/>
        </w:tabs>
        <w:rPr>
          <w:color w:val="auto"/>
        </w:rPr>
      </w:pPr>
    </w:p>
    <w:p w14:paraId="1BAA24FC" w14:textId="003323BF" w:rsidR="0049291C" w:rsidRPr="008D09E3" w:rsidRDefault="0049291C" w:rsidP="0049291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color w:val="auto"/>
        </w:rPr>
      </w:pPr>
      <w:r w:rsidRPr="008D09E3">
        <w:rPr>
          <w:color w:val="auto"/>
        </w:rPr>
        <w:t xml:space="preserve">Dear </w:t>
      </w:r>
      <w:r w:rsidR="0018577F">
        <w:rPr>
          <w:color w:val="auto"/>
        </w:rPr>
        <w:t>Mr.</w:t>
      </w:r>
      <w:r w:rsidR="000F3570">
        <w:rPr>
          <w:color w:val="auto"/>
        </w:rPr>
        <w:t xml:space="preserve"> Capra</w:t>
      </w:r>
      <w:r w:rsidR="0018577F">
        <w:rPr>
          <w:color w:val="auto"/>
        </w:rPr>
        <w:t>,</w:t>
      </w:r>
    </w:p>
    <w:p w14:paraId="69598D6B" w14:textId="77777777" w:rsidR="0049291C" w:rsidRPr="008D09E3" w:rsidRDefault="0049291C" w:rsidP="0049291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color w:val="auto"/>
        </w:rPr>
      </w:pPr>
    </w:p>
    <w:p w14:paraId="00FB57A1" w14:textId="3A937EDE" w:rsidR="009607C4" w:rsidRPr="008D09E3" w:rsidRDefault="009607C4" w:rsidP="009607C4">
      <w:pPr>
        <w:tabs>
          <w:tab w:val="clear" w:pos="0"/>
          <w:tab w:val="left" w:pos="540"/>
        </w:tabs>
        <w:rPr>
          <w:rFonts w:cstheme="minorHAnsi"/>
          <w:color w:val="auto"/>
          <w:kern w:val="2"/>
        </w:rPr>
      </w:pPr>
      <w:r w:rsidRPr="008D09E3">
        <w:rPr>
          <w:rFonts w:cstheme="minorHAnsi"/>
          <w:color w:val="auto"/>
          <w:kern w:val="2"/>
        </w:rPr>
        <w:t xml:space="preserve">Please find below our responses to the </w:t>
      </w:r>
      <w:r w:rsidR="000F3570">
        <w:rPr>
          <w:rFonts w:cstheme="minorHAnsi"/>
          <w:color w:val="auto"/>
          <w:kern w:val="2"/>
        </w:rPr>
        <w:t>Fire/Life Safety</w:t>
      </w:r>
      <w:r w:rsidRPr="008D09E3">
        <w:rPr>
          <w:rFonts w:cstheme="minorHAnsi"/>
          <w:color w:val="auto"/>
          <w:kern w:val="2"/>
        </w:rPr>
        <w:t xml:space="preserve"> review comments to the </w:t>
      </w:r>
      <w:r w:rsidR="000F3570">
        <w:rPr>
          <w:rFonts w:cstheme="minorHAnsi"/>
          <w:color w:val="auto"/>
          <w:kern w:val="2"/>
        </w:rPr>
        <w:t xml:space="preserve">Site Plan </w:t>
      </w:r>
      <w:r w:rsidR="0018577F">
        <w:rPr>
          <w:rFonts w:cstheme="minorHAnsi"/>
          <w:color w:val="auto"/>
          <w:kern w:val="2"/>
        </w:rPr>
        <w:t xml:space="preserve">Documents </w:t>
      </w:r>
      <w:r w:rsidRPr="008D09E3">
        <w:rPr>
          <w:rFonts w:cstheme="minorHAnsi"/>
          <w:color w:val="auto"/>
          <w:kern w:val="2"/>
        </w:rPr>
        <w:t xml:space="preserve">facilitate your review, we have included the original comments (key issues and numbered comments) in italicized font and have provided our responses in bold. </w:t>
      </w:r>
    </w:p>
    <w:p w14:paraId="1CF4C936" w14:textId="77777777" w:rsidR="00567B60" w:rsidRPr="008D09E3" w:rsidRDefault="00567B60" w:rsidP="00567B6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color w:val="auto"/>
        </w:rPr>
      </w:pPr>
    </w:p>
    <w:p w14:paraId="36643282" w14:textId="77777777" w:rsidR="008726D3" w:rsidRPr="00913AC5" w:rsidRDefault="008726D3" w:rsidP="008726D3">
      <w:pPr>
        <w:rPr>
          <w:b/>
          <w:bCs/>
        </w:rPr>
      </w:pPr>
    </w:p>
    <w:p w14:paraId="3CF27613" w14:textId="3FAA6CC6" w:rsidR="008726D3" w:rsidRPr="005A12D8" w:rsidRDefault="000F3570" w:rsidP="009A5F43">
      <w:pPr>
        <w:rPr>
          <w:b/>
          <w:bCs/>
          <w:u w:val="single"/>
        </w:rPr>
      </w:pPr>
      <w:r>
        <w:rPr>
          <w:b/>
          <w:bCs/>
          <w:u w:val="single"/>
        </w:rPr>
        <w:t>Site Plans</w:t>
      </w:r>
      <w:r w:rsidR="009A5F43" w:rsidRPr="005A12D8">
        <w:rPr>
          <w:b/>
          <w:bCs/>
          <w:u w:val="single"/>
        </w:rPr>
        <w:t xml:space="preserve"> – </w:t>
      </w:r>
      <w:r>
        <w:rPr>
          <w:b/>
          <w:bCs/>
          <w:u w:val="single"/>
        </w:rPr>
        <w:t>Fire/Life Safety</w:t>
      </w:r>
    </w:p>
    <w:p w14:paraId="3865FDD2" w14:textId="77777777" w:rsidR="00230C7C" w:rsidRPr="00230C7C" w:rsidRDefault="00230C7C" w:rsidP="00ED25E9">
      <w:pPr>
        <w:pStyle w:val="ListParagraph"/>
        <w:numPr>
          <w:ilvl w:val="0"/>
          <w:numId w:val="0"/>
        </w:numPr>
        <w:ind w:left="1080"/>
        <w:rPr>
          <w:b/>
          <w:bCs/>
        </w:rPr>
      </w:pPr>
    </w:p>
    <w:p w14:paraId="527E2D13" w14:textId="7C7CA998" w:rsidR="000F3570" w:rsidRDefault="000F3570" w:rsidP="000F3570">
      <w:pPr>
        <w:ind w:left="720"/>
        <w:rPr>
          <w:rFonts w:eastAsia="Times New Roman"/>
        </w:rPr>
      </w:pPr>
    </w:p>
    <w:p w14:paraId="0ED140A3" w14:textId="2911F5D1" w:rsidR="009A5F43" w:rsidRPr="00BA1122" w:rsidRDefault="00245597" w:rsidP="00510B13">
      <w:pPr>
        <w:numPr>
          <w:ilvl w:val="0"/>
          <w:numId w:val="5"/>
        </w:numPr>
        <w:tabs>
          <w:tab w:val="clear" w:pos="1440"/>
          <w:tab w:val="left" w:pos="990"/>
          <w:tab w:val="num" w:pos="1080"/>
        </w:tabs>
        <w:ind w:left="720" w:firstLine="0"/>
        <w:rPr>
          <w:i/>
          <w:iCs/>
        </w:rPr>
      </w:pPr>
      <w:r w:rsidRPr="00BA1122">
        <w:rPr>
          <w:rFonts w:eastAsia="Times New Roman"/>
          <w:i/>
          <w:iCs/>
        </w:rPr>
        <w:t xml:space="preserve">The applicant shall be aware that </w:t>
      </w:r>
      <w:r w:rsidRPr="00BA1122">
        <w:rPr>
          <w:rFonts w:eastAsia="Times New Roman"/>
          <w:b/>
          <w:i/>
          <w:iCs/>
        </w:rPr>
        <w:t>no vertical construction on this site will be allowed until such time that curb gutter and first lift of asphalt are installed</w:t>
      </w:r>
      <w:r w:rsidRPr="00BA1122">
        <w:rPr>
          <w:rFonts w:eastAsia="Times New Roman"/>
          <w:i/>
          <w:iCs/>
        </w:rPr>
        <w:t xml:space="preserve">; a site inspection will be required to ensure that this requirement is made prior to allowing vertical construction to commence.  </w:t>
      </w:r>
    </w:p>
    <w:p w14:paraId="50819BB1" w14:textId="77777777" w:rsidR="00BA1122" w:rsidRDefault="00BA1122" w:rsidP="009C45BD">
      <w:pPr>
        <w:ind w:left="720"/>
        <w:rPr>
          <w:b/>
          <w:bCs/>
        </w:rPr>
      </w:pPr>
    </w:p>
    <w:p w14:paraId="30F465FA" w14:textId="77777777" w:rsidR="00BA1122" w:rsidRDefault="00BA1122" w:rsidP="00BA1122">
      <w:pPr>
        <w:ind w:left="720"/>
        <w:rPr>
          <w:b/>
          <w:bCs/>
        </w:rPr>
      </w:pPr>
      <w:r>
        <w:rPr>
          <w:b/>
          <w:bCs/>
        </w:rPr>
        <w:t>Response: Acknowledged</w:t>
      </w:r>
    </w:p>
    <w:p w14:paraId="4D9410B0" w14:textId="5B5A4420" w:rsidR="009A5F43" w:rsidRPr="00BA1122" w:rsidRDefault="009A5F43" w:rsidP="00BA1122">
      <w:pPr>
        <w:ind w:left="720"/>
        <w:rPr>
          <w:b/>
          <w:bCs/>
        </w:rPr>
      </w:pPr>
      <w:r w:rsidRPr="009A5F43">
        <w:rPr>
          <w:i/>
          <w:iCs/>
        </w:rPr>
        <w:t xml:space="preserve"> </w:t>
      </w:r>
    </w:p>
    <w:p w14:paraId="6279A793" w14:textId="7BF3728D" w:rsidR="000F3570" w:rsidRPr="00BA1122" w:rsidRDefault="00BA1122" w:rsidP="00BA1122">
      <w:pPr>
        <w:pStyle w:val="ListParagraph"/>
        <w:numPr>
          <w:ilvl w:val="0"/>
          <w:numId w:val="5"/>
        </w:numPr>
        <w:rPr>
          <w:i/>
          <w:iCs/>
        </w:rPr>
      </w:pPr>
      <w:r w:rsidRPr="00BA1122">
        <w:rPr>
          <w:i/>
          <w:iCs/>
        </w:rPr>
        <w:t>During the pre-application meetings, the need to provide a fire hydrant on site… this was not addressed.  A fire hydrant will be required at the s/e island by the s/e corner of the building. See the redlined drawings and the detail below for the location of the required fire hydrant.</w:t>
      </w:r>
    </w:p>
    <w:p w14:paraId="7018B195" w14:textId="77777777" w:rsidR="00BA1122" w:rsidRPr="00BA1122" w:rsidRDefault="00BA1122" w:rsidP="00BA1122">
      <w:pPr>
        <w:pStyle w:val="ListParagraph"/>
        <w:numPr>
          <w:ilvl w:val="0"/>
          <w:numId w:val="0"/>
        </w:numPr>
        <w:ind w:left="1440"/>
        <w:rPr>
          <w:i/>
          <w:iCs/>
        </w:rPr>
      </w:pPr>
    </w:p>
    <w:p w14:paraId="3379C196" w14:textId="1972C121" w:rsidR="009A5F43" w:rsidRDefault="009A5F43" w:rsidP="009A5F43">
      <w:pPr>
        <w:ind w:left="720"/>
        <w:rPr>
          <w:b/>
          <w:bCs/>
        </w:rPr>
      </w:pPr>
      <w:r w:rsidRPr="0098500E">
        <w:rPr>
          <w:b/>
          <w:bCs/>
        </w:rPr>
        <w:t xml:space="preserve">Response: </w:t>
      </w:r>
      <w:r w:rsidR="00BA1122">
        <w:rPr>
          <w:b/>
          <w:bCs/>
        </w:rPr>
        <w:t>Fire hydrant has been added to the site.</w:t>
      </w:r>
    </w:p>
    <w:p w14:paraId="728493B1" w14:textId="39F81DAC" w:rsidR="009A5F43" w:rsidRPr="009A5F43" w:rsidRDefault="009A5F43" w:rsidP="009A5F43">
      <w:pPr>
        <w:ind w:left="720"/>
        <w:rPr>
          <w:i/>
          <w:iCs/>
        </w:rPr>
      </w:pPr>
    </w:p>
    <w:p w14:paraId="56E294BF" w14:textId="5875E09A" w:rsidR="00BA1122" w:rsidRPr="00BA1122" w:rsidRDefault="009B1978" w:rsidP="00BA1122">
      <w:pPr>
        <w:ind w:left="720"/>
        <w:rPr>
          <w:i/>
          <w:iCs/>
        </w:rPr>
      </w:pPr>
      <w:r>
        <w:rPr>
          <w:i/>
          <w:iCs/>
        </w:rPr>
        <w:t xml:space="preserve"> </w:t>
      </w:r>
      <w:r w:rsidR="00BA1122" w:rsidRPr="00BA1122">
        <w:rPr>
          <w:i/>
          <w:iCs/>
        </w:rPr>
        <w:t>3.</w:t>
      </w:r>
      <w:r w:rsidR="00BA1122" w:rsidRPr="00BA1122">
        <w:rPr>
          <w:i/>
          <w:iCs/>
        </w:rPr>
        <w:tab/>
        <w:t>There are issues with the unitality; typical comments are provided below.  Ensure that the drawings address the following when resubmitting:</w:t>
      </w:r>
    </w:p>
    <w:p w14:paraId="4D715700" w14:textId="77777777" w:rsidR="00BA1122" w:rsidRPr="00BA1122" w:rsidRDefault="00BA1122" w:rsidP="00BA1122">
      <w:pPr>
        <w:ind w:left="720"/>
        <w:rPr>
          <w:i/>
          <w:iCs/>
        </w:rPr>
      </w:pPr>
    </w:p>
    <w:p w14:paraId="10237F42" w14:textId="77777777" w:rsidR="00BA1122" w:rsidRPr="00BA1122" w:rsidRDefault="00BA1122" w:rsidP="00BA1122">
      <w:pPr>
        <w:ind w:left="720"/>
        <w:rPr>
          <w:i/>
          <w:iCs/>
        </w:rPr>
      </w:pPr>
      <w:r w:rsidRPr="00BA1122">
        <w:rPr>
          <w:i/>
          <w:iCs/>
        </w:rPr>
        <w:t>-</w:t>
      </w:r>
      <w:r w:rsidRPr="00BA1122">
        <w:rPr>
          <w:i/>
          <w:iCs/>
        </w:rPr>
        <w:tab/>
        <w:t>The correct Fire Life Safety signature block is provided on the correct pages; the signature block shall only be provided on the cover sheet of the Utility Plan set and the Overall Utility page.  This block can be seen at the end of this response letter.</w:t>
      </w:r>
    </w:p>
    <w:p w14:paraId="3CD5BBCD" w14:textId="77777777" w:rsidR="00BA1122" w:rsidRPr="00BA1122" w:rsidRDefault="00BA1122" w:rsidP="00BA1122">
      <w:pPr>
        <w:ind w:left="720"/>
        <w:rPr>
          <w:i/>
          <w:iCs/>
        </w:rPr>
      </w:pPr>
      <w:r w:rsidRPr="00BA1122">
        <w:rPr>
          <w:i/>
          <w:iCs/>
        </w:rPr>
        <w:t>-</w:t>
      </w:r>
      <w:r w:rsidRPr="00BA1122">
        <w:rPr>
          <w:i/>
          <w:iCs/>
        </w:rPr>
        <w:tab/>
        <w:t>The domestic is not allowed to be pulled off of the underground fire line (UFL).</w:t>
      </w:r>
    </w:p>
    <w:p w14:paraId="6E92837B" w14:textId="77777777" w:rsidR="00BA1122" w:rsidRPr="00BA1122" w:rsidRDefault="00BA1122" w:rsidP="00BA1122">
      <w:pPr>
        <w:ind w:left="720"/>
        <w:rPr>
          <w:i/>
          <w:iCs/>
        </w:rPr>
      </w:pPr>
      <w:r w:rsidRPr="00BA1122">
        <w:rPr>
          <w:i/>
          <w:iCs/>
        </w:rPr>
        <w:t>-</w:t>
      </w:r>
      <w:r w:rsidRPr="00BA1122">
        <w:rPr>
          <w:i/>
          <w:iCs/>
        </w:rPr>
        <w:tab/>
        <w:t>The UFL is not allowed to share the same line as the fire hydrant.</w:t>
      </w:r>
    </w:p>
    <w:p w14:paraId="05CB07FD" w14:textId="77777777" w:rsidR="00BA1122" w:rsidRPr="00BA1122" w:rsidRDefault="00BA1122" w:rsidP="00BA1122">
      <w:pPr>
        <w:ind w:left="720"/>
        <w:rPr>
          <w:i/>
          <w:iCs/>
        </w:rPr>
      </w:pPr>
      <w:r w:rsidRPr="00BA1122">
        <w:rPr>
          <w:i/>
          <w:iCs/>
        </w:rPr>
        <w:t>-</w:t>
      </w:r>
      <w:r w:rsidRPr="00BA1122">
        <w:rPr>
          <w:i/>
          <w:iCs/>
        </w:rPr>
        <w:tab/>
        <w:t>The UFL is not allowed to enter any further than 24-inches into the building (and any less than 12-inches) into the building (as noted below).</w:t>
      </w:r>
    </w:p>
    <w:p w14:paraId="007CF293" w14:textId="58FE2397" w:rsidR="009A5F43" w:rsidRPr="009C45BD" w:rsidRDefault="00BA1122" w:rsidP="00BA1122">
      <w:pPr>
        <w:ind w:left="720"/>
        <w:rPr>
          <w:i/>
          <w:iCs/>
          <w:color w:val="FF0000"/>
        </w:rPr>
      </w:pPr>
      <w:r w:rsidRPr="00BA1122">
        <w:rPr>
          <w:i/>
          <w:iCs/>
        </w:rPr>
        <w:t>-</w:t>
      </w:r>
      <w:r w:rsidRPr="00BA1122">
        <w:rPr>
          <w:i/>
          <w:iCs/>
        </w:rPr>
        <w:tab/>
        <w:t>The Utility drawings shall clearly identify the UFL by name, length and size on the plan set (a note can address this though the underground fire line itself shall also bear these notations.  The measurement shall be made from the “T” at the water main ending at the flange in the fire sprinkler control valve room.</w:t>
      </w:r>
    </w:p>
    <w:p w14:paraId="0617AAB4" w14:textId="77777777" w:rsidR="000F3570" w:rsidRPr="00913AC5" w:rsidRDefault="000F3570" w:rsidP="00144EFA">
      <w:pPr>
        <w:ind w:left="720"/>
      </w:pPr>
    </w:p>
    <w:p w14:paraId="29B73B58" w14:textId="2970ACBD" w:rsidR="008726D3" w:rsidRDefault="00BA1122" w:rsidP="00ED25E9">
      <w:pPr>
        <w:ind w:left="720"/>
        <w:rPr>
          <w:b/>
          <w:bCs/>
        </w:rPr>
      </w:pPr>
      <w:r>
        <w:rPr>
          <w:b/>
          <w:bCs/>
        </w:rPr>
        <w:t>Response: Revised to have separate lines to hydrant and to the riser room. Added UFL callout to the sheets.</w:t>
      </w:r>
    </w:p>
    <w:p w14:paraId="7431AFAB" w14:textId="77777777" w:rsidR="008726D3" w:rsidRDefault="008726D3" w:rsidP="008726D3"/>
    <w:p w14:paraId="12F16E60" w14:textId="70B094D1" w:rsidR="00144EFA" w:rsidRPr="00EC3A99" w:rsidRDefault="00EC3A99" w:rsidP="00EC3A99">
      <w:pPr>
        <w:ind w:left="720"/>
        <w:rPr>
          <w:i/>
          <w:iCs/>
        </w:rPr>
      </w:pPr>
      <w:r w:rsidRPr="00EC3A99">
        <w:rPr>
          <w:i/>
          <w:iCs/>
        </w:rPr>
        <w:lastRenderedPageBreak/>
        <w:t>4.</w:t>
      </w:r>
      <w:r>
        <w:rPr>
          <w:i/>
          <w:iCs/>
        </w:rPr>
        <w:tab/>
      </w:r>
      <w:r w:rsidR="00BA1122" w:rsidRPr="00EC3A99">
        <w:rPr>
          <w:i/>
          <w:iCs/>
        </w:rPr>
        <w:t>The overall utility plan shall be modified to address the addition of the required fire hydrant as well as relocate the UFL as shown below; address this issue when resubmitting:</w:t>
      </w:r>
    </w:p>
    <w:p w14:paraId="0A1AD4CC" w14:textId="77777777" w:rsidR="00EC3A99" w:rsidRPr="00EC3A99" w:rsidRDefault="00EC3A99" w:rsidP="00EC3A99">
      <w:pPr>
        <w:ind w:left="720"/>
      </w:pPr>
    </w:p>
    <w:p w14:paraId="54807534" w14:textId="390E35A5" w:rsidR="00885C9C" w:rsidRDefault="00885C9C" w:rsidP="00885C9C">
      <w:pPr>
        <w:ind w:left="720"/>
        <w:rPr>
          <w:b/>
          <w:bCs/>
        </w:rPr>
      </w:pPr>
      <w:r w:rsidRPr="0098500E">
        <w:rPr>
          <w:b/>
          <w:bCs/>
        </w:rPr>
        <w:t xml:space="preserve">Response: </w:t>
      </w:r>
      <w:r w:rsidR="00EC3A99">
        <w:rPr>
          <w:b/>
          <w:bCs/>
        </w:rPr>
        <w:t>Items have been addressed in this submittal.</w:t>
      </w:r>
    </w:p>
    <w:p w14:paraId="1FA9E9F1" w14:textId="77777777" w:rsidR="00885C9C" w:rsidRPr="00885C9C" w:rsidRDefault="00885C9C" w:rsidP="00885C9C">
      <w:pPr>
        <w:ind w:left="720"/>
        <w:rPr>
          <w:i/>
          <w:iCs/>
        </w:rPr>
      </w:pPr>
    </w:p>
    <w:p w14:paraId="7C63AD0F" w14:textId="3E31CA27" w:rsidR="00EC3A99" w:rsidRPr="00EC3A99" w:rsidRDefault="00EC3A99" w:rsidP="00EC3A99">
      <w:pPr>
        <w:ind w:left="720"/>
        <w:rPr>
          <w:i/>
          <w:iCs/>
        </w:rPr>
      </w:pPr>
      <w:r w:rsidRPr="00EC3A99">
        <w:rPr>
          <w:i/>
          <w:iCs/>
        </w:rPr>
        <w:t>5.</w:t>
      </w:r>
      <w:r w:rsidRPr="00EC3A99">
        <w:rPr>
          <w:i/>
          <w:iCs/>
        </w:rPr>
        <w:tab/>
        <w:t>The applicant has identified where the UFL is to enter the building without providing documentation as to the location of the fire sprinkler control valve room.    When resubmitting, the applicant shall provide the following information (using the redlined portion of the utility drawings shown above):</w:t>
      </w:r>
    </w:p>
    <w:p w14:paraId="16F30DCA" w14:textId="77777777" w:rsidR="00EC3A99" w:rsidRPr="00EC3A99" w:rsidRDefault="00EC3A99" w:rsidP="00EC3A99">
      <w:pPr>
        <w:ind w:left="720"/>
        <w:rPr>
          <w:i/>
          <w:iCs/>
        </w:rPr>
      </w:pPr>
    </w:p>
    <w:p w14:paraId="0564C33F" w14:textId="77777777" w:rsidR="00EC3A99" w:rsidRPr="00EC3A99" w:rsidRDefault="00EC3A99" w:rsidP="00EC3A99">
      <w:pPr>
        <w:ind w:left="720"/>
        <w:rPr>
          <w:i/>
          <w:iCs/>
        </w:rPr>
      </w:pPr>
      <w:r w:rsidRPr="00EC3A99">
        <w:rPr>
          <w:i/>
          <w:iCs/>
        </w:rPr>
        <w:t>-</w:t>
      </w:r>
      <w:r w:rsidRPr="00EC3A99">
        <w:rPr>
          <w:i/>
          <w:iCs/>
        </w:rPr>
        <w:tab/>
        <w:t>An exterior door shall be provided into the riser room</w:t>
      </w:r>
    </w:p>
    <w:p w14:paraId="05A2F898" w14:textId="77777777" w:rsidR="00EC3A99" w:rsidRPr="00EC3A99" w:rsidRDefault="00EC3A99" w:rsidP="00EC3A99">
      <w:pPr>
        <w:ind w:left="720"/>
        <w:rPr>
          <w:i/>
          <w:iCs/>
        </w:rPr>
      </w:pPr>
      <w:r w:rsidRPr="00EC3A99">
        <w:rPr>
          <w:i/>
          <w:iCs/>
        </w:rPr>
        <w:t>-</w:t>
      </w:r>
      <w:r w:rsidRPr="00EC3A99">
        <w:rPr>
          <w:i/>
          <w:iCs/>
        </w:rPr>
        <w:tab/>
        <w:t>A door, either adjacent to the riser room or a door that provides immediate access into the building through the riser room shall be provided (as noted above)</w:t>
      </w:r>
    </w:p>
    <w:p w14:paraId="5827953E" w14:textId="77777777" w:rsidR="00EC3A99" w:rsidRPr="00EC3A99" w:rsidRDefault="00EC3A99" w:rsidP="00EC3A99">
      <w:pPr>
        <w:ind w:left="720"/>
        <w:rPr>
          <w:i/>
          <w:iCs/>
        </w:rPr>
      </w:pPr>
      <w:r w:rsidRPr="00EC3A99">
        <w:rPr>
          <w:i/>
          <w:iCs/>
        </w:rPr>
        <w:t>-</w:t>
      </w:r>
      <w:r w:rsidRPr="00EC3A99">
        <w:rPr>
          <w:i/>
          <w:iCs/>
        </w:rPr>
        <w:tab/>
        <w:t>The riser room shall be sized such that a three-foot clear space is provided around the sprinkler riser with the Fire Alarm Control Panel being located on an interior wall.  A three-foot clear space is required in front of the FACP.  A minimum of 12” is required behind the riser.</w:t>
      </w:r>
    </w:p>
    <w:p w14:paraId="019543F1" w14:textId="77777777" w:rsidR="00EC3A99" w:rsidRPr="00EC3A99" w:rsidRDefault="00EC3A99" w:rsidP="00EC3A99">
      <w:pPr>
        <w:ind w:left="720"/>
        <w:rPr>
          <w:i/>
          <w:iCs/>
        </w:rPr>
      </w:pPr>
      <w:r w:rsidRPr="00EC3A99">
        <w:rPr>
          <w:i/>
          <w:iCs/>
        </w:rPr>
        <w:t>-</w:t>
      </w:r>
      <w:r w:rsidRPr="00EC3A99">
        <w:rPr>
          <w:i/>
          <w:iCs/>
        </w:rPr>
        <w:tab/>
        <w:t>A sidewalk is required to be provided from the drive aisle to the riser room</w:t>
      </w:r>
    </w:p>
    <w:p w14:paraId="565C34EA" w14:textId="77777777" w:rsidR="00EC3A99" w:rsidRPr="00EC3A99" w:rsidRDefault="00EC3A99" w:rsidP="00EC3A99">
      <w:pPr>
        <w:ind w:left="720"/>
        <w:rPr>
          <w:i/>
          <w:iCs/>
        </w:rPr>
      </w:pPr>
      <w:r w:rsidRPr="00EC3A99">
        <w:rPr>
          <w:i/>
          <w:iCs/>
        </w:rPr>
        <w:t>-</w:t>
      </w:r>
      <w:r w:rsidRPr="00EC3A99">
        <w:rPr>
          <w:i/>
          <w:iCs/>
        </w:rPr>
        <w:tab/>
        <w:t>A 5’ x 5’ concrete pad shall be provided in front of the FDC with a sidewalk provided to the FDC.</w:t>
      </w:r>
    </w:p>
    <w:p w14:paraId="6FD136EF" w14:textId="2A66CFF9" w:rsidR="00F41CCC" w:rsidRDefault="00EC3A99" w:rsidP="00EC3A99">
      <w:pPr>
        <w:ind w:left="720"/>
        <w:rPr>
          <w:i/>
          <w:iCs/>
        </w:rPr>
      </w:pPr>
      <w:r w:rsidRPr="00EC3A99">
        <w:rPr>
          <w:i/>
          <w:iCs/>
        </w:rPr>
        <w:t>-</w:t>
      </w:r>
      <w:r w:rsidRPr="00EC3A99">
        <w:rPr>
          <w:i/>
          <w:iCs/>
        </w:rPr>
        <w:tab/>
        <w:t>A detail of the riser room is required to show how the room is to be laid out (arranged), that all clearances are met, and that the exterior access has been provided into the riser room with the required access into the building.  This is a requirement and will not be allowed to be deferred.</w:t>
      </w:r>
    </w:p>
    <w:p w14:paraId="030D72F5" w14:textId="77777777" w:rsidR="00EC3A99" w:rsidRDefault="00EC3A99" w:rsidP="00EC3A99">
      <w:pPr>
        <w:ind w:left="720"/>
      </w:pPr>
    </w:p>
    <w:p w14:paraId="483558EC" w14:textId="531AB583" w:rsidR="00F41CCC" w:rsidRDefault="009B1978" w:rsidP="00F41CCC">
      <w:pPr>
        <w:ind w:left="720"/>
        <w:rPr>
          <w:b/>
          <w:bCs/>
        </w:rPr>
      </w:pPr>
      <w:r w:rsidRPr="009B1978">
        <w:rPr>
          <w:b/>
          <w:bCs/>
        </w:rPr>
        <w:t xml:space="preserve">Response:  </w:t>
      </w:r>
      <w:r w:rsidR="00EC3A99">
        <w:rPr>
          <w:b/>
          <w:bCs/>
        </w:rPr>
        <w:t xml:space="preserve">Riser room requirements have been met with this submittal. </w:t>
      </w:r>
    </w:p>
    <w:p w14:paraId="57F477C7" w14:textId="58A3E52F" w:rsidR="00B20F96" w:rsidRDefault="00B20F96" w:rsidP="00F41CCC">
      <w:pPr>
        <w:ind w:left="720"/>
        <w:rPr>
          <w:b/>
          <w:bCs/>
        </w:rPr>
      </w:pPr>
    </w:p>
    <w:p w14:paraId="613929FE" w14:textId="77777777" w:rsidR="00B20F96" w:rsidRDefault="00B20F96" w:rsidP="00B20F96"/>
    <w:p w14:paraId="61AADF27" w14:textId="190B9516" w:rsidR="009B1978" w:rsidRDefault="00EC3A99" w:rsidP="00EC3A99">
      <w:pPr>
        <w:ind w:left="720"/>
        <w:rPr>
          <w:i/>
          <w:iCs/>
        </w:rPr>
      </w:pPr>
      <w:r w:rsidRPr="00EC3A99">
        <w:rPr>
          <w:i/>
          <w:iCs/>
        </w:rPr>
        <w:t>6.</w:t>
      </w:r>
      <w:r w:rsidRPr="00EC3A99">
        <w:rPr>
          <w:i/>
          <w:iCs/>
        </w:rPr>
        <w:tab/>
        <w:t xml:space="preserve">The Town of Parker requires that fire apparatus access roads meet the clear-width and weight-bearing standards of the jurisdiction in which the project is located.  Roadways shall be designed to support the imposed weight of fire apparatus, 30-ton, two axle and 40-ton three, axle vehicles.  An unimpeded clear width of 20-feet shall be maintained at all times as well as the required 28’ clear width along the western portion of the building.  As such, any location where parked vehicles would obstruct this clear width requirement will require “NO PARKING – FIRE LANE” signage.  This signage shall be red on white. Update design criteria has been provided at the end of this document; ensure compliance when resubmitting.  </w:t>
      </w:r>
    </w:p>
    <w:p w14:paraId="31155673" w14:textId="77777777" w:rsidR="00EC3A99" w:rsidRDefault="00EC3A99" w:rsidP="00EC3A99">
      <w:pPr>
        <w:ind w:left="720"/>
        <w:rPr>
          <w:i/>
          <w:iCs/>
        </w:rPr>
      </w:pPr>
    </w:p>
    <w:p w14:paraId="3CDEB57B" w14:textId="2B950023" w:rsidR="009C45BD" w:rsidRDefault="00EC3A99" w:rsidP="009C45BD">
      <w:pPr>
        <w:ind w:left="720"/>
        <w:rPr>
          <w:b/>
          <w:bCs/>
        </w:rPr>
      </w:pPr>
      <w:r>
        <w:rPr>
          <w:b/>
          <w:bCs/>
        </w:rPr>
        <w:t xml:space="preserve">Response: Heavy Duty access road to follow fire truck moving throughout the site. No Parking sign added as well. </w:t>
      </w:r>
    </w:p>
    <w:p w14:paraId="66011BC3" w14:textId="77777777" w:rsidR="00B20F96" w:rsidRPr="00B20F96" w:rsidRDefault="00B20F96" w:rsidP="00B20F96">
      <w:pPr>
        <w:ind w:left="720"/>
        <w:rPr>
          <w:i/>
          <w:iCs/>
        </w:rPr>
      </w:pPr>
    </w:p>
    <w:p w14:paraId="06B9B81B" w14:textId="5BFC5E8F" w:rsidR="00B20F96" w:rsidRDefault="00EC3A99" w:rsidP="009B1978">
      <w:pPr>
        <w:ind w:left="720"/>
        <w:rPr>
          <w:i/>
          <w:iCs/>
        </w:rPr>
      </w:pPr>
      <w:r w:rsidRPr="00EC3A99">
        <w:rPr>
          <w:i/>
          <w:iCs/>
        </w:rPr>
        <w:t>7.</w:t>
      </w:r>
      <w:r w:rsidRPr="00EC3A99">
        <w:rPr>
          <w:i/>
          <w:iCs/>
        </w:rPr>
        <w:tab/>
        <w:t xml:space="preserve">While the applicant has provided an auto turn analysis, the applicant has not addressed the access on the eastern portion of the site.  When resubmitting, the applicant shall provide an auto turn analysis indicating that apparatus can navigate all portions of this site (east side of the building); NO PARKING – FIRE LANE signage is required for any portion of the access where the 20-foot clear width requirement cannot be met.  See below for the areas required to be included in the auto turn analysis (in addition to what already has been shown) and address when resubmitting:          </w:t>
      </w:r>
    </w:p>
    <w:p w14:paraId="31BE2FE1" w14:textId="683F9D3B" w:rsidR="00B20F96" w:rsidRDefault="00B20F96" w:rsidP="00B20F96">
      <w:pPr>
        <w:ind w:left="720"/>
        <w:rPr>
          <w:i/>
          <w:iCs/>
        </w:rPr>
      </w:pPr>
    </w:p>
    <w:p w14:paraId="23C57FCB" w14:textId="5C22A206" w:rsidR="00B20F96" w:rsidRDefault="00B20F96" w:rsidP="00B20F96">
      <w:pPr>
        <w:ind w:left="720"/>
        <w:rPr>
          <w:b/>
          <w:bCs/>
        </w:rPr>
      </w:pPr>
      <w:r w:rsidRPr="0098500E">
        <w:rPr>
          <w:b/>
          <w:bCs/>
        </w:rPr>
        <w:t xml:space="preserve">Response: </w:t>
      </w:r>
      <w:r w:rsidR="00EC3A99">
        <w:rPr>
          <w:b/>
          <w:bCs/>
        </w:rPr>
        <w:t>No Fire signs added per suggestion.</w:t>
      </w:r>
    </w:p>
    <w:p w14:paraId="01B0076D" w14:textId="7D74D91A" w:rsidR="00B20F96" w:rsidRPr="00B20F96" w:rsidRDefault="00B20F96" w:rsidP="00B20F96">
      <w:pPr>
        <w:ind w:left="720"/>
        <w:rPr>
          <w:i/>
          <w:iCs/>
        </w:rPr>
      </w:pPr>
      <w:r w:rsidRPr="00B20F96">
        <w:rPr>
          <w:i/>
          <w:iCs/>
        </w:rPr>
        <w:t xml:space="preserve"> </w:t>
      </w:r>
    </w:p>
    <w:p w14:paraId="7C454CA0" w14:textId="045DB230" w:rsidR="00EC3A99" w:rsidRDefault="00EC3A99" w:rsidP="00EC3A99">
      <w:pPr>
        <w:ind w:left="720"/>
        <w:rPr>
          <w:i/>
          <w:iCs/>
        </w:rPr>
      </w:pPr>
      <w:r w:rsidRPr="00EC3A99">
        <w:rPr>
          <w:i/>
          <w:iCs/>
        </w:rPr>
        <w:t>8.</w:t>
      </w:r>
      <w:r w:rsidRPr="00EC3A99">
        <w:rPr>
          <w:i/>
          <w:iCs/>
        </w:rPr>
        <w:tab/>
        <w:t>The items noted above with a comment number (1, 2 etc.) are items that need to be corrected to show compliance with the applicable codes. Please provide a written response to this letter indicating where the corrections are made on the plans (cloud the plans as applicable). This will speed up the review process when resubmitting.  Note – This item is listed twice to emphasize the requirement to respond to the fire life safety response letter.</w:t>
      </w:r>
    </w:p>
    <w:p w14:paraId="099996A1" w14:textId="77777777" w:rsidR="00EC3A99" w:rsidRDefault="00EC3A99" w:rsidP="00EC3A99">
      <w:pPr>
        <w:ind w:left="720"/>
        <w:rPr>
          <w:i/>
          <w:iCs/>
        </w:rPr>
      </w:pPr>
    </w:p>
    <w:p w14:paraId="643465BE" w14:textId="269D21FC" w:rsidR="00EC3A99" w:rsidRDefault="00EC3A99" w:rsidP="00EC3A99">
      <w:pPr>
        <w:ind w:left="720"/>
        <w:rPr>
          <w:b/>
          <w:bCs/>
        </w:rPr>
      </w:pPr>
      <w:r w:rsidRPr="0098500E">
        <w:rPr>
          <w:b/>
          <w:bCs/>
        </w:rPr>
        <w:t xml:space="preserve">Response: </w:t>
      </w:r>
      <w:r w:rsidR="00AD6D59">
        <w:rPr>
          <w:b/>
          <w:bCs/>
        </w:rPr>
        <w:t>Refer to attached Fire Truck turning exhibit and utility plan for all changes.</w:t>
      </w:r>
    </w:p>
    <w:p w14:paraId="6A60CA40" w14:textId="77777777" w:rsidR="009F35BE" w:rsidRPr="00FB605D" w:rsidRDefault="009F35BE" w:rsidP="00FB605D">
      <w:pPr>
        <w:ind w:left="720"/>
        <w:rPr>
          <w:i/>
          <w:iCs/>
        </w:rPr>
      </w:pPr>
    </w:p>
    <w:p w14:paraId="3F77A493" w14:textId="77777777" w:rsidR="00FB605D" w:rsidRDefault="00FB605D" w:rsidP="00423646">
      <w:pPr>
        <w:tabs>
          <w:tab w:val="clear" w:pos="0"/>
          <w:tab w:val="left" w:pos="540"/>
        </w:tabs>
        <w:rPr>
          <w:rFonts w:cstheme="minorHAnsi"/>
          <w:color w:val="auto"/>
          <w:kern w:val="2"/>
        </w:rPr>
      </w:pPr>
    </w:p>
    <w:p w14:paraId="3DC8492E" w14:textId="233EE8D9" w:rsidR="00423646" w:rsidRPr="001B396D" w:rsidRDefault="00423646" w:rsidP="00423646">
      <w:pPr>
        <w:tabs>
          <w:tab w:val="clear" w:pos="0"/>
          <w:tab w:val="left" w:pos="540"/>
        </w:tabs>
        <w:rPr>
          <w:rFonts w:cstheme="minorHAnsi"/>
          <w:color w:val="auto"/>
          <w:kern w:val="2"/>
        </w:rPr>
      </w:pPr>
      <w:r w:rsidRPr="00EC36FB">
        <w:rPr>
          <w:rFonts w:cstheme="minorHAnsi"/>
          <w:color w:val="auto"/>
          <w:kern w:val="2"/>
        </w:rPr>
        <w:t>Thank you in advance for taking the time to review this application.  We look forward to working with you towards approval of this development proposal.</w:t>
      </w:r>
    </w:p>
    <w:p w14:paraId="47AC3490" w14:textId="77777777" w:rsidR="00423646" w:rsidRPr="001B396D" w:rsidRDefault="00423646" w:rsidP="00423646">
      <w:pPr>
        <w:tabs>
          <w:tab w:val="clear" w:pos="0"/>
          <w:tab w:val="left" w:pos="540"/>
        </w:tabs>
        <w:rPr>
          <w:color w:val="auto"/>
          <w:sz w:val="22"/>
          <w:szCs w:val="22"/>
        </w:rPr>
      </w:pPr>
    </w:p>
    <w:p w14:paraId="346963C3" w14:textId="77777777" w:rsidR="00423646" w:rsidRPr="001B396D" w:rsidRDefault="00423646" w:rsidP="00423646">
      <w:pPr>
        <w:tabs>
          <w:tab w:val="clear" w:pos="0"/>
          <w:tab w:val="left" w:pos="540"/>
        </w:tabs>
        <w:rPr>
          <w:color w:val="auto"/>
          <w:sz w:val="22"/>
          <w:szCs w:val="22"/>
        </w:rPr>
      </w:pPr>
    </w:p>
    <w:p w14:paraId="4A24F573" w14:textId="77777777" w:rsidR="00423646" w:rsidRPr="00B85DAA" w:rsidRDefault="00423646" w:rsidP="00423646">
      <w:pPr>
        <w:tabs>
          <w:tab w:val="clear" w:pos="0"/>
          <w:tab w:val="left" w:pos="540"/>
        </w:tabs>
        <w:rPr>
          <w:color w:val="auto"/>
          <w:sz w:val="22"/>
          <w:szCs w:val="22"/>
        </w:rPr>
      </w:pPr>
      <w:r w:rsidRPr="00B85DAA">
        <w:rPr>
          <w:color w:val="auto"/>
          <w:sz w:val="22"/>
          <w:szCs w:val="22"/>
        </w:rPr>
        <w:t>Sincerely,</w:t>
      </w:r>
    </w:p>
    <w:p w14:paraId="06E90CCE" w14:textId="77777777" w:rsidR="00423646" w:rsidRPr="00B85DAA" w:rsidRDefault="00423646" w:rsidP="00423646">
      <w:pPr>
        <w:tabs>
          <w:tab w:val="clear" w:pos="0"/>
          <w:tab w:val="left" w:pos="540"/>
        </w:tabs>
        <w:rPr>
          <w:b/>
          <w:color w:val="auto"/>
          <w:sz w:val="22"/>
          <w:szCs w:val="22"/>
        </w:rPr>
      </w:pPr>
      <w:r w:rsidRPr="00B85DAA">
        <w:rPr>
          <w:b/>
          <w:color w:val="auto"/>
          <w:sz w:val="22"/>
          <w:szCs w:val="22"/>
        </w:rPr>
        <w:t>GALLOWAY</w:t>
      </w:r>
    </w:p>
    <w:p w14:paraId="359CEE03" w14:textId="77777777" w:rsidR="00423646" w:rsidRPr="00B85DAA" w:rsidRDefault="00423646" w:rsidP="00423646">
      <w:pPr>
        <w:tabs>
          <w:tab w:val="clear" w:pos="0"/>
          <w:tab w:val="left" w:pos="540"/>
        </w:tabs>
        <w:rPr>
          <w:color w:val="auto"/>
          <w:sz w:val="22"/>
          <w:szCs w:val="22"/>
        </w:rPr>
      </w:pPr>
    </w:p>
    <w:p w14:paraId="6063C540" w14:textId="02F86DD2" w:rsidR="00423646" w:rsidRPr="00B85DAA" w:rsidRDefault="00423646" w:rsidP="00423646">
      <w:pPr>
        <w:tabs>
          <w:tab w:val="clear" w:pos="0"/>
          <w:tab w:val="left" w:pos="540"/>
        </w:tabs>
        <w:rPr>
          <w:color w:val="auto"/>
          <w:sz w:val="22"/>
          <w:szCs w:val="22"/>
        </w:rPr>
      </w:pPr>
    </w:p>
    <w:p w14:paraId="6E93121F" w14:textId="77777777" w:rsidR="00423646" w:rsidRPr="00B85DAA" w:rsidRDefault="00423646" w:rsidP="00423646">
      <w:pPr>
        <w:tabs>
          <w:tab w:val="clear" w:pos="0"/>
          <w:tab w:val="left" w:pos="540"/>
        </w:tabs>
        <w:rPr>
          <w:color w:val="auto"/>
          <w:sz w:val="22"/>
          <w:szCs w:val="22"/>
        </w:rPr>
      </w:pPr>
    </w:p>
    <w:p w14:paraId="676E4970" w14:textId="195EB931" w:rsidR="00423646" w:rsidRDefault="00AE230A" w:rsidP="00423646">
      <w:pPr>
        <w:tabs>
          <w:tab w:val="clear" w:pos="0"/>
          <w:tab w:val="left" w:pos="540"/>
        </w:tabs>
        <w:rPr>
          <w:color w:val="auto"/>
          <w:sz w:val="22"/>
          <w:szCs w:val="22"/>
        </w:rPr>
      </w:pPr>
      <w:r>
        <w:rPr>
          <w:color w:val="auto"/>
          <w:sz w:val="22"/>
          <w:szCs w:val="22"/>
        </w:rPr>
        <w:t xml:space="preserve">Matthew Pepin </w:t>
      </w:r>
    </w:p>
    <w:p w14:paraId="2993FC3C" w14:textId="61F229AD" w:rsidR="00820415" w:rsidRDefault="00820415" w:rsidP="00423646">
      <w:pPr>
        <w:tabs>
          <w:tab w:val="clear" w:pos="0"/>
          <w:tab w:val="left" w:pos="540"/>
        </w:tabs>
        <w:rPr>
          <w:color w:val="auto"/>
          <w:sz w:val="22"/>
          <w:szCs w:val="22"/>
        </w:rPr>
      </w:pPr>
      <w:r>
        <w:rPr>
          <w:color w:val="auto"/>
          <w:sz w:val="22"/>
          <w:szCs w:val="22"/>
        </w:rPr>
        <w:t xml:space="preserve">Civil </w:t>
      </w:r>
      <w:r w:rsidR="00AE230A">
        <w:rPr>
          <w:color w:val="auto"/>
          <w:sz w:val="22"/>
          <w:szCs w:val="22"/>
        </w:rPr>
        <w:t>Project Engineer</w:t>
      </w:r>
    </w:p>
    <w:p w14:paraId="513D05CE" w14:textId="539561B9" w:rsidR="00820415" w:rsidRPr="00B85DAA" w:rsidRDefault="00F27B34" w:rsidP="00423646">
      <w:pPr>
        <w:tabs>
          <w:tab w:val="clear" w:pos="0"/>
          <w:tab w:val="left" w:pos="540"/>
        </w:tabs>
        <w:rPr>
          <w:color w:val="auto"/>
          <w:sz w:val="22"/>
          <w:szCs w:val="22"/>
        </w:rPr>
      </w:pPr>
      <w:r>
        <w:rPr>
          <w:color w:val="auto"/>
          <w:sz w:val="22"/>
          <w:szCs w:val="22"/>
        </w:rPr>
        <w:t>matt</w:t>
      </w:r>
      <w:r w:rsidR="009C45BD">
        <w:rPr>
          <w:color w:val="auto"/>
          <w:sz w:val="22"/>
          <w:szCs w:val="22"/>
        </w:rPr>
        <w:t>hew</w:t>
      </w:r>
      <w:r>
        <w:rPr>
          <w:color w:val="auto"/>
          <w:sz w:val="22"/>
          <w:szCs w:val="22"/>
        </w:rPr>
        <w:t>pepin</w:t>
      </w:r>
      <w:r w:rsidR="00820415">
        <w:rPr>
          <w:color w:val="auto"/>
          <w:sz w:val="22"/>
          <w:szCs w:val="22"/>
        </w:rPr>
        <w:t>@GallowayUS.com</w:t>
      </w:r>
    </w:p>
    <w:p w14:paraId="0D044D72" w14:textId="77777777" w:rsidR="00423646" w:rsidRPr="00C36424" w:rsidRDefault="00423646" w:rsidP="00423646">
      <w:pPr>
        <w:tabs>
          <w:tab w:val="clear" w:pos="0"/>
          <w:tab w:val="left" w:pos="540"/>
        </w:tabs>
        <w:rPr>
          <w:color w:val="FF0000"/>
        </w:rPr>
      </w:pPr>
    </w:p>
    <w:p w14:paraId="68FB64AE" w14:textId="6D809BC0" w:rsidR="0049291C" w:rsidRPr="00C36424" w:rsidRDefault="0049291C" w:rsidP="004236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540"/>
        </w:tabs>
        <w:rPr>
          <w:color w:val="FF0000"/>
        </w:rPr>
      </w:pPr>
    </w:p>
    <w:sectPr w:rsidR="0049291C" w:rsidRPr="00C36424" w:rsidSect="000E7961">
      <w:headerReference w:type="default" r:id="rId9"/>
      <w:footerReference w:type="default" r:id="rId10"/>
      <w:headerReference w:type="first" r:id="rId11"/>
      <w:footerReference w:type="first" r:id="rId12"/>
      <w:pgSz w:w="12240" w:h="15840" w:code="1"/>
      <w:pgMar w:top="1440" w:right="1570" w:bottom="1440" w:left="1570" w:header="720" w:footer="720"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625F0" w14:textId="77777777" w:rsidR="00B879FC" w:rsidRDefault="00B879FC" w:rsidP="00DA3084">
      <w:r>
        <w:separator/>
      </w:r>
    </w:p>
  </w:endnote>
  <w:endnote w:type="continuationSeparator" w:id="0">
    <w:p w14:paraId="22D9DE6D" w14:textId="77777777" w:rsidR="00B879FC" w:rsidRDefault="00B879FC" w:rsidP="00DA3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Light">
    <w:panose1 w:val="02000000000000000000"/>
    <w:charset w:val="00"/>
    <w:family w:val="auto"/>
    <w:pitch w:val="variable"/>
    <w:sig w:usb0="E00002FF" w:usb1="5000205B" w:usb2="00000020" w:usb3="00000000" w:csb0="0000019F" w:csb1="00000000"/>
  </w:font>
  <w:font w:name="Frutiger Bold">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Condensed Light">
    <w:altName w:val="Arial"/>
    <w:panose1 w:val="02000000000000000000"/>
    <w:charset w:val="00"/>
    <w:family w:val="auto"/>
    <w:pitch w:val="variable"/>
    <w:sig w:usb0="E00002FF" w:usb1="5000205B" w:usb2="00000020" w:usb3="00000000" w:csb0="0000019F" w:csb1="00000000"/>
  </w:font>
  <w:font w:name="Roboto Condensed">
    <w:altName w:val="Arial"/>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107423453"/>
      <w:docPartObj>
        <w:docPartGallery w:val="Page Numbers (Bottom of Page)"/>
        <w:docPartUnique/>
      </w:docPartObj>
    </w:sdtPr>
    <w:sdtEndPr>
      <w:rPr>
        <w:sz w:val="18"/>
        <w:szCs w:val="18"/>
      </w:rPr>
    </w:sdtEndPr>
    <w:sdtContent>
      <w:sdt>
        <w:sdtPr>
          <w:rPr>
            <w:sz w:val="16"/>
            <w:szCs w:val="16"/>
          </w:rPr>
          <w:id w:val="22672223"/>
          <w:docPartObj>
            <w:docPartGallery w:val="Page Numbers (Top of Page)"/>
            <w:docPartUnique/>
          </w:docPartObj>
        </w:sdtPr>
        <w:sdtEndPr>
          <w:rPr>
            <w:sz w:val="18"/>
            <w:szCs w:val="18"/>
          </w:rPr>
        </w:sdtEndPr>
        <w:sdtContent>
          <w:p w14:paraId="1C2BEA49" w14:textId="77777777" w:rsidR="00B879FC" w:rsidRDefault="00B879FC" w:rsidP="00811882">
            <w:pPr>
              <w:pStyle w:val="Foote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right" w:pos="9090"/>
              </w:tabs>
              <w:rPr>
                <w:sz w:val="16"/>
                <w:szCs w:val="16"/>
              </w:rPr>
            </w:pPr>
          </w:p>
          <w:p w14:paraId="5BC7B5E1" w14:textId="77777777" w:rsidR="00B879FC" w:rsidRPr="00671DDD" w:rsidRDefault="00B879FC" w:rsidP="00811882">
            <w:pPr>
              <w:pStyle w:val="Foote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right" w:pos="9090"/>
              </w:tabs>
              <w:rPr>
                <w:sz w:val="18"/>
                <w:szCs w:val="18"/>
              </w:rPr>
            </w:pPr>
          </w:p>
          <w:p w14:paraId="17995DE5" w14:textId="77777777" w:rsidR="00B879FC" w:rsidRPr="00671DDD" w:rsidRDefault="00B879FC" w:rsidP="00811882">
            <w:pPr>
              <w:pStyle w:val="Foote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right" w:pos="9090"/>
              </w:tabs>
              <w:rPr>
                <w:sz w:val="18"/>
                <w:szCs w:val="18"/>
              </w:rPr>
            </w:pPr>
            <w:r w:rsidRPr="00671DDD">
              <w:rPr>
                <w:sz w:val="18"/>
                <w:szCs w:val="18"/>
              </w:rPr>
              <w:t xml:space="preserve">Galloway &amp; Company, Inc. </w:t>
            </w:r>
            <w:r w:rsidRPr="00671DDD">
              <w:rPr>
                <w:sz w:val="18"/>
                <w:szCs w:val="18"/>
              </w:rPr>
              <w:tab/>
              <w:t xml:space="preserve">Page </w:t>
            </w:r>
            <w:r w:rsidRPr="00671DDD">
              <w:rPr>
                <w:b/>
                <w:bCs/>
                <w:sz w:val="18"/>
                <w:szCs w:val="18"/>
              </w:rPr>
              <w:fldChar w:fldCharType="begin"/>
            </w:r>
            <w:r w:rsidRPr="00671DDD">
              <w:rPr>
                <w:b/>
                <w:bCs/>
                <w:sz w:val="18"/>
                <w:szCs w:val="18"/>
              </w:rPr>
              <w:instrText xml:space="preserve"> PAGE </w:instrText>
            </w:r>
            <w:r w:rsidRPr="00671DDD">
              <w:rPr>
                <w:b/>
                <w:bCs/>
                <w:sz w:val="18"/>
                <w:szCs w:val="18"/>
              </w:rPr>
              <w:fldChar w:fldCharType="separate"/>
            </w:r>
            <w:r w:rsidRPr="00671DDD">
              <w:rPr>
                <w:b/>
                <w:bCs/>
                <w:noProof/>
                <w:sz w:val="18"/>
                <w:szCs w:val="18"/>
              </w:rPr>
              <w:t>13</w:t>
            </w:r>
            <w:r w:rsidRPr="00671DDD">
              <w:rPr>
                <w:b/>
                <w:bCs/>
                <w:sz w:val="18"/>
                <w:szCs w:val="18"/>
              </w:rPr>
              <w:fldChar w:fldCharType="end"/>
            </w:r>
            <w:r w:rsidRPr="00671DDD">
              <w:rPr>
                <w:sz w:val="18"/>
                <w:szCs w:val="18"/>
              </w:rPr>
              <w:t xml:space="preserve"> of </w:t>
            </w:r>
            <w:r w:rsidRPr="00671DDD">
              <w:rPr>
                <w:b/>
                <w:bCs/>
                <w:sz w:val="18"/>
                <w:szCs w:val="18"/>
              </w:rPr>
              <w:fldChar w:fldCharType="begin"/>
            </w:r>
            <w:r w:rsidRPr="00671DDD">
              <w:rPr>
                <w:b/>
                <w:bCs/>
                <w:sz w:val="18"/>
                <w:szCs w:val="18"/>
              </w:rPr>
              <w:instrText xml:space="preserve"> NUMPAGES  </w:instrText>
            </w:r>
            <w:r w:rsidRPr="00671DDD">
              <w:rPr>
                <w:b/>
                <w:bCs/>
                <w:sz w:val="18"/>
                <w:szCs w:val="18"/>
              </w:rPr>
              <w:fldChar w:fldCharType="separate"/>
            </w:r>
            <w:r w:rsidRPr="00671DDD">
              <w:rPr>
                <w:b/>
                <w:bCs/>
                <w:noProof/>
                <w:sz w:val="18"/>
                <w:szCs w:val="18"/>
              </w:rPr>
              <w:t>13</w:t>
            </w:r>
            <w:r w:rsidRPr="00671DDD">
              <w:rPr>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94E3E" w14:textId="77777777" w:rsidR="00B879FC" w:rsidRDefault="00B879FC">
    <w:pPr>
      <w:pStyle w:val="Footer"/>
    </w:pPr>
    <w:r>
      <w:rPr>
        <w:noProof/>
      </w:rPr>
      <w:drawing>
        <wp:anchor distT="0" distB="0" distL="114300" distR="114300" simplePos="0" relativeHeight="251661312" behindDoc="0" locked="0" layoutInCell="1" allowOverlap="1" wp14:anchorId="565172EE" wp14:editId="0DB2FCD7">
          <wp:simplePos x="0" y="0"/>
          <wp:positionH relativeFrom="margin">
            <wp:posOffset>5686425</wp:posOffset>
          </wp:positionH>
          <wp:positionV relativeFrom="paragraph">
            <wp:posOffset>-285750</wp:posOffset>
          </wp:positionV>
          <wp:extent cx="457200" cy="45720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alloway Avatar Circle RGB.jpg"/>
                  <pic:cNvPicPr/>
                </pic:nvPicPr>
                <pic:blipFill>
                  <a:blip r:embed="rId1">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C521F" w14:textId="77777777" w:rsidR="00B879FC" w:rsidRDefault="00B879FC" w:rsidP="00DA3084">
      <w:r>
        <w:separator/>
      </w:r>
    </w:p>
  </w:footnote>
  <w:footnote w:type="continuationSeparator" w:id="0">
    <w:p w14:paraId="3B711E0F" w14:textId="77777777" w:rsidR="00B879FC" w:rsidRDefault="00B879FC" w:rsidP="00DA30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02101" w14:textId="77777777" w:rsidR="00F257C0" w:rsidRDefault="00F257C0" w:rsidP="007B1018">
    <w:pPr>
      <w:pStyle w:val="Header"/>
      <w:rPr>
        <w:sz w:val="18"/>
        <w:szCs w:val="18"/>
      </w:rPr>
    </w:pPr>
    <w:r w:rsidRPr="00F257C0">
      <w:rPr>
        <w:sz w:val="18"/>
        <w:szCs w:val="18"/>
      </w:rPr>
      <w:t>SP23-006 Crown Point F1 AMD 20 L4E – Land of Sushi</w:t>
    </w:r>
  </w:p>
  <w:p w14:paraId="30F07B16" w14:textId="0CC7641C" w:rsidR="00B879FC" w:rsidRPr="00671DDD" w:rsidRDefault="00F257C0" w:rsidP="007B1018">
    <w:pPr>
      <w:pStyle w:val="Header"/>
      <w:rPr>
        <w:sz w:val="18"/>
        <w:szCs w:val="18"/>
      </w:rPr>
    </w:pPr>
    <w:r>
      <w:rPr>
        <w:sz w:val="18"/>
        <w:szCs w:val="18"/>
      </w:rPr>
      <w:t>Fire Safety</w:t>
    </w:r>
    <w:r w:rsidR="0043108C">
      <w:rPr>
        <w:sz w:val="18"/>
        <w:szCs w:val="18"/>
      </w:rPr>
      <w:t xml:space="preserve"> Comment</w:t>
    </w:r>
    <w:r w:rsidR="00885C9C">
      <w:rPr>
        <w:sz w:val="18"/>
        <w:szCs w:val="18"/>
      </w:rPr>
      <w:t>s</w:t>
    </w:r>
    <w:r w:rsidR="0043108C">
      <w:rPr>
        <w:sz w:val="18"/>
        <w:szCs w:val="18"/>
      </w:rPr>
      <w:t xml:space="preserve"> Response</w:t>
    </w:r>
  </w:p>
  <w:p w14:paraId="14AED2A9" w14:textId="77777777" w:rsidR="00B879FC" w:rsidRPr="00671DDD" w:rsidRDefault="00B879FC">
    <w:pPr>
      <w:pStyle w:val="Header"/>
      <w:rPr>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21C92" w14:textId="77777777" w:rsidR="00B879FC" w:rsidRDefault="00B879FC">
    <w:pPr>
      <w:pStyle w:val="Header"/>
    </w:pPr>
    <w:bookmarkStart w:id="0" w:name="_Hlk524962605"/>
    <w:bookmarkStart w:id="1" w:name="_Hlk524962606"/>
    <w:bookmarkStart w:id="2" w:name="_Hlk524962608"/>
    <w:bookmarkStart w:id="3" w:name="_Hlk524962609"/>
    <w:bookmarkStart w:id="4" w:name="_Hlk524962610"/>
    <w:bookmarkStart w:id="5" w:name="_Hlk524962611"/>
    <w:bookmarkStart w:id="6" w:name="_Hlk524962612"/>
    <w:bookmarkStart w:id="7" w:name="_Hlk524962613"/>
    <w:bookmarkStart w:id="8" w:name="_Hlk524962614"/>
    <w:bookmarkStart w:id="9" w:name="_Hlk524962615"/>
    <w:bookmarkStart w:id="10" w:name="_Hlk524962616"/>
    <w:bookmarkStart w:id="11" w:name="_Hlk524962617"/>
    <w:bookmarkStart w:id="12" w:name="_Hlk524962618"/>
    <w:bookmarkStart w:id="13" w:name="_Hlk524962619"/>
    <w:bookmarkStart w:id="14" w:name="_Hlk524962620"/>
    <w:bookmarkStart w:id="15" w:name="_Hlk524962621"/>
    <w:bookmarkStart w:id="16" w:name="_Hlk524962641"/>
    <w:bookmarkStart w:id="17" w:name="_Hlk524962642"/>
    <w:bookmarkStart w:id="18" w:name="_Hlk524962643"/>
    <w:bookmarkStart w:id="19" w:name="_Hlk524962644"/>
    <w:bookmarkStart w:id="20" w:name="_Hlk524962645"/>
    <w:bookmarkStart w:id="21" w:name="_Hlk524962646"/>
    <w:r w:rsidRPr="00A25902">
      <w:rPr>
        <w:noProof/>
        <w:sz w:val="16"/>
        <w:szCs w:val="16"/>
      </w:rPr>
      <mc:AlternateContent>
        <mc:Choice Requires="wpg">
          <w:drawing>
            <wp:anchor distT="0" distB="0" distL="114300" distR="114300" simplePos="0" relativeHeight="251659264" behindDoc="0" locked="0" layoutInCell="1" allowOverlap="1" wp14:anchorId="5E417ECE" wp14:editId="11AA88DE">
              <wp:simplePos x="0" y="0"/>
              <wp:positionH relativeFrom="column">
                <wp:posOffset>-104775</wp:posOffset>
              </wp:positionH>
              <wp:positionV relativeFrom="paragraph">
                <wp:posOffset>38100</wp:posOffset>
              </wp:positionV>
              <wp:extent cx="4902200" cy="474980"/>
              <wp:effectExtent l="0" t="0" r="0" b="1270"/>
              <wp:wrapNone/>
              <wp:docPr id="10" name="Group 10"/>
              <wp:cNvGraphicFramePr/>
              <a:graphic xmlns:a="http://schemas.openxmlformats.org/drawingml/2006/main">
                <a:graphicData uri="http://schemas.microsoft.com/office/word/2010/wordprocessingGroup">
                  <wpg:wgp>
                    <wpg:cNvGrpSpPr/>
                    <wpg:grpSpPr>
                      <a:xfrm>
                        <a:off x="0" y="0"/>
                        <a:ext cx="4902200" cy="474980"/>
                        <a:chOff x="0" y="0"/>
                        <a:chExt cx="4902200" cy="474980"/>
                      </a:xfrm>
                    </wpg:grpSpPr>
                    <wps:wsp>
                      <wps:cNvPr id="12" name="Straight Connector 12"/>
                      <wps:cNvCnPr/>
                      <wps:spPr>
                        <a:xfrm>
                          <a:off x="1885950" y="57150"/>
                          <a:ext cx="0" cy="347345"/>
                        </a:xfrm>
                        <a:prstGeom prst="line">
                          <a:avLst/>
                        </a:prstGeom>
                        <a:noFill/>
                        <a:ln w="19050" cap="flat" cmpd="sng" algn="ctr">
                          <a:solidFill>
                            <a:srgbClr val="CFD641"/>
                          </a:solidFill>
                          <a:prstDash val="solid"/>
                        </a:ln>
                        <a:effectLst/>
                      </wps:spPr>
                      <wps:bodyPr/>
                    </wps:wsp>
                    <wps:wsp>
                      <wps:cNvPr id="13" name="Text Box 13"/>
                      <wps:cNvSpPr txBox="1"/>
                      <wps:spPr>
                        <a:xfrm>
                          <a:off x="2025650" y="0"/>
                          <a:ext cx="2876550" cy="444500"/>
                        </a:xfrm>
                        <a:prstGeom prst="rect">
                          <a:avLst/>
                        </a:prstGeom>
                        <a:solidFill>
                          <a:sysClr val="window" lastClr="FFFFFF"/>
                        </a:solidFill>
                        <a:ln w="6350">
                          <a:noFill/>
                        </a:ln>
                      </wps:spPr>
                      <wps:txbx>
                        <w:txbxContent>
                          <w:sdt>
                            <w:sdtPr>
                              <w:rPr>
                                <w:sz w:val="16"/>
                                <w:szCs w:val="16"/>
                              </w:rPr>
                              <w:alias w:val="Header"/>
                              <w:tag w:val="Header"/>
                              <w:id w:val="-218357721"/>
                              <w:placeholder>
                                <w:docPart w:val="13D2D11865A14CE9993237716D9F2EF0"/>
                              </w:placeholder>
                              <w:docPartList>
                                <w:docPartGallery w:val="Quick Parts"/>
                                <w:docPartCategory w:val="Header"/>
                              </w:docPartList>
                            </w:sdtPr>
                            <w:sdtEndPr>
                              <w:rPr>
                                <w:sz w:val="20"/>
                                <w:szCs w:val="20"/>
                              </w:rPr>
                            </w:sdtEndPr>
                            <w:sdtContent>
                              <w:p w14:paraId="269A788F" w14:textId="77777777" w:rsidR="00B879FC" w:rsidRPr="00DA3084" w:rsidRDefault="00B879FC" w:rsidP="009C0A94">
                                <w:pPr>
                                  <w:rPr>
                                    <w:rFonts w:ascii="Roboto Condensed Light" w:hAnsi="Roboto Condensed Light"/>
                                    <w:sz w:val="14"/>
                                    <w:szCs w:val="14"/>
                                  </w:rPr>
                                </w:pPr>
                                <w:r>
                                  <w:rPr>
                                    <w:rFonts w:ascii="Roboto Condensed Light" w:hAnsi="Roboto Condensed Light"/>
                                    <w:sz w:val="14"/>
                                    <w:szCs w:val="14"/>
                                  </w:rPr>
                                  <w:t>6162 S. Willow Drive, Suite 320</w:t>
                                </w:r>
                              </w:p>
                              <w:p w14:paraId="0F0FBF1F" w14:textId="77777777" w:rsidR="00B879FC" w:rsidRPr="00DA3084" w:rsidRDefault="00B879FC" w:rsidP="009C0A94">
                                <w:pPr>
                                  <w:rPr>
                                    <w:rFonts w:ascii="Roboto Condensed Light" w:hAnsi="Roboto Condensed Light"/>
                                    <w:sz w:val="14"/>
                                    <w:szCs w:val="14"/>
                                  </w:rPr>
                                </w:pPr>
                                <w:r>
                                  <w:rPr>
                                    <w:rFonts w:ascii="Roboto Condensed Light" w:hAnsi="Roboto Condensed Light"/>
                                    <w:sz w:val="14"/>
                                    <w:szCs w:val="14"/>
                                  </w:rPr>
                                  <w:t>Greenwood Village, CO 80111</w:t>
                                </w:r>
                              </w:p>
                              <w:p w14:paraId="6A23D270" w14:textId="77777777" w:rsidR="00B879FC" w:rsidRDefault="00B879FC" w:rsidP="000E7961">
                                <w:r>
                                  <w:rPr>
                                    <w:rFonts w:ascii="Roboto Condensed" w:hAnsi="Roboto Condensed"/>
                                    <w:sz w:val="14"/>
                                    <w:szCs w:val="14"/>
                                  </w:rPr>
                                  <w:t xml:space="preserve">303.770.8884 </w:t>
                                </w:r>
                                <w:r w:rsidRPr="00DA3084">
                                  <w:rPr>
                                    <w:rFonts w:ascii="Roboto Condensed" w:hAnsi="Roboto Condensed" w:cstheme="minorHAnsi"/>
                                    <w:sz w:val="14"/>
                                    <w:szCs w:val="14"/>
                                  </w:rPr>
                                  <w:t>•</w:t>
                                </w:r>
                                <w:r w:rsidRPr="005C2BA7">
                                  <w:t xml:space="preserve"> </w:t>
                                </w:r>
                                <w:r w:rsidRPr="00DA3084">
                                  <w:rPr>
                                    <w:rFonts w:ascii="Roboto Condensed" w:hAnsi="Roboto Condensed"/>
                                    <w:b/>
                                    <w:color w:val="AF1C63"/>
                                    <w:sz w:val="14"/>
                                    <w:szCs w:val="14"/>
                                  </w:rPr>
                                  <w:t>GallowayUS</w:t>
                                </w:r>
                                <w:r>
                                  <w:rPr>
                                    <w:rFonts w:ascii="Roboto Condensed" w:hAnsi="Roboto Condensed"/>
                                    <w:b/>
                                    <w:color w:val="AF1C63"/>
                                    <w:sz w:val="14"/>
                                    <w:szCs w:val="14"/>
                                  </w:rPr>
                                  <w:t>.com</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4" name="Picture 1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694815" cy="474980"/>
                        </a:xfrm>
                        <a:prstGeom prst="rect">
                          <a:avLst/>
                        </a:prstGeom>
                      </pic:spPr>
                    </pic:pic>
                  </wpg:wgp>
                </a:graphicData>
              </a:graphic>
            </wp:anchor>
          </w:drawing>
        </mc:Choice>
        <mc:Fallback>
          <w:pict>
            <v:group w14:anchorId="5E417ECE" id="Group 10" o:spid="_x0000_s1026" style="position:absolute;margin-left:-8.25pt;margin-top:3pt;width:386pt;height:37.4pt;z-index:251659264" coordsize="49022,47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">
              <v:line id="Straight Connector 12" o:spid="_x0000_s1027" style="position:absolute;visibility:visible;mso-wrap-style:square" from="18859,571" to="18859,4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" strokecolor="#cfd641" strokeweight="1.5pt"/>
              <v:shapetype id="_x0000_t202" coordsize="21600,21600" o:spt="202" path="m,l,21600r21600,l21600,xe">
                <v:stroke joinstyle="miter"/>
                <v:path gradientshapeok="t" o:connecttype="rect"/>
              </v:shapetype>
              <v:shape id="Text Box 13" o:spid="_x0000_s1028" type="#_x0000_t202" style="position:absolute;left:20256;width:28766;height:4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" fillcolor="window" stroked="f" strokeweight=".5pt">
                <v:textbox>
                  <w:txbxContent>
                    <w:sdt>
                      <w:sdtPr>
                        <w:rPr>
                          <w:sz w:val="16"/>
                          <w:szCs w:val="16"/>
                        </w:rPr>
                        <w:alias w:val="Header"/>
                        <w:tag w:val="Header"/>
                        <w:id w:val="-218357721"/>
                        <w:placeholder>
                          <w:docPart w:val="13D2D11865A14CE9993237716D9F2EF0"/>
                        </w:placeholder>
                        <w:docPartList>
                          <w:docPartGallery w:val="Quick Parts"/>
                          <w:docPartCategory w:val="Header"/>
                        </w:docPartList>
                      </w:sdtPr>
                      <w:sdtEndPr>
                        <w:rPr>
                          <w:sz w:val="20"/>
                          <w:szCs w:val="20"/>
                        </w:rPr>
                      </w:sdtEndPr>
                      <w:sdtContent>
                        <w:p w14:paraId="269A788F" w14:textId="77777777" w:rsidR="00B879FC" w:rsidRPr="00DA3084" w:rsidRDefault="00B879FC" w:rsidP="009C0A94">
                          <w:pPr>
                            <w:rPr>
                              <w:rFonts w:ascii="Roboto Condensed Light" w:hAnsi="Roboto Condensed Light"/>
                              <w:sz w:val="14"/>
                              <w:szCs w:val="14"/>
                            </w:rPr>
                          </w:pPr>
                          <w:r>
                            <w:rPr>
                              <w:rFonts w:ascii="Roboto Condensed Light" w:hAnsi="Roboto Condensed Light"/>
                              <w:sz w:val="14"/>
                              <w:szCs w:val="14"/>
                            </w:rPr>
                            <w:t>6162 S. Willow Drive, Suite 320</w:t>
                          </w:r>
                        </w:p>
                        <w:p w14:paraId="0F0FBF1F" w14:textId="77777777" w:rsidR="00B879FC" w:rsidRPr="00DA3084" w:rsidRDefault="00B879FC" w:rsidP="009C0A94">
                          <w:pPr>
                            <w:rPr>
                              <w:rFonts w:ascii="Roboto Condensed Light" w:hAnsi="Roboto Condensed Light"/>
                              <w:sz w:val="14"/>
                              <w:szCs w:val="14"/>
                            </w:rPr>
                          </w:pPr>
                          <w:r>
                            <w:rPr>
                              <w:rFonts w:ascii="Roboto Condensed Light" w:hAnsi="Roboto Condensed Light"/>
                              <w:sz w:val="14"/>
                              <w:szCs w:val="14"/>
                            </w:rPr>
                            <w:t>Greenwood Village, CO 80111</w:t>
                          </w:r>
                        </w:p>
                        <w:p w14:paraId="6A23D270" w14:textId="77777777" w:rsidR="00B879FC" w:rsidRDefault="00B879FC" w:rsidP="000E7961">
                          <w:r>
                            <w:rPr>
                              <w:rFonts w:ascii="Roboto Condensed" w:hAnsi="Roboto Condensed"/>
                              <w:sz w:val="14"/>
                              <w:szCs w:val="14"/>
                            </w:rPr>
                            <w:t xml:space="preserve">303.770.8884 </w:t>
                          </w:r>
                          <w:r w:rsidRPr="00DA3084">
                            <w:rPr>
                              <w:rFonts w:ascii="Roboto Condensed" w:hAnsi="Roboto Condensed" w:cstheme="minorHAnsi"/>
                              <w:sz w:val="14"/>
                              <w:szCs w:val="14"/>
                            </w:rPr>
                            <w:t>•</w:t>
                          </w:r>
                          <w:r w:rsidRPr="005C2BA7">
                            <w:t xml:space="preserve"> </w:t>
                          </w:r>
                          <w:r w:rsidRPr="00DA3084">
                            <w:rPr>
                              <w:rFonts w:ascii="Roboto Condensed" w:hAnsi="Roboto Condensed"/>
                              <w:b/>
                              <w:color w:val="AF1C63"/>
                              <w:sz w:val="14"/>
                              <w:szCs w:val="14"/>
                            </w:rPr>
                            <w:t>GallowayUS</w:t>
                          </w:r>
                          <w:r>
                            <w:rPr>
                              <w:rFonts w:ascii="Roboto Condensed" w:hAnsi="Roboto Condensed"/>
                              <w:b/>
                              <w:color w:val="AF1C63"/>
                              <w:sz w:val="14"/>
                              <w:szCs w:val="14"/>
                            </w:rPr>
                            <w:t>.com</w:t>
                          </w:r>
                        </w:p>
                      </w:sdtContent>
                    </w:sdt>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9" type="#_x0000_t75" style="position:absolute;width:16948;height:4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">
                <v:imagedata r:id="rId2" o:title=""/>
              </v:shape>
            </v:group>
          </w:pict>
        </mc:Fallback>
      </mc:AlternateConten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C7D23"/>
    <w:multiLevelType w:val="multilevel"/>
    <w:tmpl w:val="4378D628"/>
    <w:lvl w:ilvl="0">
      <w:start w:val="1"/>
      <w:numFmt w:val="decimal"/>
      <w:pStyle w:val="ListParagraph"/>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5FC3E6B"/>
    <w:multiLevelType w:val="hybridMultilevel"/>
    <w:tmpl w:val="9C6C5016"/>
    <w:lvl w:ilvl="0" w:tplc="CC1003D2">
      <w:start w:val="1"/>
      <w:numFmt w:val="bullet"/>
      <w:pStyle w:val="BulletLis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C4427F"/>
    <w:multiLevelType w:val="multilevel"/>
    <w:tmpl w:val="752A3DA0"/>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3" w15:restartNumberingAfterBreak="0">
    <w:nsid w:val="4C54090E"/>
    <w:multiLevelType w:val="hybridMultilevel"/>
    <w:tmpl w:val="D12CFB22"/>
    <w:lvl w:ilvl="0" w:tplc="C05AADBE">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85605BB"/>
    <w:multiLevelType w:val="hybridMultilevel"/>
    <w:tmpl w:val="1060B374"/>
    <w:lvl w:ilvl="0" w:tplc="D0B094DE">
      <w:start w:val="1"/>
      <w:numFmt w:val="decimal"/>
      <w:lvlText w:val="%1."/>
      <w:lvlJc w:val="left"/>
      <w:pPr>
        <w:tabs>
          <w:tab w:val="num" w:pos="1440"/>
        </w:tabs>
        <w:ind w:left="1440" w:hanging="720"/>
      </w:pPr>
      <w:rPr>
        <w:b w:val="0"/>
      </w:rPr>
    </w:lvl>
    <w:lvl w:ilvl="1" w:tplc="04090019">
      <w:start w:val="1"/>
      <w:numFmt w:val="lowerLetter"/>
      <w:lvlText w:val="%2."/>
      <w:lvlJc w:val="left"/>
      <w:pPr>
        <w:tabs>
          <w:tab w:val="num" w:pos="1800"/>
        </w:tabs>
        <w:ind w:left="1800" w:hanging="360"/>
      </w:pPr>
    </w:lvl>
    <w:lvl w:ilvl="2" w:tplc="0409001B">
      <w:start w:val="1"/>
      <w:numFmt w:val="decimal"/>
      <w:lvlText w:val="%3."/>
      <w:lvlJc w:val="left"/>
      <w:pPr>
        <w:tabs>
          <w:tab w:val="num" w:pos="2520"/>
        </w:tabs>
        <w:ind w:left="2520" w:hanging="360"/>
      </w:pPr>
    </w:lvl>
    <w:lvl w:ilvl="3" w:tplc="0409000F">
      <w:start w:val="1"/>
      <w:numFmt w:val="decimal"/>
      <w:lvlText w:val="%4."/>
      <w:lvlJc w:val="left"/>
      <w:pPr>
        <w:tabs>
          <w:tab w:val="num" w:pos="3240"/>
        </w:tabs>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num w:numId="1" w16cid:durableId="487598765">
    <w:abstractNumId w:val="2"/>
  </w:num>
  <w:num w:numId="2" w16cid:durableId="635990487">
    <w:abstractNumId w:val="0"/>
  </w:num>
  <w:num w:numId="3" w16cid:durableId="202257982">
    <w:abstractNumId w:val="1"/>
  </w:num>
  <w:num w:numId="4" w16cid:durableId="441804992">
    <w:abstractNumId w:val="3"/>
  </w:num>
  <w:num w:numId="5" w16cid:durableId="13737247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868"/>
    <w:rsid w:val="000003ED"/>
    <w:rsid w:val="0000053C"/>
    <w:rsid w:val="000016C0"/>
    <w:rsid w:val="00001BAF"/>
    <w:rsid w:val="000025BB"/>
    <w:rsid w:val="00002761"/>
    <w:rsid w:val="00004038"/>
    <w:rsid w:val="000050E1"/>
    <w:rsid w:val="000077AD"/>
    <w:rsid w:val="000078BC"/>
    <w:rsid w:val="00007F35"/>
    <w:rsid w:val="000104BE"/>
    <w:rsid w:val="000107A6"/>
    <w:rsid w:val="0001122C"/>
    <w:rsid w:val="00011476"/>
    <w:rsid w:val="0001196A"/>
    <w:rsid w:val="00011AC9"/>
    <w:rsid w:val="00012A51"/>
    <w:rsid w:val="00012A96"/>
    <w:rsid w:val="00012B3E"/>
    <w:rsid w:val="00013896"/>
    <w:rsid w:val="00013D77"/>
    <w:rsid w:val="00014219"/>
    <w:rsid w:val="00014A51"/>
    <w:rsid w:val="00014F4C"/>
    <w:rsid w:val="00015562"/>
    <w:rsid w:val="00015701"/>
    <w:rsid w:val="00015E68"/>
    <w:rsid w:val="00016779"/>
    <w:rsid w:val="00016898"/>
    <w:rsid w:val="00016F22"/>
    <w:rsid w:val="000172BD"/>
    <w:rsid w:val="0002174D"/>
    <w:rsid w:val="00021A65"/>
    <w:rsid w:val="00022A3F"/>
    <w:rsid w:val="00022BC8"/>
    <w:rsid w:val="00022BEF"/>
    <w:rsid w:val="00022DCD"/>
    <w:rsid w:val="00023242"/>
    <w:rsid w:val="0002398C"/>
    <w:rsid w:val="0002556E"/>
    <w:rsid w:val="0002752D"/>
    <w:rsid w:val="00027815"/>
    <w:rsid w:val="00027BBA"/>
    <w:rsid w:val="000300AB"/>
    <w:rsid w:val="00030B56"/>
    <w:rsid w:val="000313E0"/>
    <w:rsid w:val="000317FE"/>
    <w:rsid w:val="00033658"/>
    <w:rsid w:val="0003409B"/>
    <w:rsid w:val="00034736"/>
    <w:rsid w:val="00035AC8"/>
    <w:rsid w:val="00035CCA"/>
    <w:rsid w:val="00035CE7"/>
    <w:rsid w:val="000361A4"/>
    <w:rsid w:val="000369D9"/>
    <w:rsid w:val="00036A76"/>
    <w:rsid w:val="00040070"/>
    <w:rsid w:val="000408EA"/>
    <w:rsid w:val="00040D0D"/>
    <w:rsid w:val="00042C5A"/>
    <w:rsid w:val="00043650"/>
    <w:rsid w:val="0004433B"/>
    <w:rsid w:val="000446DC"/>
    <w:rsid w:val="00044FC8"/>
    <w:rsid w:val="000450F4"/>
    <w:rsid w:val="00047008"/>
    <w:rsid w:val="0004725D"/>
    <w:rsid w:val="000475C6"/>
    <w:rsid w:val="00050048"/>
    <w:rsid w:val="00051AF1"/>
    <w:rsid w:val="0005273E"/>
    <w:rsid w:val="000539AB"/>
    <w:rsid w:val="00053F7C"/>
    <w:rsid w:val="000541A9"/>
    <w:rsid w:val="0005448E"/>
    <w:rsid w:val="00054ABF"/>
    <w:rsid w:val="00054E49"/>
    <w:rsid w:val="00055CDE"/>
    <w:rsid w:val="00055EE4"/>
    <w:rsid w:val="00055EE5"/>
    <w:rsid w:val="00056EBE"/>
    <w:rsid w:val="00057634"/>
    <w:rsid w:val="00060151"/>
    <w:rsid w:val="00060D2D"/>
    <w:rsid w:val="0006156E"/>
    <w:rsid w:val="00061891"/>
    <w:rsid w:val="0006212D"/>
    <w:rsid w:val="000629D8"/>
    <w:rsid w:val="00062BD5"/>
    <w:rsid w:val="00063070"/>
    <w:rsid w:val="00063DB5"/>
    <w:rsid w:val="0006477D"/>
    <w:rsid w:val="000651C6"/>
    <w:rsid w:val="00065DF0"/>
    <w:rsid w:val="000669D4"/>
    <w:rsid w:val="00070B47"/>
    <w:rsid w:val="00070DB8"/>
    <w:rsid w:val="0007132E"/>
    <w:rsid w:val="000716CE"/>
    <w:rsid w:val="00071D46"/>
    <w:rsid w:val="00071FBB"/>
    <w:rsid w:val="00072463"/>
    <w:rsid w:val="00073574"/>
    <w:rsid w:val="0007369F"/>
    <w:rsid w:val="00073A97"/>
    <w:rsid w:val="00073EE5"/>
    <w:rsid w:val="0007402C"/>
    <w:rsid w:val="0007477C"/>
    <w:rsid w:val="00074910"/>
    <w:rsid w:val="000749AF"/>
    <w:rsid w:val="00074F14"/>
    <w:rsid w:val="000755AA"/>
    <w:rsid w:val="000755EA"/>
    <w:rsid w:val="000756CF"/>
    <w:rsid w:val="000759D5"/>
    <w:rsid w:val="00075AAF"/>
    <w:rsid w:val="00075C51"/>
    <w:rsid w:val="00075D58"/>
    <w:rsid w:val="00076213"/>
    <w:rsid w:val="000777C4"/>
    <w:rsid w:val="00077B13"/>
    <w:rsid w:val="00080962"/>
    <w:rsid w:val="00080F59"/>
    <w:rsid w:val="0008185D"/>
    <w:rsid w:val="000818D7"/>
    <w:rsid w:val="000818FF"/>
    <w:rsid w:val="00082114"/>
    <w:rsid w:val="00082DEA"/>
    <w:rsid w:val="00082F98"/>
    <w:rsid w:val="00084843"/>
    <w:rsid w:val="00084CDF"/>
    <w:rsid w:val="00085C66"/>
    <w:rsid w:val="0008661C"/>
    <w:rsid w:val="00086BB6"/>
    <w:rsid w:val="00087C23"/>
    <w:rsid w:val="0009019F"/>
    <w:rsid w:val="00090CF9"/>
    <w:rsid w:val="00090F57"/>
    <w:rsid w:val="00091515"/>
    <w:rsid w:val="0009169C"/>
    <w:rsid w:val="00091C57"/>
    <w:rsid w:val="00091DAB"/>
    <w:rsid w:val="00091F25"/>
    <w:rsid w:val="00092693"/>
    <w:rsid w:val="000927A5"/>
    <w:rsid w:val="000927E0"/>
    <w:rsid w:val="00093D74"/>
    <w:rsid w:val="00093FDE"/>
    <w:rsid w:val="000973E1"/>
    <w:rsid w:val="00097D2D"/>
    <w:rsid w:val="00097F6A"/>
    <w:rsid w:val="000A0C59"/>
    <w:rsid w:val="000A1400"/>
    <w:rsid w:val="000A14A6"/>
    <w:rsid w:val="000A1BB3"/>
    <w:rsid w:val="000A2672"/>
    <w:rsid w:val="000A2B3A"/>
    <w:rsid w:val="000A2CA7"/>
    <w:rsid w:val="000A318B"/>
    <w:rsid w:val="000A31B8"/>
    <w:rsid w:val="000A327A"/>
    <w:rsid w:val="000A409F"/>
    <w:rsid w:val="000A42FB"/>
    <w:rsid w:val="000A4DBE"/>
    <w:rsid w:val="000A5AAA"/>
    <w:rsid w:val="000A63E2"/>
    <w:rsid w:val="000A6BB8"/>
    <w:rsid w:val="000A72A6"/>
    <w:rsid w:val="000A7AB1"/>
    <w:rsid w:val="000A7E6C"/>
    <w:rsid w:val="000B1151"/>
    <w:rsid w:val="000B16E8"/>
    <w:rsid w:val="000B1BD6"/>
    <w:rsid w:val="000B1D19"/>
    <w:rsid w:val="000B272B"/>
    <w:rsid w:val="000B2B51"/>
    <w:rsid w:val="000B30D7"/>
    <w:rsid w:val="000B34DE"/>
    <w:rsid w:val="000B3902"/>
    <w:rsid w:val="000B44F3"/>
    <w:rsid w:val="000B4BE8"/>
    <w:rsid w:val="000B515F"/>
    <w:rsid w:val="000B553D"/>
    <w:rsid w:val="000B5D06"/>
    <w:rsid w:val="000B631D"/>
    <w:rsid w:val="000B6752"/>
    <w:rsid w:val="000B6D9E"/>
    <w:rsid w:val="000B7526"/>
    <w:rsid w:val="000B75A5"/>
    <w:rsid w:val="000C0505"/>
    <w:rsid w:val="000C053C"/>
    <w:rsid w:val="000C125A"/>
    <w:rsid w:val="000C1A25"/>
    <w:rsid w:val="000C1D1B"/>
    <w:rsid w:val="000C2785"/>
    <w:rsid w:val="000C370D"/>
    <w:rsid w:val="000C5079"/>
    <w:rsid w:val="000C58B6"/>
    <w:rsid w:val="000C6205"/>
    <w:rsid w:val="000C6F80"/>
    <w:rsid w:val="000C77CD"/>
    <w:rsid w:val="000D098F"/>
    <w:rsid w:val="000D0B2B"/>
    <w:rsid w:val="000D0F54"/>
    <w:rsid w:val="000D15E1"/>
    <w:rsid w:val="000D222A"/>
    <w:rsid w:val="000D2430"/>
    <w:rsid w:val="000D2D6B"/>
    <w:rsid w:val="000D32C3"/>
    <w:rsid w:val="000D3373"/>
    <w:rsid w:val="000D34D3"/>
    <w:rsid w:val="000D4133"/>
    <w:rsid w:val="000D4ABD"/>
    <w:rsid w:val="000D4EBB"/>
    <w:rsid w:val="000D74B9"/>
    <w:rsid w:val="000D7658"/>
    <w:rsid w:val="000E0343"/>
    <w:rsid w:val="000E0384"/>
    <w:rsid w:val="000E0436"/>
    <w:rsid w:val="000E0DCF"/>
    <w:rsid w:val="000E105A"/>
    <w:rsid w:val="000E1731"/>
    <w:rsid w:val="000E271F"/>
    <w:rsid w:val="000E28FE"/>
    <w:rsid w:val="000E35C7"/>
    <w:rsid w:val="000E3D12"/>
    <w:rsid w:val="000E4A71"/>
    <w:rsid w:val="000E56B4"/>
    <w:rsid w:val="000E5C85"/>
    <w:rsid w:val="000E62A5"/>
    <w:rsid w:val="000E7413"/>
    <w:rsid w:val="000E7961"/>
    <w:rsid w:val="000F1833"/>
    <w:rsid w:val="000F2899"/>
    <w:rsid w:val="000F2ECF"/>
    <w:rsid w:val="000F3071"/>
    <w:rsid w:val="000F3471"/>
    <w:rsid w:val="000F3570"/>
    <w:rsid w:val="000F43BC"/>
    <w:rsid w:val="000F4779"/>
    <w:rsid w:val="000F6C8A"/>
    <w:rsid w:val="001003B6"/>
    <w:rsid w:val="0010072B"/>
    <w:rsid w:val="00100A2E"/>
    <w:rsid w:val="00100B75"/>
    <w:rsid w:val="00101B21"/>
    <w:rsid w:val="00101FBD"/>
    <w:rsid w:val="00102562"/>
    <w:rsid w:val="00102667"/>
    <w:rsid w:val="001029FB"/>
    <w:rsid w:val="00102E08"/>
    <w:rsid w:val="00102E35"/>
    <w:rsid w:val="00103B4B"/>
    <w:rsid w:val="00103EC0"/>
    <w:rsid w:val="00104728"/>
    <w:rsid w:val="00104CED"/>
    <w:rsid w:val="00105E7E"/>
    <w:rsid w:val="001071D6"/>
    <w:rsid w:val="00107520"/>
    <w:rsid w:val="00112B9C"/>
    <w:rsid w:val="00113F05"/>
    <w:rsid w:val="00114ECD"/>
    <w:rsid w:val="0011563A"/>
    <w:rsid w:val="00115A74"/>
    <w:rsid w:val="00116267"/>
    <w:rsid w:val="001166EE"/>
    <w:rsid w:val="00116D49"/>
    <w:rsid w:val="00117777"/>
    <w:rsid w:val="0011792B"/>
    <w:rsid w:val="00120037"/>
    <w:rsid w:val="0012005A"/>
    <w:rsid w:val="00120DBB"/>
    <w:rsid w:val="00120E5F"/>
    <w:rsid w:val="0012125A"/>
    <w:rsid w:val="0012125C"/>
    <w:rsid w:val="00121470"/>
    <w:rsid w:val="00121AE1"/>
    <w:rsid w:val="00121FA4"/>
    <w:rsid w:val="0012235E"/>
    <w:rsid w:val="00122D86"/>
    <w:rsid w:val="00122EF6"/>
    <w:rsid w:val="0012325B"/>
    <w:rsid w:val="00124142"/>
    <w:rsid w:val="00124215"/>
    <w:rsid w:val="0012466F"/>
    <w:rsid w:val="001247FD"/>
    <w:rsid w:val="00124961"/>
    <w:rsid w:val="001253B1"/>
    <w:rsid w:val="00125B55"/>
    <w:rsid w:val="00125C23"/>
    <w:rsid w:val="0012614F"/>
    <w:rsid w:val="00126849"/>
    <w:rsid w:val="00127857"/>
    <w:rsid w:val="00130119"/>
    <w:rsid w:val="001303C7"/>
    <w:rsid w:val="00130792"/>
    <w:rsid w:val="001323FD"/>
    <w:rsid w:val="001334F2"/>
    <w:rsid w:val="00133C1A"/>
    <w:rsid w:val="0013564E"/>
    <w:rsid w:val="001366E0"/>
    <w:rsid w:val="00136E1E"/>
    <w:rsid w:val="001406C4"/>
    <w:rsid w:val="001418E5"/>
    <w:rsid w:val="00141B7D"/>
    <w:rsid w:val="00141EFF"/>
    <w:rsid w:val="00142E94"/>
    <w:rsid w:val="00142F33"/>
    <w:rsid w:val="00143518"/>
    <w:rsid w:val="0014422D"/>
    <w:rsid w:val="00144D7F"/>
    <w:rsid w:val="00144EFA"/>
    <w:rsid w:val="00144F60"/>
    <w:rsid w:val="00145559"/>
    <w:rsid w:val="0014577A"/>
    <w:rsid w:val="00146CDA"/>
    <w:rsid w:val="00147929"/>
    <w:rsid w:val="00147BAE"/>
    <w:rsid w:val="00150B31"/>
    <w:rsid w:val="00150EEB"/>
    <w:rsid w:val="00151033"/>
    <w:rsid w:val="00151C9A"/>
    <w:rsid w:val="00151E92"/>
    <w:rsid w:val="00152DFE"/>
    <w:rsid w:val="001531B5"/>
    <w:rsid w:val="001531BB"/>
    <w:rsid w:val="00153286"/>
    <w:rsid w:val="00153FEB"/>
    <w:rsid w:val="001546AB"/>
    <w:rsid w:val="001553FD"/>
    <w:rsid w:val="001554A5"/>
    <w:rsid w:val="00155AA1"/>
    <w:rsid w:val="001560C0"/>
    <w:rsid w:val="00156C81"/>
    <w:rsid w:val="00157027"/>
    <w:rsid w:val="001572CF"/>
    <w:rsid w:val="00157ABA"/>
    <w:rsid w:val="00160400"/>
    <w:rsid w:val="0016089C"/>
    <w:rsid w:val="001614C9"/>
    <w:rsid w:val="001619AA"/>
    <w:rsid w:val="001634B6"/>
    <w:rsid w:val="00163A23"/>
    <w:rsid w:val="00163CB1"/>
    <w:rsid w:val="00163D0A"/>
    <w:rsid w:val="00163EFD"/>
    <w:rsid w:val="00164B8F"/>
    <w:rsid w:val="00165400"/>
    <w:rsid w:val="00165683"/>
    <w:rsid w:val="001679F8"/>
    <w:rsid w:val="001701FF"/>
    <w:rsid w:val="00170B4F"/>
    <w:rsid w:val="00170D39"/>
    <w:rsid w:val="00171C37"/>
    <w:rsid w:val="00172A75"/>
    <w:rsid w:val="001733C4"/>
    <w:rsid w:val="0017472E"/>
    <w:rsid w:val="00174B8A"/>
    <w:rsid w:val="001753D9"/>
    <w:rsid w:val="0017554B"/>
    <w:rsid w:val="001755F6"/>
    <w:rsid w:val="00175CE0"/>
    <w:rsid w:val="00176E54"/>
    <w:rsid w:val="00177734"/>
    <w:rsid w:val="0018170A"/>
    <w:rsid w:val="0018182C"/>
    <w:rsid w:val="00181861"/>
    <w:rsid w:val="00182D01"/>
    <w:rsid w:val="0018307F"/>
    <w:rsid w:val="001834A0"/>
    <w:rsid w:val="00183574"/>
    <w:rsid w:val="001835F0"/>
    <w:rsid w:val="00184293"/>
    <w:rsid w:val="001846C9"/>
    <w:rsid w:val="00184766"/>
    <w:rsid w:val="00184A7C"/>
    <w:rsid w:val="001851CE"/>
    <w:rsid w:val="0018526A"/>
    <w:rsid w:val="00185293"/>
    <w:rsid w:val="00185732"/>
    <w:rsid w:val="0018577F"/>
    <w:rsid w:val="0018590C"/>
    <w:rsid w:val="00185D38"/>
    <w:rsid w:val="00187AEA"/>
    <w:rsid w:val="00187BFA"/>
    <w:rsid w:val="00187D94"/>
    <w:rsid w:val="00190053"/>
    <w:rsid w:val="00190330"/>
    <w:rsid w:val="00191111"/>
    <w:rsid w:val="001911C0"/>
    <w:rsid w:val="00191312"/>
    <w:rsid w:val="00191453"/>
    <w:rsid w:val="00191A36"/>
    <w:rsid w:val="00191E2D"/>
    <w:rsid w:val="001920FA"/>
    <w:rsid w:val="0019373F"/>
    <w:rsid w:val="00193991"/>
    <w:rsid w:val="00193D0D"/>
    <w:rsid w:val="0019402D"/>
    <w:rsid w:val="00194894"/>
    <w:rsid w:val="00194915"/>
    <w:rsid w:val="00194A22"/>
    <w:rsid w:val="0019593F"/>
    <w:rsid w:val="001965C2"/>
    <w:rsid w:val="00196DF7"/>
    <w:rsid w:val="00197EA5"/>
    <w:rsid w:val="00197F0E"/>
    <w:rsid w:val="001A12B2"/>
    <w:rsid w:val="001A34E3"/>
    <w:rsid w:val="001A35AC"/>
    <w:rsid w:val="001A35B5"/>
    <w:rsid w:val="001A36AB"/>
    <w:rsid w:val="001A3CB5"/>
    <w:rsid w:val="001A40D0"/>
    <w:rsid w:val="001A4AFF"/>
    <w:rsid w:val="001A4B44"/>
    <w:rsid w:val="001A5A09"/>
    <w:rsid w:val="001A605C"/>
    <w:rsid w:val="001A6B05"/>
    <w:rsid w:val="001A74F1"/>
    <w:rsid w:val="001A776F"/>
    <w:rsid w:val="001A77AE"/>
    <w:rsid w:val="001B0A47"/>
    <w:rsid w:val="001B13DA"/>
    <w:rsid w:val="001B2162"/>
    <w:rsid w:val="001B2338"/>
    <w:rsid w:val="001B2923"/>
    <w:rsid w:val="001B299F"/>
    <w:rsid w:val="001B2D4A"/>
    <w:rsid w:val="001B318F"/>
    <w:rsid w:val="001B3605"/>
    <w:rsid w:val="001B3750"/>
    <w:rsid w:val="001B37D7"/>
    <w:rsid w:val="001B396D"/>
    <w:rsid w:val="001B452E"/>
    <w:rsid w:val="001B456A"/>
    <w:rsid w:val="001B461B"/>
    <w:rsid w:val="001B4B43"/>
    <w:rsid w:val="001B525F"/>
    <w:rsid w:val="001B5971"/>
    <w:rsid w:val="001B5B46"/>
    <w:rsid w:val="001B5C34"/>
    <w:rsid w:val="001B6800"/>
    <w:rsid w:val="001B6E4D"/>
    <w:rsid w:val="001B70F8"/>
    <w:rsid w:val="001B7B02"/>
    <w:rsid w:val="001C03C0"/>
    <w:rsid w:val="001C0E38"/>
    <w:rsid w:val="001C0FD3"/>
    <w:rsid w:val="001C18C8"/>
    <w:rsid w:val="001C1D27"/>
    <w:rsid w:val="001C2A16"/>
    <w:rsid w:val="001C3325"/>
    <w:rsid w:val="001C4360"/>
    <w:rsid w:val="001C44B2"/>
    <w:rsid w:val="001C4583"/>
    <w:rsid w:val="001C5125"/>
    <w:rsid w:val="001C58DB"/>
    <w:rsid w:val="001C70CB"/>
    <w:rsid w:val="001C7D2E"/>
    <w:rsid w:val="001C7EDC"/>
    <w:rsid w:val="001D0791"/>
    <w:rsid w:val="001D09D2"/>
    <w:rsid w:val="001D0BB3"/>
    <w:rsid w:val="001D0D34"/>
    <w:rsid w:val="001D0DF7"/>
    <w:rsid w:val="001D2347"/>
    <w:rsid w:val="001D25C9"/>
    <w:rsid w:val="001D2821"/>
    <w:rsid w:val="001D28C7"/>
    <w:rsid w:val="001D3188"/>
    <w:rsid w:val="001D3F74"/>
    <w:rsid w:val="001D4BB2"/>
    <w:rsid w:val="001D51FA"/>
    <w:rsid w:val="001D532E"/>
    <w:rsid w:val="001D5933"/>
    <w:rsid w:val="001D6550"/>
    <w:rsid w:val="001D6D31"/>
    <w:rsid w:val="001D6D8F"/>
    <w:rsid w:val="001D6E74"/>
    <w:rsid w:val="001D6F9D"/>
    <w:rsid w:val="001D7701"/>
    <w:rsid w:val="001E1EFF"/>
    <w:rsid w:val="001E3FDF"/>
    <w:rsid w:val="001E476C"/>
    <w:rsid w:val="001E63FB"/>
    <w:rsid w:val="001E6490"/>
    <w:rsid w:val="001E7363"/>
    <w:rsid w:val="001E74B6"/>
    <w:rsid w:val="001E75F8"/>
    <w:rsid w:val="001E77E7"/>
    <w:rsid w:val="001E799C"/>
    <w:rsid w:val="001F073D"/>
    <w:rsid w:val="001F0CB4"/>
    <w:rsid w:val="001F0F43"/>
    <w:rsid w:val="001F189F"/>
    <w:rsid w:val="001F223D"/>
    <w:rsid w:val="001F223E"/>
    <w:rsid w:val="001F2683"/>
    <w:rsid w:val="001F2A44"/>
    <w:rsid w:val="001F3D3F"/>
    <w:rsid w:val="001F3D89"/>
    <w:rsid w:val="001F3FAD"/>
    <w:rsid w:val="001F41FE"/>
    <w:rsid w:val="001F499E"/>
    <w:rsid w:val="001F4D50"/>
    <w:rsid w:val="001F4E3F"/>
    <w:rsid w:val="001F5AE5"/>
    <w:rsid w:val="001F72DE"/>
    <w:rsid w:val="0020000D"/>
    <w:rsid w:val="00200013"/>
    <w:rsid w:val="002001A0"/>
    <w:rsid w:val="00201A71"/>
    <w:rsid w:val="00202565"/>
    <w:rsid w:val="00203CDA"/>
    <w:rsid w:val="00203FF4"/>
    <w:rsid w:val="0020542E"/>
    <w:rsid w:val="002054AF"/>
    <w:rsid w:val="00205688"/>
    <w:rsid w:val="00207168"/>
    <w:rsid w:val="00207DA7"/>
    <w:rsid w:val="00207E12"/>
    <w:rsid w:val="00207F2C"/>
    <w:rsid w:val="00207FAE"/>
    <w:rsid w:val="002102C7"/>
    <w:rsid w:val="00210607"/>
    <w:rsid w:val="00210660"/>
    <w:rsid w:val="00211EAA"/>
    <w:rsid w:val="00212112"/>
    <w:rsid w:val="00212127"/>
    <w:rsid w:val="002121BF"/>
    <w:rsid w:val="00213122"/>
    <w:rsid w:val="0021365F"/>
    <w:rsid w:val="00213CAA"/>
    <w:rsid w:val="00213D17"/>
    <w:rsid w:val="00215579"/>
    <w:rsid w:val="0021755A"/>
    <w:rsid w:val="00221A11"/>
    <w:rsid w:val="00221CBA"/>
    <w:rsid w:val="00221EFD"/>
    <w:rsid w:val="0022330D"/>
    <w:rsid w:val="002233B8"/>
    <w:rsid w:val="002233F0"/>
    <w:rsid w:val="002234B9"/>
    <w:rsid w:val="00223EC2"/>
    <w:rsid w:val="0022419E"/>
    <w:rsid w:val="00224A92"/>
    <w:rsid w:val="002254CD"/>
    <w:rsid w:val="00225C6E"/>
    <w:rsid w:val="002260C4"/>
    <w:rsid w:val="00226245"/>
    <w:rsid w:val="00226E19"/>
    <w:rsid w:val="002271D4"/>
    <w:rsid w:val="002275F3"/>
    <w:rsid w:val="00230A53"/>
    <w:rsid w:val="00230B04"/>
    <w:rsid w:val="00230C7C"/>
    <w:rsid w:val="00230F58"/>
    <w:rsid w:val="00231B21"/>
    <w:rsid w:val="002324A8"/>
    <w:rsid w:val="00232822"/>
    <w:rsid w:val="00232977"/>
    <w:rsid w:val="00232F3A"/>
    <w:rsid w:val="002340E1"/>
    <w:rsid w:val="00234237"/>
    <w:rsid w:val="00234B86"/>
    <w:rsid w:val="00235090"/>
    <w:rsid w:val="002353B9"/>
    <w:rsid w:val="002355F1"/>
    <w:rsid w:val="00236A33"/>
    <w:rsid w:val="00240315"/>
    <w:rsid w:val="00240C49"/>
    <w:rsid w:val="0024131D"/>
    <w:rsid w:val="002421F1"/>
    <w:rsid w:val="00242E8B"/>
    <w:rsid w:val="00243063"/>
    <w:rsid w:val="002435B8"/>
    <w:rsid w:val="00244A39"/>
    <w:rsid w:val="00245597"/>
    <w:rsid w:val="00245704"/>
    <w:rsid w:val="00247073"/>
    <w:rsid w:val="002472D7"/>
    <w:rsid w:val="002476D6"/>
    <w:rsid w:val="00247EA2"/>
    <w:rsid w:val="0025025F"/>
    <w:rsid w:val="00251661"/>
    <w:rsid w:val="0025190C"/>
    <w:rsid w:val="00251D68"/>
    <w:rsid w:val="00252B5C"/>
    <w:rsid w:val="00252CBF"/>
    <w:rsid w:val="00253052"/>
    <w:rsid w:val="002536FD"/>
    <w:rsid w:val="00253E2D"/>
    <w:rsid w:val="00253E4E"/>
    <w:rsid w:val="002546F8"/>
    <w:rsid w:val="00254972"/>
    <w:rsid w:val="00254985"/>
    <w:rsid w:val="002553FF"/>
    <w:rsid w:val="0025570D"/>
    <w:rsid w:val="002561A7"/>
    <w:rsid w:val="0025667E"/>
    <w:rsid w:val="00256B97"/>
    <w:rsid w:val="00257C9D"/>
    <w:rsid w:val="00257E27"/>
    <w:rsid w:val="00257F0A"/>
    <w:rsid w:val="0026001D"/>
    <w:rsid w:val="00260E1A"/>
    <w:rsid w:val="00260E73"/>
    <w:rsid w:val="00260FDE"/>
    <w:rsid w:val="00261572"/>
    <w:rsid w:val="00261A78"/>
    <w:rsid w:val="00262639"/>
    <w:rsid w:val="00262687"/>
    <w:rsid w:val="00262905"/>
    <w:rsid w:val="00262C68"/>
    <w:rsid w:val="00263140"/>
    <w:rsid w:val="0026441C"/>
    <w:rsid w:val="0026449F"/>
    <w:rsid w:val="00264650"/>
    <w:rsid w:val="00264FC2"/>
    <w:rsid w:val="00265188"/>
    <w:rsid w:val="002651B8"/>
    <w:rsid w:val="002651D8"/>
    <w:rsid w:val="00265678"/>
    <w:rsid w:val="00265A76"/>
    <w:rsid w:val="00267706"/>
    <w:rsid w:val="0026773B"/>
    <w:rsid w:val="00267FD3"/>
    <w:rsid w:val="0027003E"/>
    <w:rsid w:val="00271142"/>
    <w:rsid w:val="002714FC"/>
    <w:rsid w:val="00273568"/>
    <w:rsid w:val="00274118"/>
    <w:rsid w:val="0027435D"/>
    <w:rsid w:val="002748E4"/>
    <w:rsid w:val="0027506A"/>
    <w:rsid w:val="002757D8"/>
    <w:rsid w:val="00275980"/>
    <w:rsid w:val="00275C16"/>
    <w:rsid w:val="002773D3"/>
    <w:rsid w:val="00280A20"/>
    <w:rsid w:val="00280ACD"/>
    <w:rsid w:val="00282EA5"/>
    <w:rsid w:val="00283296"/>
    <w:rsid w:val="002855CB"/>
    <w:rsid w:val="00285B3A"/>
    <w:rsid w:val="00286B75"/>
    <w:rsid w:val="002875B3"/>
    <w:rsid w:val="00290078"/>
    <w:rsid w:val="002909B9"/>
    <w:rsid w:val="002909D3"/>
    <w:rsid w:val="00290A40"/>
    <w:rsid w:val="0029159A"/>
    <w:rsid w:val="00292AC7"/>
    <w:rsid w:val="002937EA"/>
    <w:rsid w:val="00294035"/>
    <w:rsid w:val="00294F56"/>
    <w:rsid w:val="00296364"/>
    <w:rsid w:val="002971A4"/>
    <w:rsid w:val="002972B5"/>
    <w:rsid w:val="002973AF"/>
    <w:rsid w:val="002974BB"/>
    <w:rsid w:val="002978F0"/>
    <w:rsid w:val="00297A77"/>
    <w:rsid w:val="00297F11"/>
    <w:rsid w:val="002A040F"/>
    <w:rsid w:val="002A13A2"/>
    <w:rsid w:val="002A17FA"/>
    <w:rsid w:val="002A2064"/>
    <w:rsid w:val="002A21D7"/>
    <w:rsid w:val="002A2C6E"/>
    <w:rsid w:val="002A2DCA"/>
    <w:rsid w:val="002A3331"/>
    <w:rsid w:val="002A34D8"/>
    <w:rsid w:val="002A3DFA"/>
    <w:rsid w:val="002A4136"/>
    <w:rsid w:val="002A4611"/>
    <w:rsid w:val="002A5990"/>
    <w:rsid w:val="002A65F7"/>
    <w:rsid w:val="002A6945"/>
    <w:rsid w:val="002A6C40"/>
    <w:rsid w:val="002A70B2"/>
    <w:rsid w:val="002B0706"/>
    <w:rsid w:val="002B0C25"/>
    <w:rsid w:val="002B1FEA"/>
    <w:rsid w:val="002B2581"/>
    <w:rsid w:val="002B2F20"/>
    <w:rsid w:val="002B39FC"/>
    <w:rsid w:val="002B41E5"/>
    <w:rsid w:val="002B5864"/>
    <w:rsid w:val="002B5AAA"/>
    <w:rsid w:val="002B5AFF"/>
    <w:rsid w:val="002B5F8E"/>
    <w:rsid w:val="002B6132"/>
    <w:rsid w:val="002B65D4"/>
    <w:rsid w:val="002B6971"/>
    <w:rsid w:val="002B6D25"/>
    <w:rsid w:val="002B7013"/>
    <w:rsid w:val="002B7BA0"/>
    <w:rsid w:val="002B7E95"/>
    <w:rsid w:val="002B7FC6"/>
    <w:rsid w:val="002C1DE0"/>
    <w:rsid w:val="002C2859"/>
    <w:rsid w:val="002C2D05"/>
    <w:rsid w:val="002C2E32"/>
    <w:rsid w:val="002C3F62"/>
    <w:rsid w:val="002C3F8B"/>
    <w:rsid w:val="002C4E18"/>
    <w:rsid w:val="002C5D78"/>
    <w:rsid w:val="002C66CB"/>
    <w:rsid w:val="002C7670"/>
    <w:rsid w:val="002C7FA0"/>
    <w:rsid w:val="002D0809"/>
    <w:rsid w:val="002D0CB2"/>
    <w:rsid w:val="002D207A"/>
    <w:rsid w:val="002D24D3"/>
    <w:rsid w:val="002D2570"/>
    <w:rsid w:val="002D2CA1"/>
    <w:rsid w:val="002D3C35"/>
    <w:rsid w:val="002D419A"/>
    <w:rsid w:val="002D4907"/>
    <w:rsid w:val="002D5D76"/>
    <w:rsid w:val="002D6173"/>
    <w:rsid w:val="002D633E"/>
    <w:rsid w:val="002D659B"/>
    <w:rsid w:val="002D747F"/>
    <w:rsid w:val="002D766B"/>
    <w:rsid w:val="002D7A15"/>
    <w:rsid w:val="002E00AC"/>
    <w:rsid w:val="002E06AF"/>
    <w:rsid w:val="002E2784"/>
    <w:rsid w:val="002E2FC8"/>
    <w:rsid w:val="002E3163"/>
    <w:rsid w:val="002E5E51"/>
    <w:rsid w:val="002E6109"/>
    <w:rsid w:val="002E7041"/>
    <w:rsid w:val="002E7CEA"/>
    <w:rsid w:val="002F0276"/>
    <w:rsid w:val="002F0698"/>
    <w:rsid w:val="002F0A75"/>
    <w:rsid w:val="002F1986"/>
    <w:rsid w:val="002F1AC0"/>
    <w:rsid w:val="002F4046"/>
    <w:rsid w:val="002F4AAC"/>
    <w:rsid w:val="002F505C"/>
    <w:rsid w:val="002F533E"/>
    <w:rsid w:val="002F6D7E"/>
    <w:rsid w:val="002F707B"/>
    <w:rsid w:val="002F7379"/>
    <w:rsid w:val="002F7A35"/>
    <w:rsid w:val="00300397"/>
    <w:rsid w:val="003006B6"/>
    <w:rsid w:val="003011FE"/>
    <w:rsid w:val="00301592"/>
    <w:rsid w:val="00301AEF"/>
    <w:rsid w:val="00302774"/>
    <w:rsid w:val="00302E58"/>
    <w:rsid w:val="0030301C"/>
    <w:rsid w:val="0030304C"/>
    <w:rsid w:val="003035EE"/>
    <w:rsid w:val="00303FEF"/>
    <w:rsid w:val="00304363"/>
    <w:rsid w:val="00304CE4"/>
    <w:rsid w:val="00305364"/>
    <w:rsid w:val="00305B0C"/>
    <w:rsid w:val="0030697E"/>
    <w:rsid w:val="00306997"/>
    <w:rsid w:val="00307467"/>
    <w:rsid w:val="00310742"/>
    <w:rsid w:val="00310E55"/>
    <w:rsid w:val="0031123C"/>
    <w:rsid w:val="00311352"/>
    <w:rsid w:val="00311D8E"/>
    <w:rsid w:val="00311EF9"/>
    <w:rsid w:val="00311F99"/>
    <w:rsid w:val="00312DDB"/>
    <w:rsid w:val="00314AB4"/>
    <w:rsid w:val="00314D2A"/>
    <w:rsid w:val="0031517C"/>
    <w:rsid w:val="003154F2"/>
    <w:rsid w:val="00316235"/>
    <w:rsid w:val="00316F9E"/>
    <w:rsid w:val="00320EF1"/>
    <w:rsid w:val="00321631"/>
    <w:rsid w:val="00321D3B"/>
    <w:rsid w:val="00321FB3"/>
    <w:rsid w:val="00322729"/>
    <w:rsid w:val="003227C0"/>
    <w:rsid w:val="00322D65"/>
    <w:rsid w:val="003234DE"/>
    <w:rsid w:val="003241A5"/>
    <w:rsid w:val="00324EBD"/>
    <w:rsid w:val="0032547E"/>
    <w:rsid w:val="00325562"/>
    <w:rsid w:val="00325A62"/>
    <w:rsid w:val="00325E9B"/>
    <w:rsid w:val="00326317"/>
    <w:rsid w:val="003265BF"/>
    <w:rsid w:val="00327BF1"/>
    <w:rsid w:val="00330915"/>
    <w:rsid w:val="00331832"/>
    <w:rsid w:val="00331890"/>
    <w:rsid w:val="00331B8B"/>
    <w:rsid w:val="00331F5C"/>
    <w:rsid w:val="0033298E"/>
    <w:rsid w:val="00332AFC"/>
    <w:rsid w:val="00332F53"/>
    <w:rsid w:val="0033314D"/>
    <w:rsid w:val="003333D1"/>
    <w:rsid w:val="00333664"/>
    <w:rsid w:val="00333D5B"/>
    <w:rsid w:val="00333E47"/>
    <w:rsid w:val="00334840"/>
    <w:rsid w:val="00334F44"/>
    <w:rsid w:val="003359CE"/>
    <w:rsid w:val="00335D2A"/>
    <w:rsid w:val="00335E21"/>
    <w:rsid w:val="0033696E"/>
    <w:rsid w:val="00337164"/>
    <w:rsid w:val="003371C2"/>
    <w:rsid w:val="0034070E"/>
    <w:rsid w:val="00341270"/>
    <w:rsid w:val="00341E75"/>
    <w:rsid w:val="003424FB"/>
    <w:rsid w:val="003432B8"/>
    <w:rsid w:val="00344450"/>
    <w:rsid w:val="0034462B"/>
    <w:rsid w:val="00344FB6"/>
    <w:rsid w:val="0034548C"/>
    <w:rsid w:val="00346011"/>
    <w:rsid w:val="003464BC"/>
    <w:rsid w:val="0034656A"/>
    <w:rsid w:val="003465AE"/>
    <w:rsid w:val="003468BA"/>
    <w:rsid w:val="00346F8E"/>
    <w:rsid w:val="003515D0"/>
    <w:rsid w:val="003519B2"/>
    <w:rsid w:val="00352427"/>
    <w:rsid w:val="0035247C"/>
    <w:rsid w:val="0035287A"/>
    <w:rsid w:val="00352A03"/>
    <w:rsid w:val="00352D4E"/>
    <w:rsid w:val="00352DA4"/>
    <w:rsid w:val="00352EA4"/>
    <w:rsid w:val="003531C1"/>
    <w:rsid w:val="00353A33"/>
    <w:rsid w:val="00353FE7"/>
    <w:rsid w:val="003548A6"/>
    <w:rsid w:val="003558F8"/>
    <w:rsid w:val="00355D30"/>
    <w:rsid w:val="00356C8F"/>
    <w:rsid w:val="00356CB1"/>
    <w:rsid w:val="00356E85"/>
    <w:rsid w:val="00357504"/>
    <w:rsid w:val="00357AA9"/>
    <w:rsid w:val="00361446"/>
    <w:rsid w:val="00361748"/>
    <w:rsid w:val="00363F5B"/>
    <w:rsid w:val="00365234"/>
    <w:rsid w:val="00365E8F"/>
    <w:rsid w:val="003665E0"/>
    <w:rsid w:val="003676C9"/>
    <w:rsid w:val="003676FB"/>
    <w:rsid w:val="00367790"/>
    <w:rsid w:val="0037021F"/>
    <w:rsid w:val="003708A3"/>
    <w:rsid w:val="00370E60"/>
    <w:rsid w:val="003710CF"/>
    <w:rsid w:val="0037289A"/>
    <w:rsid w:val="003732A2"/>
    <w:rsid w:val="00373454"/>
    <w:rsid w:val="0037461A"/>
    <w:rsid w:val="003753DC"/>
    <w:rsid w:val="00375621"/>
    <w:rsid w:val="00375BD0"/>
    <w:rsid w:val="00376973"/>
    <w:rsid w:val="00377141"/>
    <w:rsid w:val="00377824"/>
    <w:rsid w:val="003802E7"/>
    <w:rsid w:val="003802FF"/>
    <w:rsid w:val="00380D56"/>
    <w:rsid w:val="003812EF"/>
    <w:rsid w:val="003813AA"/>
    <w:rsid w:val="00382FD8"/>
    <w:rsid w:val="00384EA6"/>
    <w:rsid w:val="00385F08"/>
    <w:rsid w:val="00387BC2"/>
    <w:rsid w:val="00390B60"/>
    <w:rsid w:val="00391C67"/>
    <w:rsid w:val="00392DB6"/>
    <w:rsid w:val="00392E7E"/>
    <w:rsid w:val="003930CF"/>
    <w:rsid w:val="00393453"/>
    <w:rsid w:val="00395364"/>
    <w:rsid w:val="00395580"/>
    <w:rsid w:val="0039589F"/>
    <w:rsid w:val="00395A39"/>
    <w:rsid w:val="003961A6"/>
    <w:rsid w:val="003963B9"/>
    <w:rsid w:val="003969B0"/>
    <w:rsid w:val="00397999"/>
    <w:rsid w:val="00397D68"/>
    <w:rsid w:val="00397FB3"/>
    <w:rsid w:val="003A0E99"/>
    <w:rsid w:val="003A1868"/>
    <w:rsid w:val="003A1A66"/>
    <w:rsid w:val="003A1A6A"/>
    <w:rsid w:val="003A29DE"/>
    <w:rsid w:val="003A31F4"/>
    <w:rsid w:val="003A33BE"/>
    <w:rsid w:val="003A3456"/>
    <w:rsid w:val="003A3D7A"/>
    <w:rsid w:val="003A4006"/>
    <w:rsid w:val="003A4341"/>
    <w:rsid w:val="003A51C3"/>
    <w:rsid w:val="003A60FC"/>
    <w:rsid w:val="003A6218"/>
    <w:rsid w:val="003A6A61"/>
    <w:rsid w:val="003A7915"/>
    <w:rsid w:val="003B03DA"/>
    <w:rsid w:val="003B0438"/>
    <w:rsid w:val="003B1151"/>
    <w:rsid w:val="003B14C6"/>
    <w:rsid w:val="003B190C"/>
    <w:rsid w:val="003B1A0B"/>
    <w:rsid w:val="003B2527"/>
    <w:rsid w:val="003B2970"/>
    <w:rsid w:val="003B33D9"/>
    <w:rsid w:val="003B45C1"/>
    <w:rsid w:val="003B469B"/>
    <w:rsid w:val="003B4767"/>
    <w:rsid w:val="003B4DFB"/>
    <w:rsid w:val="003B51A4"/>
    <w:rsid w:val="003B54AC"/>
    <w:rsid w:val="003B6965"/>
    <w:rsid w:val="003B7E14"/>
    <w:rsid w:val="003C06BE"/>
    <w:rsid w:val="003C0936"/>
    <w:rsid w:val="003C140F"/>
    <w:rsid w:val="003C2BF1"/>
    <w:rsid w:val="003C300F"/>
    <w:rsid w:val="003C3FA6"/>
    <w:rsid w:val="003C46E9"/>
    <w:rsid w:val="003C54DA"/>
    <w:rsid w:val="003C5DA5"/>
    <w:rsid w:val="003C65B1"/>
    <w:rsid w:val="003C6E43"/>
    <w:rsid w:val="003C7374"/>
    <w:rsid w:val="003C76CD"/>
    <w:rsid w:val="003C7F2F"/>
    <w:rsid w:val="003D013C"/>
    <w:rsid w:val="003D1097"/>
    <w:rsid w:val="003D1326"/>
    <w:rsid w:val="003D1659"/>
    <w:rsid w:val="003D1863"/>
    <w:rsid w:val="003D19EF"/>
    <w:rsid w:val="003D4448"/>
    <w:rsid w:val="003D508E"/>
    <w:rsid w:val="003D6261"/>
    <w:rsid w:val="003D6BD7"/>
    <w:rsid w:val="003D6DBD"/>
    <w:rsid w:val="003D7D8A"/>
    <w:rsid w:val="003E02AB"/>
    <w:rsid w:val="003E02C8"/>
    <w:rsid w:val="003E04B0"/>
    <w:rsid w:val="003E0E6B"/>
    <w:rsid w:val="003E1499"/>
    <w:rsid w:val="003E15FC"/>
    <w:rsid w:val="003E1933"/>
    <w:rsid w:val="003E22EC"/>
    <w:rsid w:val="003E3CA9"/>
    <w:rsid w:val="003E502C"/>
    <w:rsid w:val="003E51EE"/>
    <w:rsid w:val="003E541E"/>
    <w:rsid w:val="003E79B3"/>
    <w:rsid w:val="003E7EE6"/>
    <w:rsid w:val="003F0847"/>
    <w:rsid w:val="003F0FA1"/>
    <w:rsid w:val="003F2285"/>
    <w:rsid w:val="003F249C"/>
    <w:rsid w:val="003F2746"/>
    <w:rsid w:val="003F4342"/>
    <w:rsid w:val="003F478A"/>
    <w:rsid w:val="003F72DB"/>
    <w:rsid w:val="00400070"/>
    <w:rsid w:val="0040082A"/>
    <w:rsid w:val="00401134"/>
    <w:rsid w:val="00401D04"/>
    <w:rsid w:val="00401E0F"/>
    <w:rsid w:val="004030AA"/>
    <w:rsid w:val="004033FF"/>
    <w:rsid w:val="0040376C"/>
    <w:rsid w:val="00404DDD"/>
    <w:rsid w:val="00405764"/>
    <w:rsid w:val="00405BF9"/>
    <w:rsid w:val="00405CB9"/>
    <w:rsid w:val="0040660E"/>
    <w:rsid w:val="00407002"/>
    <w:rsid w:val="004070F7"/>
    <w:rsid w:val="00407723"/>
    <w:rsid w:val="00407A6C"/>
    <w:rsid w:val="00410480"/>
    <w:rsid w:val="00410821"/>
    <w:rsid w:val="00410AF8"/>
    <w:rsid w:val="00410C4C"/>
    <w:rsid w:val="00410CFB"/>
    <w:rsid w:val="00411D2B"/>
    <w:rsid w:val="00412687"/>
    <w:rsid w:val="00412817"/>
    <w:rsid w:val="00413714"/>
    <w:rsid w:val="0041390E"/>
    <w:rsid w:val="004150BD"/>
    <w:rsid w:val="00416034"/>
    <w:rsid w:val="0041648E"/>
    <w:rsid w:val="004164FF"/>
    <w:rsid w:val="00416AE8"/>
    <w:rsid w:val="004177F4"/>
    <w:rsid w:val="0042086A"/>
    <w:rsid w:val="00420C1D"/>
    <w:rsid w:val="00421E08"/>
    <w:rsid w:val="004229A0"/>
    <w:rsid w:val="00423646"/>
    <w:rsid w:val="00423B1A"/>
    <w:rsid w:val="004242F7"/>
    <w:rsid w:val="00424F57"/>
    <w:rsid w:val="0042528E"/>
    <w:rsid w:val="00425547"/>
    <w:rsid w:val="00426F54"/>
    <w:rsid w:val="0042752F"/>
    <w:rsid w:val="0043108C"/>
    <w:rsid w:val="00431213"/>
    <w:rsid w:val="00431311"/>
    <w:rsid w:val="00431334"/>
    <w:rsid w:val="00431B5D"/>
    <w:rsid w:val="00432B2F"/>
    <w:rsid w:val="00432DF9"/>
    <w:rsid w:val="004330D4"/>
    <w:rsid w:val="004335D3"/>
    <w:rsid w:val="0043397A"/>
    <w:rsid w:val="00433A61"/>
    <w:rsid w:val="00433BF9"/>
    <w:rsid w:val="00434246"/>
    <w:rsid w:val="004342B3"/>
    <w:rsid w:val="00434B0F"/>
    <w:rsid w:val="00435C4D"/>
    <w:rsid w:val="00436806"/>
    <w:rsid w:val="004370E5"/>
    <w:rsid w:val="00437295"/>
    <w:rsid w:val="00437B71"/>
    <w:rsid w:val="00437D64"/>
    <w:rsid w:val="00437FAC"/>
    <w:rsid w:val="00440C44"/>
    <w:rsid w:val="00441443"/>
    <w:rsid w:val="00441C34"/>
    <w:rsid w:val="004430BB"/>
    <w:rsid w:val="0044410B"/>
    <w:rsid w:val="0044458B"/>
    <w:rsid w:val="00444B05"/>
    <w:rsid w:val="00444B94"/>
    <w:rsid w:val="00444BD7"/>
    <w:rsid w:val="0044546E"/>
    <w:rsid w:val="00445610"/>
    <w:rsid w:val="0044682A"/>
    <w:rsid w:val="00446B4A"/>
    <w:rsid w:val="00446EF8"/>
    <w:rsid w:val="00447519"/>
    <w:rsid w:val="00447768"/>
    <w:rsid w:val="00447D5E"/>
    <w:rsid w:val="00450A6B"/>
    <w:rsid w:val="004512DE"/>
    <w:rsid w:val="004514D5"/>
    <w:rsid w:val="00451703"/>
    <w:rsid w:val="004522E5"/>
    <w:rsid w:val="00452D85"/>
    <w:rsid w:val="00453F51"/>
    <w:rsid w:val="0045459C"/>
    <w:rsid w:val="004547B1"/>
    <w:rsid w:val="004549DF"/>
    <w:rsid w:val="004555C1"/>
    <w:rsid w:val="00455674"/>
    <w:rsid w:val="00455AB7"/>
    <w:rsid w:val="00455F18"/>
    <w:rsid w:val="004561AA"/>
    <w:rsid w:val="00456BFF"/>
    <w:rsid w:val="00457480"/>
    <w:rsid w:val="00457845"/>
    <w:rsid w:val="00460091"/>
    <w:rsid w:val="00460276"/>
    <w:rsid w:val="004607D4"/>
    <w:rsid w:val="00461623"/>
    <w:rsid w:val="00461AF6"/>
    <w:rsid w:val="00461D4B"/>
    <w:rsid w:val="00462ABE"/>
    <w:rsid w:val="00463100"/>
    <w:rsid w:val="00463E66"/>
    <w:rsid w:val="0046411F"/>
    <w:rsid w:val="0046434D"/>
    <w:rsid w:val="00464455"/>
    <w:rsid w:val="00464E3E"/>
    <w:rsid w:val="00465465"/>
    <w:rsid w:val="004655B1"/>
    <w:rsid w:val="00465CE8"/>
    <w:rsid w:val="00465CF7"/>
    <w:rsid w:val="00466231"/>
    <w:rsid w:val="00466415"/>
    <w:rsid w:val="0046720E"/>
    <w:rsid w:val="004709AF"/>
    <w:rsid w:val="004713F1"/>
    <w:rsid w:val="00471D86"/>
    <w:rsid w:val="0047214C"/>
    <w:rsid w:val="004723CF"/>
    <w:rsid w:val="00472AE2"/>
    <w:rsid w:val="00472CAA"/>
    <w:rsid w:val="00472D70"/>
    <w:rsid w:val="00473502"/>
    <w:rsid w:val="00474ECC"/>
    <w:rsid w:val="00474F67"/>
    <w:rsid w:val="00475310"/>
    <w:rsid w:val="004762F2"/>
    <w:rsid w:val="00477472"/>
    <w:rsid w:val="0048032D"/>
    <w:rsid w:val="0048033A"/>
    <w:rsid w:val="00481680"/>
    <w:rsid w:val="00482072"/>
    <w:rsid w:val="00482E72"/>
    <w:rsid w:val="0048337F"/>
    <w:rsid w:val="004839BC"/>
    <w:rsid w:val="00485010"/>
    <w:rsid w:val="0048758B"/>
    <w:rsid w:val="00487CAF"/>
    <w:rsid w:val="0049003A"/>
    <w:rsid w:val="00490BE4"/>
    <w:rsid w:val="00490C1A"/>
    <w:rsid w:val="0049189C"/>
    <w:rsid w:val="00492545"/>
    <w:rsid w:val="0049291C"/>
    <w:rsid w:val="0049366A"/>
    <w:rsid w:val="00493D49"/>
    <w:rsid w:val="004944D1"/>
    <w:rsid w:val="00495019"/>
    <w:rsid w:val="004955C4"/>
    <w:rsid w:val="004955DC"/>
    <w:rsid w:val="004957F0"/>
    <w:rsid w:val="00495AD5"/>
    <w:rsid w:val="004967BD"/>
    <w:rsid w:val="004967DC"/>
    <w:rsid w:val="00496C49"/>
    <w:rsid w:val="004A0FB2"/>
    <w:rsid w:val="004A1250"/>
    <w:rsid w:val="004A18CB"/>
    <w:rsid w:val="004A1ECD"/>
    <w:rsid w:val="004A2FBD"/>
    <w:rsid w:val="004A3804"/>
    <w:rsid w:val="004A4F2B"/>
    <w:rsid w:val="004A6147"/>
    <w:rsid w:val="004A6351"/>
    <w:rsid w:val="004A697A"/>
    <w:rsid w:val="004A6A4D"/>
    <w:rsid w:val="004A6E14"/>
    <w:rsid w:val="004A71EE"/>
    <w:rsid w:val="004A72B7"/>
    <w:rsid w:val="004A78E8"/>
    <w:rsid w:val="004A78E9"/>
    <w:rsid w:val="004A7F87"/>
    <w:rsid w:val="004B0E52"/>
    <w:rsid w:val="004B201F"/>
    <w:rsid w:val="004B3C5E"/>
    <w:rsid w:val="004B4248"/>
    <w:rsid w:val="004B454F"/>
    <w:rsid w:val="004B4EDC"/>
    <w:rsid w:val="004B5500"/>
    <w:rsid w:val="004B6017"/>
    <w:rsid w:val="004B63AE"/>
    <w:rsid w:val="004B67C5"/>
    <w:rsid w:val="004B6AC4"/>
    <w:rsid w:val="004B7BFD"/>
    <w:rsid w:val="004C0FAE"/>
    <w:rsid w:val="004C0FFF"/>
    <w:rsid w:val="004C201B"/>
    <w:rsid w:val="004C2CD6"/>
    <w:rsid w:val="004C2D06"/>
    <w:rsid w:val="004C3405"/>
    <w:rsid w:val="004C3806"/>
    <w:rsid w:val="004C42B0"/>
    <w:rsid w:val="004C43C3"/>
    <w:rsid w:val="004C4C70"/>
    <w:rsid w:val="004C5279"/>
    <w:rsid w:val="004C57A7"/>
    <w:rsid w:val="004C6436"/>
    <w:rsid w:val="004C6CC8"/>
    <w:rsid w:val="004C75AD"/>
    <w:rsid w:val="004C7C55"/>
    <w:rsid w:val="004D0271"/>
    <w:rsid w:val="004D0A8F"/>
    <w:rsid w:val="004D1E70"/>
    <w:rsid w:val="004D2759"/>
    <w:rsid w:val="004D315C"/>
    <w:rsid w:val="004D341F"/>
    <w:rsid w:val="004D3639"/>
    <w:rsid w:val="004D3D9E"/>
    <w:rsid w:val="004D44EA"/>
    <w:rsid w:val="004D496F"/>
    <w:rsid w:val="004D539A"/>
    <w:rsid w:val="004D5B02"/>
    <w:rsid w:val="004D5ED8"/>
    <w:rsid w:val="004D6F08"/>
    <w:rsid w:val="004D70AD"/>
    <w:rsid w:val="004E16AE"/>
    <w:rsid w:val="004E231D"/>
    <w:rsid w:val="004E2335"/>
    <w:rsid w:val="004E2751"/>
    <w:rsid w:val="004E4E18"/>
    <w:rsid w:val="004E5053"/>
    <w:rsid w:val="004E5570"/>
    <w:rsid w:val="004E59FC"/>
    <w:rsid w:val="004E6B3E"/>
    <w:rsid w:val="004E6FE8"/>
    <w:rsid w:val="004F25C8"/>
    <w:rsid w:val="004F2C0A"/>
    <w:rsid w:val="004F2F31"/>
    <w:rsid w:val="004F3A73"/>
    <w:rsid w:val="004F4030"/>
    <w:rsid w:val="004F4283"/>
    <w:rsid w:val="004F4534"/>
    <w:rsid w:val="004F498D"/>
    <w:rsid w:val="004F5263"/>
    <w:rsid w:val="004F687F"/>
    <w:rsid w:val="004F71E1"/>
    <w:rsid w:val="004F7946"/>
    <w:rsid w:val="00500692"/>
    <w:rsid w:val="0050122A"/>
    <w:rsid w:val="005013AA"/>
    <w:rsid w:val="00501FBE"/>
    <w:rsid w:val="00502B49"/>
    <w:rsid w:val="00502F7F"/>
    <w:rsid w:val="00503B76"/>
    <w:rsid w:val="00503D9F"/>
    <w:rsid w:val="00504276"/>
    <w:rsid w:val="00505C47"/>
    <w:rsid w:val="0050613B"/>
    <w:rsid w:val="00506D16"/>
    <w:rsid w:val="00507146"/>
    <w:rsid w:val="00510886"/>
    <w:rsid w:val="00510C10"/>
    <w:rsid w:val="00510D71"/>
    <w:rsid w:val="005118EF"/>
    <w:rsid w:val="00511EDE"/>
    <w:rsid w:val="005131F2"/>
    <w:rsid w:val="00513C40"/>
    <w:rsid w:val="00514274"/>
    <w:rsid w:val="005142FF"/>
    <w:rsid w:val="005151A5"/>
    <w:rsid w:val="00515280"/>
    <w:rsid w:val="00516179"/>
    <w:rsid w:val="005164F0"/>
    <w:rsid w:val="00516B1B"/>
    <w:rsid w:val="00517994"/>
    <w:rsid w:val="00520104"/>
    <w:rsid w:val="00520F21"/>
    <w:rsid w:val="00521DDF"/>
    <w:rsid w:val="005222B6"/>
    <w:rsid w:val="00522671"/>
    <w:rsid w:val="005228AD"/>
    <w:rsid w:val="005228CA"/>
    <w:rsid w:val="0052291E"/>
    <w:rsid w:val="005235CF"/>
    <w:rsid w:val="005242FA"/>
    <w:rsid w:val="00526E78"/>
    <w:rsid w:val="00527B84"/>
    <w:rsid w:val="00531126"/>
    <w:rsid w:val="00531DB0"/>
    <w:rsid w:val="0053513F"/>
    <w:rsid w:val="0053536C"/>
    <w:rsid w:val="00535609"/>
    <w:rsid w:val="00537237"/>
    <w:rsid w:val="005409DF"/>
    <w:rsid w:val="00540D50"/>
    <w:rsid w:val="00541FB6"/>
    <w:rsid w:val="00542426"/>
    <w:rsid w:val="00542432"/>
    <w:rsid w:val="005429C0"/>
    <w:rsid w:val="00542FA2"/>
    <w:rsid w:val="00544770"/>
    <w:rsid w:val="005450A3"/>
    <w:rsid w:val="00545139"/>
    <w:rsid w:val="0054565F"/>
    <w:rsid w:val="00545B73"/>
    <w:rsid w:val="0054760C"/>
    <w:rsid w:val="00547901"/>
    <w:rsid w:val="00547E17"/>
    <w:rsid w:val="00550B12"/>
    <w:rsid w:val="005514C7"/>
    <w:rsid w:val="00552234"/>
    <w:rsid w:val="00552A0B"/>
    <w:rsid w:val="00553002"/>
    <w:rsid w:val="005533DC"/>
    <w:rsid w:val="00553457"/>
    <w:rsid w:val="00553661"/>
    <w:rsid w:val="0055371E"/>
    <w:rsid w:val="00556B32"/>
    <w:rsid w:val="00557AC7"/>
    <w:rsid w:val="00557D44"/>
    <w:rsid w:val="00560534"/>
    <w:rsid w:val="00561A53"/>
    <w:rsid w:val="00561B87"/>
    <w:rsid w:val="00561D89"/>
    <w:rsid w:val="00561EAB"/>
    <w:rsid w:val="00562472"/>
    <w:rsid w:val="005628B4"/>
    <w:rsid w:val="00563649"/>
    <w:rsid w:val="00564477"/>
    <w:rsid w:val="0056576D"/>
    <w:rsid w:val="0056586B"/>
    <w:rsid w:val="005658B1"/>
    <w:rsid w:val="00565AEA"/>
    <w:rsid w:val="00566079"/>
    <w:rsid w:val="00567929"/>
    <w:rsid w:val="00567B60"/>
    <w:rsid w:val="005705F2"/>
    <w:rsid w:val="00570E74"/>
    <w:rsid w:val="005719A9"/>
    <w:rsid w:val="005721C8"/>
    <w:rsid w:val="0057248F"/>
    <w:rsid w:val="005734D9"/>
    <w:rsid w:val="00573E19"/>
    <w:rsid w:val="00573EC5"/>
    <w:rsid w:val="00573FCF"/>
    <w:rsid w:val="005755EB"/>
    <w:rsid w:val="00575950"/>
    <w:rsid w:val="005764B5"/>
    <w:rsid w:val="005767BC"/>
    <w:rsid w:val="00576CD8"/>
    <w:rsid w:val="00577951"/>
    <w:rsid w:val="00577B67"/>
    <w:rsid w:val="00577DA8"/>
    <w:rsid w:val="00577F37"/>
    <w:rsid w:val="0058031D"/>
    <w:rsid w:val="005809DC"/>
    <w:rsid w:val="00581268"/>
    <w:rsid w:val="005814C0"/>
    <w:rsid w:val="00582595"/>
    <w:rsid w:val="00582CD5"/>
    <w:rsid w:val="00582F71"/>
    <w:rsid w:val="005833C7"/>
    <w:rsid w:val="00583444"/>
    <w:rsid w:val="005835B1"/>
    <w:rsid w:val="00583A71"/>
    <w:rsid w:val="00583FA8"/>
    <w:rsid w:val="005842B2"/>
    <w:rsid w:val="00584391"/>
    <w:rsid w:val="005849FB"/>
    <w:rsid w:val="00585650"/>
    <w:rsid w:val="00585DB5"/>
    <w:rsid w:val="0058699F"/>
    <w:rsid w:val="00586F08"/>
    <w:rsid w:val="005871DD"/>
    <w:rsid w:val="005872AE"/>
    <w:rsid w:val="005879C4"/>
    <w:rsid w:val="00590205"/>
    <w:rsid w:val="00591594"/>
    <w:rsid w:val="00591E92"/>
    <w:rsid w:val="00592398"/>
    <w:rsid w:val="00593A2E"/>
    <w:rsid w:val="00593B89"/>
    <w:rsid w:val="00593E90"/>
    <w:rsid w:val="00595093"/>
    <w:rsid w:val="005952C3"/>
    <w:rsid w:val="00595C9A"/>
    <w:rsid w:val="00596467"/>
    <w:rsid w:val="0059695C"/>
    <w:rsid w:val="00596AA3"/>
    <w:rsid w:val="00596B43"/>
    <w:rsid w:val="00597E41"/>
    <w:rsid w:val="005A0347"/>
    <w:rsid w:val="005A0596"/>
    <w:rsid w:val="005A0916"/>
    <w:rsid w:val="005A0E75"/>
    <w:rsid w:val="005A12D8"/>
    <w:rsid w:val="005A1744"/>
    <w:rsid w:val="005A3BEC"/>
    <w:rsid w:val="005A3FF6"/>
    <w:rsid w:val="005A4FCF"/>
    <w:rsid w:val="005A52AC"/>
    <w:rsid w:val="005A5356"/>
    <w:rsid w:val="005A6D99"/>
    <w:rsid w:val="005A7916"/>
    <w:rsid w:val="005A7A9A"/>
    <w:rsid w:val="005B196F"/>
    <w:rsid w:val="005B2DB3"/>
    <w:rsid w:val="005B2E89"/>
    <w:rsid w:val="005B31B7"/>
    <w:rsid w:val="005B380F"/>
    <w:rsid w:val="005B433A"/>
    <w:rsid w:val="005B4C28"/>
    <w:rsid w:val="005B511E"/>
    <w:rsid w:val="005B5226"/>
    <w:rsid w:val="005B54E7"/>
    <w:rsid w:val="005B7104"/>
    <w:rsid w:val="005B75D0"/>
    <w:rsid w:val="005B7E64"/>
    <w:rsid w:val="005C004F"/>
    <w:rsid w:val="005C006F"/>
    <w:rsid w:val="005C01EB"/>
    <w:rsid w:val="005C0F5F"/>
    <w:rsid w:val="005C16AD"/>
    <w:rsid w:val="005C215E"/>
    <w:rsid w:val="005C26D2"/>
    <w:rsid w:val="005C29C5"/>
    <w:rsid w:val="005C2C34"/>
    <w:rsid w:val="005C363F"/>
    <w:rsid w:val="005C3914"/>
    <w:rsid w:val="005C3B9B"/>
    <w:rsid w:val="005C5622"/>
    <w:rsid w:val="005C5B88"/>
    <w:rsid w:val="005C6013"/>
    <w:rsid w:val="005C7BA3"/>
    <w:rsid w:val="005D09E9"/>
    <w:rsid w:val="005D1047"/>
    <w:rsid w:val="005D1446"/>
    <w:rsid w:val="005D258F"/>
    <w:rsid w:val="005D264F"/>
    <w:rsid w:val="005D2867"/>
    <w:rsid w:val="005D30BF"/>
    <w:rsid w:val="005D3935"/>
    <w:rsid w:val="005D3B0B"/>
    <w:rsid w:val="005D4A05"/>
    <w:rsid w:val="005D4A8E"/>
    <w:rsid w:val="005D4B31"/>
    <w:rsid w:val="005D4B83"/>
    <w:rsid w:val="005D4B84"/>
    <w:rsid w:val="005D4E79"/>
    <w:rsid w:val="005D5C62"/>
    <w:rsid w:val="005D5DAA"/>
    <w:rsid w:val="005D667F"/>
    <w:rsid w:val="005D6C2F"/>
    <w:rsid w:val="005D6EC0"/>
    <w:rsid w:val="005D7072"/>
    <w:rsid w:val="005D7502"/>
    <w:rsid w:val="005E08BE"/>
    <w:rsid w:val="005E09FC"/>
    <w:rsid w:val="005E0AB8"/>
    <w:rsid w:val="005E131B"/>
    <w:rsid w:val="005E14A2"/>
    <w:rsid w:val="005E17C2"/>
    <w:rsid w:val="005E17E8"/>
    <w:rsid w:val="005E19AA"/>
    <w:rsid w:val="005E280E"/>
    <w:rsid w:val="005E2B00"/>
    <w:rsid w:val="005E3610"/>
    <w:rsid w:val="005E3ADA"/>
    <w:rsid w:val="005E42B2"/>
    <w:rsid w:val="005E5806"/>
    <w:rsid w:val="005E62FC"/>
    <w:rsid w:val="005F1165"/>
    <w:rsid w:val="005F12C5"/>
    <w:rsid w:val="005F13FB"/>
    <w:rsid w:val="005F1705"/>
    <w:rsid w:val="005F393B"/>
    <w:rsid w:val="005F3CE5"/>
    <w:rsid w:val="005F40F2"/>
    <w:rsid w:val="005F416D"/>
    <w:rsid w:val="005F445B"/>
    <w:rsid w:val="005F44DF"/>
    <w:rsid w:val="005F46AC"/>
    <w:rsid w:val="005F5E70"/>
    <w:rsid w:val="005F605C"/>
    <w:rsid w:val="005F6CFA"/>
    <w:rsid w:val="005F789D"/>
    <w:rsid w:val="005F7B9E"/>
    <w:rsid w:val="005F7C0C"/>
    <w:rsid w:val="005F7CC5"/>
    <w:rsid w:val="005F7DDA"/>
    <w:rsid w:val="00600372"/>
    <w:rsid w:val="006004A7"/>
    <w:rsid w:val="00600BC5"/>
    <w:rsid w:val="00600F2F"/>
    <w:rsid w:val="00601500"/>
    <w:rsid w:val="0060151A"/>
    <w:rsid w:val="00601BB6"/>
    <w:rsid w:val="00601C4E"/>
    <w:rsid w:val="00601EBE"/>
    <w:rsid w:val="006028FC"/>
    <w:rsid w:val="00602F3D"/>
    <w:rsid w:val="006031AD"/>
    <w:rsid w:val="00604017"/>
    <w:rsid w:val="00604AD1"/>
    <w:rsid w:val="00604FFC"/>
    <w:rsid w:val="00605813"/>
    <w:rsid w:val="00605A8D"/>
    <w:rsid w:val="00605B9D"/>
    <w:rsid w:val="00605C34"/>
    <w:rsid w:val="006063E4"/>
    <w:rsid w:val="006069D1"/>
    <w:rsid w:val="006076D8"/>
    <w:rsid w:val="00607E72"/>
    <w:rsid w:val="00607EB2"/>
    <w:rsid w:val="006108A4"/>
    <w:rsid w:val="00611C56"/>
    <w:rsid w:val="00612B86"/>
    <w:rsid w:val="00612E7F"/>
    <w:rsid w:val="00613045"/>
    <w:rsid w:val="006130A0"/>
    <w:rsid w:val="00613241"/>
    <w:rsid w:val="00613A2E"/>
    <w:rsid w:val="006148C4"/>
    <w:rsid w:val="00614B55"/>
    <w:rsid w:val="0061579A"/>
    <w:rsid w:val="0061768F"/>
    <w:rsid w:val="00617BA3"/>
    <w:rsid w:val="00620257"/>
    <w:rsid w:val="0062108B"/>
    <w:rsid w:val="006216B9"/>
    <w:rsid w:val="00622934"/>
    <w:rsid w:val="00622C7C"/>
    <w:rsid w:val="006232A8"/>
    <w:rsid w:val="00623D41"/>
    <w:rsid w:val="00624A21"/>
    <w:rsid w:val="00624EFA"/>
    <w:rsid w:val="00626969"/>
    <w:rsid w:val="00627B03"/>
    <w:rsid w:val="00627EDC"/>
    <w:rsid w:val="00630791"/>
    <w:rsid w:val="0063109D"/>
    <w:rsid w:val="0063289B"/>
    <w:rsid w:val="006335F7"/>
    <w:rsid w:val="006349DE"/>
    <w:rsid w:val="00634C0A"/>
    <w:rsid w:val="006354AD"/>
    <w:rsid w:val="00635768"/>
    <w:rsid w:val="0063594D"/>
    <w:rsid w:val="00636D27"/>
    <w:rsid w:val="00636F7A"/>
    <w:rsid w:val="00637CDA"/>
    <w:rsid w:val="00637DBC"/>
    <w:rsid w:val="00640A07"/>
    <w:rsid w:val="006413E9"/>
    <w:rsid w:val="00641F2D"/>
    <w:rsid w:val="00642474"/>
    <w:rsid w:val="0064259D"/>
    <w:rsid w:val="00643C09"/>
    <w:rsid w:val="0064464E"/>
    <w:rsid w:val="0064473E"/>
    <w:rsid w:val="00644C36"/>
    <w:rsid w:val="00644F36"/>
    <w:rsid w:val="0064515D"/>
    <w:rsid w:val="00646169"/>
    <w:rsid w:val="00647BF2"/>
    <w:rsid w:val="00647C23"/>
    <w:rsid w:val="00647E7E"/>
    <w:rsid w:val="00650B16"/>
    <w:rsid w:val="006513E0"/>
    <w:rsid w:val="0065168A"/>
    <w:rsid w:val="006519BA"/>
    <w:rsid w:val="00651E47"/>
    <w:rsid w:val="00652012"/>
    <w:rsid w:val="006520A5"/>
    <w:rsid w:val="006522A1"/>
    <w:rsid w:val="00652C8B"/>
    <w:rsid w:val="00653E0D"/>
    <w:rsid w:val="00654163"/>
    <w:rsid w:val="006541A0"/>
    <w:rsid w:val="006545F5"/>
    <w:rsid w:val="00654913"/>
    <w:rsid w:val="00654BCF"/>
    <w:rsid w:val="00654D8A"/>
    <w:rsid w:val="0065526B"/>
    <w:rsid w:val="00655DC0"/>
    <w:rsid w:val="00656E5F"/>
    <w:rsid w:val="00656EA3"/>
    <w:rsid w:val="00657670"/>
    <w:rsid w:val="00660B06"/>
    <w:rsid w:val="00660E6C"/>
    <w:rsid w:val="006611E6"/>
    <w:rsid w:val="0066174A"/>
    <w:rsid w:val="00661FBD"/>
    <w:rsid w:val="00662306"/>
    <w:rsid w:val="0066251F"/>
    <w:rsid w:val="0066252D"/>
    <w:rsid w:val="00663380"/>
    <w:rsid w:val="0066341F"/>
    <w:rsid w:val="006639C1"/>
    <w:rsid w:val="006644D6"/>
    <w:rsid w:val="00664657"/>
    <w:rsid w:val="006647F3"/>
    <w:rsid w:val="00664905"/>
    <w:rsid w:val="00664B2D"/>
    <w:rsid w:val="00664E76"/>
    <w:rsid w:val="0066512B"/>
    <w:rsid w:val="0066560B"/>
    <w:rsid w:val="00665866"/>
    <w:rsid w:val="0066665A"/>
    <w:rsid w:val="006667A6"/>
    <w:rsid w:val="00666CD5"/>
    <w:rsid w:val="006673DE"/>
    <w:rsid w:val="0066750D"/>
    <w:rsid w:val="00667713"/>
    <w:rsid w:val="00667F27"/>
    <w:rsid w:val="00670540"/>
    <w:rsid w:val="0067084B"/>
    <w:rsid w:val="00670DDC"/>
    <w:rsid w:val="00670EED"/>
    <w:rsid w:val="00671034"/>
    <w:rsid w:val="00671507"/>
    <w:rsid w:val="00671A43"/>
    <w:rsid w:val="00671DDD"/>
    <w:rsid w:val="00671E62"/>
    <w:rsid w:val="00671EF7"/>
    <w:rsid w:val="00672915"/>
    <w:rsid w:val="00673E4D"/>
    <w:rsid w:val="006746B1"/>
    <w:rsid w:val="00674D62"/>
    <w:rsid w:val="00675201"/>
    <w:rsid w:val="00675434"/>
    <w:rsid w:val="006759C8"/>
    <w:rsid w:val="00675C18"/>
    <w:rsid w:val="00676270"/>
    <w:rsid w:val="00676373"/>
    <w:rsid w:val="00676E4D"/>
    <w:rsid w:val="00677196"/>
    <w:rsid w:val="00677610"/>
    <w:rsid w:val="00677675"/>
    <w:rsid w:val="006779B9"/>
    <w:rsid w:val="00677D0E"/>
    <w:rsid w:val="00681270"/>
    <w:rsid w:val="00681ABE"/>
    <w:rsid w:val="00682515"/>
    <w:rsid w:val="00682BEF"/>
    <w:rsid w:val="00683C9D"/>
    <w:rsid w:val="006842C1"/>
    <w:rsid w:val="006843EA"/>
    <w:rsid w:val="00685034"/>
    <w:rsid w:val="0068512A"/>
    <w:rsid w:val="006864C4"/>
    <w:rsid w:val="006865E4"/>
    <w:rsid w:val="006873C6"/>
    <w:rsid w:val="0068781A"/>
    <w:rsid w:val="00687DB8"/>
    <w:rsid w:val="0069006E"/>
    <w:rsid w:val="00690074"/>
    <w:rsid w:val="00690116"/>
    <w:rsid w:val="0069096F"/>
    <w:rsid w:val="006910A6"/>
    <w:rsid w:val="00691172"/>
    <w:rsid w:val="00691283"/>
    <w:rsid w:val="006919B9"/>
    <w:rsid w:val="006927A6"/>
    <w:rsid w:val="006932A0"/>
    <w:rsid w:val="00696282"/>
    <w:rsid w:val="006970F7"/>
    <w:rsid w:val="006A0310"/>
    <w:rsid w:val="006A037A"/>
    <w:rsid w:val="006A038D"/>
    <w:rsid w:val="006A0B27"/>
    <w:rsid w:val="006A1288"/>
    <w:rsid w:val="006A179A"/>
    <w:rsid w:val="006A193A"/>
    <w:rsid w:val="006A199A"/>
    <w:rsid w:val="006A1E8A"/>
    <w:rsid w:val="006A2537"/>
    <w:rsid w:val="006A2589"/>
    <w:rsid w:val="006A2595"/>
    <w:rsid w:val="006A53DD"/>
    <w:rsid w:val="006A660E"/>
    <w:rsid w:val="006A693D"/>
    <w:rsid w:val="006A7EA5"/>
    <w:rsid w:val="006B1CA9"/>
    <w:rsid w:val="006B1DF9"/>
    <w:rsid w:val="006B1FF3"/>
    <w:rsid w:val="006B2654"/>
    <w:rsid w:val="006B2702"/>
    <w:rsid w:val="006B2FE8"/>
    <w:rsid w:val="006B345C"/>
    <w:rsid w:val="006B36CA"/>
    <w:rsid w:val="006B37AC"/>
    <w:rsid w:val="006B3EA2"/>
    <w:rsid w:val="006B3F77"/>
    <w:rsid w:val="006B5B63"/>
    <w:rsid w:val="006B5FF3"/>
    <w:rsid w:val="006B61DC"/>
    <w:rsid w:val="006B7233"/>
    <w:rsid w:val="006B794C"/>
    <w:rsid w:val="006C1077"/>
    <w:rsid w:val="006C2181"/>
    <w:rsid w:val="006C2191"/>
    <w:rsid w:val="006C29DC"/>
    <w:rsid w:val="006C36D7"/>
    <w:rsid w:val="006C47BC"/>
    <w:rsid w:val="006C4E46"/>
    <w:rsid w:val="006C4E7E"/>
    <w:rsid w:val="006C5751"/>
    <w:rsid w:val="006C6646"/>
    <w:rsid w:val="006C6BB6"/>
    <w:rsid w:val="006C7360"/>
    <w:rsid w:val="006C753E"/>
    <w:rsid w:val="006C7A2B"/>
    <w:rsid w:val="006D013E"/>
    <w:rsid w:val="006D04CD"/>
    <w:rsid w:val="006D0EFF"/>
    <w:rsid w:val="006D19E3"/>
    <w:rsid w:val="006D1AF6"/>
    <w:rsid w:val="006D2246"/>
    <w:rsid w:val="006D281E"/>
    <w:rsid w:val="006D2B88"/>
    <w:rsid w:val="006D2F0A"/>
    <w:rsid w:val="006D3CBD"/>
    <w:rsid w:val="006D3DF0"/>
    <w:rsid w:val="006D4E2E"/>
    <w:rsid w:val="006D4E96"/>
    <w:rsid w:val="006D57CE"/>
    <w:rsid w:val="006D591A"/>
    <w:rsid w:val="006D5EA5"/>
    <w:rsid w:val="006D7035"/>
    <w:rsid w:val="006D70F4"/>
    <w:rsid w:val="006D7536"/>
    <w:rsid w:val="006D7669"/>
    <w:rsid w:val="006D7BB1"/>
    <w:rsid w:val="006D7F56"/>
    <w:rsid w:val="006E0E62"/>
    <w:rsid w:val="006E15CE"/>
    <w:rsid w:val="006E169C"/>
    <w:rsid w:val="006E1740"/>
    <w:rsid w:val="006E26C8"/>
    <w:rsid w:val="006E27E8"/>
    <w:rsid w:val="006E2864"/>
    <w:rsid w:val="006E2B36"/>
    <w:rsid w:val="006E3F3C"/>
    <w:rsid w:val="006E4363"/>
    <w:rsid w:val="006E4902"/>
    <w:rsid w:val="006E54B7"/>
    <w:rsid w:val="006E579F"/>
    <w:rsid w:val="006E6462"/>
    <w:rsid w:val="006E7543"/>
    <w:rsid w:val="006F0369"/>
    <w:rsid w:val="006F1570"/>
    <w:rsid w:val="006F16DE"/>
    <w:rsid w:val="006F1AD7"/>
    <w:rsid w:val="006F1C17"/>
    <w:rsid w:val="006F40BF"/>
    <w:rsid w:val="006F40DF"/>
    <w:rsid w:val="006F4718"/>
    <w:rsid w:val="006F4B4D"/>
    <w:rsid w:val="006F5187"/>
    <w:rsid w:val="006F5989"/>
    <w:rsid w:val="006F5AD4"/>
    <w:rsid w:val="006F6EEE"/>
    <w:rsid w:val="007000CE"/>
    <w:rsid w:val="00701A26"/>
    <w:rsid w:val="00702DA4"/>
    <w:rsid w:val="00702FC4"/>
    <w:rsid w:val="00703186"/>
    <w:rsid w:val="00703C19"/>
    <w:rsid w:val="00704355"/>
    <w:rsid w:val="0070471E"/>
    <w:rsid w:val="0070485C"/>
    <w:rsid w:val="007049ED"/>
    <w:rsid w:val="00705A8E"/>
    <w:rsid w:val="00705BFF"/>
    <w:rsid w:val="00706463"/>
    <w:rsid w:val="00706569"/>
    <w:rsid w:val="007105C4"/>
    <w:rsid w:val="00710809"/>
    <w:rsid w:val="0071188F"/>
    <w:rsid w:val="00711BB9"/>
    <w:rsid w:val="00712398"/>
    <w:rsid w:val="0071278A"/>
    <w:rsid w:val="00712947"/>
    <w:rsid w:val="007129AF"/>
    <w:rsid w:val="00712CD0"/>
    <w:rsid w:val="00714CBF"/>
    <w:rsid w:val="00715FE4"/>
    <w:rsid w:val="007165A2"/>
    <w:rsid w:val="00716F8F"/>
    <w:rsid w:val="00720A11"/>
    <w:rsid w:val="00722006"/>
    <w:rsid w:val="00723112"/>
    <w:rsid w:val="0072321A"/>
    <w:rsid w:val="007234CA"/>
    <w:rsid w:val="00723699"/>
    <w:rsid w:val="0072393C"/>
    <w:rsid w:val="00723FEF"/>
    <w:rsid w:val="00724DDA"/>
    <w:rsid w:val="007250CD"/>
    <w:rsid w:val="00726202"/>
    <w:rsid w:val="0072657A"/>
    <w:rsid w:val="00726C01"/>
    <w:rsid w:val="00727006"/>
    <w:rsid w:val="00731E52"/>
    <w:rsid w:val="00732289"/>
    <w:rsid w:val="00732830"/>
    <w:rsid w:val="007329C3"/>
    <w:rsid w:val="00733908"/>
    <w:rsid w:val="00733C70"/>
    <w:rsid w:val="00733D09"/>
    <w:rsid w:val="00733E06"/>
    <w:rsid w:val="00735EF3"/>
    <w:rsid w:val="007364D0"/>
    <w:rsid w:val="00737F60"/>
    <w:rsid w:val="00740083"/>
    <w:rsid w:val="00740137"/>
    <w:rsid w:val="0074029C"/>
    <w:rsid w:val="00740CD9"/>
    <w:rsid w:val="00741BBA"/>
    <w:rsid w:val="00741E14"/>
    <w:rsid w:val="007425D6"/>
    <w:rsid w:val="007427B8"/>
    <w:rsid w:val="007427F6"/>
    <w:rsid w:val="00742F92"/>
    <w:rsid w:val="00743BC5"/>
    <w:rsid w:val="00743C3C"/>
    <w:rsid w:val="00744BB9"/>
    <w:rsid w:val="00745191"/>
    <w:rsid w:val="007453D4"/>
    <w:rsid w:val="007462D0"/>
    <w:rsid w:val="00746425"/>
    <w:rsid w:val="007476E2"/>
    <w:rsid w:val="00747C5C"/>
    <w:rsid w:val="00750CCC"/>
    <w:rsid w:val="007514FA"/>
    <w:rsid w:val="0075276C"/>
    <w:rsid w:val="007535BC"/>
    <w:rsid w:val="00753CFE"/>
    <w:rsid w:val="007551F7"/>
    <w:rsid w:val="00755574"/>
    <w:rsid w:val="007557BE"/>
    <w:rsid w:val="00755C3B"/>
    <w:rsid w:val="0075652F"/>
    <w:rsid w:val="00756BE7"/>
    <w:rsid w:val="00756F59"/>
    <w:rsid w:val="00757386"/>
    <w:rsid w:val="007576A4"/>
    <w:rsid w:val="00757753"/>
    <w:rsid w:val="00757AB5"/>
    <w:rsid w:val="00760D2A"/>
    <w:rsid w:val="00761113"/>
    <w:rsid w:val="0076115F"/>
    <w:rsid w:val="007618CA"/>
    <w:rsid w:val="00761CDF"/>
    <w:rsid w:val="00762D5F"/>
    <w:rsid w:val="00762F14"/>
    <w:rsid w:val="007636CE"/>
    <w:rsid w:val="007644AB"/>
    <w:rsid w:val="007648CD"/>
    <w:rsid w:val="00764A9F"/>
    <w:rsid w:val="00764EC4"/>
    <w:rsid w:val="00764EF5"/>
    <w:rsid w:val="0076570A"/>
    <w:rsid w:val="00765B38"/>
    <w:rsid w:val="00766285"/>
    <w:rsid w:val="0076664C"/>
    <w:rsid w:val="00766CB1"/>
    <w:rsid w:val="00766EC2"/>
    <w:rsid w:val="00770122"/>
    <w:rsid w:val="007702BF"/>
    <w:rsid w:val="007709F9"/>
    <w:rsid w:val="007711FF"/>
    <w:rsid w:val="00772665"/>
    <w:rsid w:val="007729F0"/>
    <w:rsid w:val="00772EEB"/>
    <w:rsid w:val="007745B8"/>
    <w:rsid w:val="00774621"/>
    <w:rsid w:val="0077462F"/>
    <w:rsid w:val="00774935"/>
    <w:rsid w:val="00775288"/>
    <w:rsid w:val="00776857"/>
    <w:rsid w:val="00776981"/>
    <w:rsid w:val="00776B69"/>
    <w:rsid w:val="00776C5A"/>
    <w:rsid w:val="0077701D"/>
    <w:rsid w:val="007772D3"/>
    <w:rsid w:val="007776CC"/>
    <w:rsid w:val="00780014"/>
    <w:rsid w:val="00780163"/>
    <w:rsid w:val="007807AB"/>
    <w:rsid w:val="00780AEE"/>
    <w:rsid w:val="00780BC2"/>
    <w:rsid w:val="00780BFC"/>
    <w:rsid w:val="00782199"/>
    <w:rsid w:val="007848AE"/>
    <w:rsid w:val="00784C8D"/>
    <w:rsid w:val="00784CE9"/>
    <w:rsid w:val="00784D47"/>
    <w:rsid w:val="00784ECD"/>
    <w:rsid w:val="00785A95"/>
    <w:rsid w:val="00785F3C"/>
    <w:rsid w:val="0078644D"/>
    <w:rsid w:val="007867BC"/>
    <w:rsid w:val="00790177"/>
    <w:rsid w:val="0079050B"/>
    <w:rsid w:val="00791243"/>
    <w:rsid w:val="007932B5"/>
    <w:rsid w:val="007939AB"/>
    <w:rsid w:val="00793E4A"/>
    <w:rsid w:val="00793F15"/>
    <w:rsid w:val="00793F71"/>
    <w:rsid w:val="00795DED"/>
    <w:rsid w:val="00795E25"/>
    <w:rsid w:val="00796442"/>
    <w:rsid w:val="00797A71"/>
    <w:rsid w:val="00797BC4"/>
    <w:rsid w:val="00797F66"/>
    <w:rsid w:val="007A0325"/>
    <w:rsid w:val="007A032C"/>
    <w:rsid w:val="007A1147"/>
    <w:rsid w:val="007A1690"/>
    <w:rsid w:val="007A1E76"/>
    <w:rsid w:val="007A294F"/>
    <w:rsid w:val="007A2F08"/>
    <w:rsid w:val="007A3665"/>
    <w:rsid w:val="007A39CF"/>
    <w:rsid w:val="007A4583"/>
    <w:rsid w:val="007A5E04"/>
    <w:rsid w:val="007A6232"/>
    <w:rsid w:val="007A66B5"/>
    <w:rsid w:val="007A6DE3"/>
    <w:rsid w:val="007A76F7"/>
    <w:rsid w:val="007A7889"/>
    <w:rsid w:val="007A7897"/>
    <w:rsid w:val="007A7A3A"/>
    <w:rsid w:val="007A7C43"/>
    <w:rsid w:val="007B0C64"/>
    <w:rsid w:val="007B1018"/>
    <w:rsid w:val="007B11BB"/>
    <w:rsid w:val="007B12AD"/>
    <w:rsid w:val="007B228C"/>
    <w:rsid w:val="007B2CCD"/>
    <w:rsid w:val="007B3CD9"/>
    <w:rsid w:val="007B4C9D"/>
    <w:rsid w:val="007B510B"/>
    <w:rsid w:val="007B5160"/>
    <w:rsid w:val="007B51FA"/>
    <w:rsid w:val="007B549D"/>
    <w:rsid w:val="007B5959"/>
    <w:rsid w:val="007B5B75"/>
    <w:rsid w:val="007B5C32"/>
    <w:rsid w:val="007B603F"/>
    <w:rsid w:val="007B69E0"/>
    <w:rsid w:val="007B6DAD"/>
    <w:rsid w:val="007B74B5"/>
    <w:rsid w:val="007B75DE"/>
    <w:rsid w:val="007B777D"/>
    <w:rsid w:val="007B7A8D"/>
    <w:rsid w:val="007C037B"/>
    <w:rsid w:val="007C03C9"/>
    <w:rsid w:val="007C078A"/>
    <w:rsid w:val="007C0A7E"/>
    <w:rsid w:val="007C17CC"/>
    <w:rsid w:val="007C21A4"/>
    <w:rsid w:val="007C31F8"/>
    <w:rsid w:val="007C337E"/>
    <w:rsid w:val="007C338E"/>
    <w:rsid w:val="007C3851"/>
    <w:rsid w:val="007C3EB0"/>
    <w:rsid w:val="007C3EFD"/>
    <w:rsid w:val="007C408D"/>
    <w:rsid w:val="007C4E65"/>
    <w:rsid w:val="007C6728"/>
    <w:rsid w:val="007C68E7"/>
    <w:rsid w:val="007C6F89"/>
    <w:rsid w:val="007C75A1"/>
    <w:rsid w:val="007C7EA7"/>
    <w:rsid w:val="007D04D1"/>
    <w:rsid w:val="007D0843"/>
    <w:rsid w:val="007D19C4"/>
    <w:rsid w:val="007D2415"/>
    <w:rsid w:val="007D26A7"/>
    <w:rsid w:val="007D2A24"/>
    <w:rsid w:val="007D42AE"/>
    <w:rsid w:val="007D4351"/>
    <w:rsid w:val="007D4BF3"/>
    <w:rsid w:val="007D51AE"/>
    <w:rsid w:val="007D5638"/>
    <w:rsid w:val="007D6913"/>
    <w:rsid w:val="007D7EBE"/>
    <w:rsid w:val="007D7FA5"/>
    <w:rsid w:val="007E0626"/>
    <w:rsid w:val="007E07D8"/>
    <w:rsid w:val="007E0DEA"/>
    <w:rsid w:val="007E196B"/>
    <w:rsid w:val="007E1B54"/>
    <w:rsid w:val="007E1DC0"/>
    <w:rsid w:val="007E2DB8"/>
    <w:rsid w:val="007E625A"/>
    <w:rsid w:val="007E69AA"/>
    <w:rsid w:val="007E6DE3"/>
    <w:rsid w:val="007E7EFB"/>
    <w:rsid w:val="007F04DB"/>
    <w:rsid w:val="007F0643"/>
    <w:rsid w:val="007F0B8A"/>
    <w:rsid w:val="007F0D12"/>
    <w:rsid w:val="007F0DCF"/>
    <w:rsid w:val="007F136F"/>
    <w:rsid w:val="007F1450"/>
    <w:rsid w:val="007F1EFA"/>
    <w:rsid w:val="007F214D"/>
    <w:rsid w:val="007F2E2B"/>
    <w:rsid w:val="007F310F"/>
    <w:rsid w:val="007F3263"/>
    <w:rsid w:val="007F33B5"/>
    <w:rsid w:val="007F3532"/>
    <w:rsid w:val="007F3AF4"/>
    <w:rsid w:val="007F40B8"/>
    <w:rsid w:val="007F496A"/>
    <w:rsid w:val="007F6350"/>
    <w:rsid w:val="007F6B85"/>
    <w:rsid w:val="007F706F"/>
    <w:rsid w:val="007F7F5F"/>
    <w:rsid w:val="00800671"/>
    <w:rsid w:val="00800D1C"/>
    <w:rsid w:val="00801BDC"/>
    <w:rsid w:val="00802AB0"/>
    <w:rsid w:val="00802B2B"/>
    <w:rsid w:val="00802D61"/>
    <w:rsid w:val="00802DA8"/>
    <w:rsid w:val="0080387C"/>
    <w:rsid w:val="0080415A"/>
    <w:rsid w:val="00804BF7"/>
    <w:rsid w:val="0080558A"/>
    <w:rsid w:val="00805E84"/>
    <w:rsid w:val="008060E5"/>
    <w:rsid w:val="008061FD"/>
    <w:rsid w:val="00806ABD"/>
    <w:rsid w:val="00806BCC"/>
    <w:rsid w:val="00806DAE"/>
    <w:rsid w:val="00806E42"/>
    <w:rsid w:val="00810DD3"/>
    <w:rsid w:val="00811765"/>
    <w:rsid w:val="00811882"/>
    <w:rsid w:val="008127EE"/>
    <w:rsid w:val="008129D4"/>
    <w:rsid w:val="00813AAE"/>
    <w:rsid w:val="00813B65"/>
    <w:rsid w:val="00814419"/>
    <w:rsid w:val="00814764"/>
    <w:rsid w:val="00814F31"/>
    <w:rsid w:val="008151CA"/>
    <w:rsid w:val="008155EB"/>
    <w:rsid w:val="00815A93"/>
    <w:rsid w:val="0081622F"/>
    <w:rsid w:val="008163DF"/>
    <w:rsid w:val="0081648F"/>
    <w:rsid w:val="008165BB"/>
    <w:rsid w:val="00816CD3"/>
    <w:rsid w:val="0081720E"/>
    <w:rsid w:val="00817394"/>
    <w:rsid w:val="00817CC9"/>
    <w:rsid w:val="008203DE"/>
    <w:rsid w:val="00820415"/>
    <w:rsid w:val="0082145F"/>
    <w:rsid w:val="00821B06"/>
    <w:rsid w:val="0082325D"/>
    <w:rsid w:val="00823D62"/>
    <w:rsid w:val="00823F3D"/>
    <w:rsid w:val="00825647"/>
    <w:rsid w:val="00825884"/>
    <w:rsid w:val="00825CC3"/>
    <w:rsid w:val="008262ED"/>
    <w:rsid w:val="00827067"/>
    <w:rsid w:val="0082755D"/>
    <w:rsid w:val="008303EE"/>
    <w:rsid w:val="00830677"/>
    <w:rsid w:val="00830B98"/>
    <w:rsid w:val="0083122C"/>
    <w:rsid w:val="008313DF"/>
    <w:rsid w:val="00831579"/>
    <w:rsid w:val="00831B0F"/>
    <w:rsid w:val="00832A99"/>
    <w:rsid w:val="00833565"/>
    <w:rsid w:val="00833940"/>
    <w:rsid w:val="00833967"/>
    <w:rsid w:val="00833FAD"/>
    <w:rsid w:val="0083424F"/>
    <w:rsid w:val="00834564"/>
    <w:rsid w:val="00834BE1"/>
    <w:rsid w:val="00834D5C"/>
    <w:rsid w:val="00835A06"/>
    <w:rsid w:val="008370A4"/>
    <w:rsid w:val="00837633"/>
    <w:rsid w:val="008403A9"/>
    <w:rsid w:val="00840EB7"/>
    <w:rsid w:val="00841105"/>
    <w:rsid w:val="00842A16"/>
    <w:rsid w:val="008435DE"/>
    <w:rsid w:val="00843E51"/>
    <w:rsid w:val="0084446E"/>
    <w:rsid w:val="008445E6"/>
    <w:rsid w:val="0084493A"/>
    <w:rsid w:val="00844FD9"/>
    <w:rsid w:val="008450F9"/>
    <w:rsid w:val="008451AA"/>
    <w:rsid w:val="00845C73"/>
    <w:rsid w:val="00846F12"/>
    <w:rsid w:val="00850008"/>
    <w:rsid w:val="008502DC"/>
    <w:rsid w:val="008515B2"/>
    <w:rsid w:val="00851AE6"/>
    <w:rsid w:val="00851B8C"/>
    <w:rsid w:val="00851DE5"/>
    <w:rsid w:val="00851EE8"/>
    <w:rsid w:val="00852560"/>
    <w:rsid w:val="00853531"/>
    <w:rsid w:val="00853D4F"/>
    <w:rsid w:val="0085417A"/>
    <w:rsid w:val="0085427E"/>
    <w:rsid w:val="0085564D"/>
    <w:rsid w:val="00855DBF"/>
    <w:rsid w:val="00855DD6"/>
    <w:rsid w:val="00856AA5"/>
    <w:rsid w:val="00857FCB"/>
    <w:rsid w:val="008606A1"/>
    <w:rsid w:val="00860ACA"/>
    <w:rsid w:val="00860E68"/>
    <w:rsid w:val="00861E14"/>
    <w:rsid w:val="00862BAC"/>
    <w:rsid w:val="00862ED6"/>
    <w:rsid w:val="0086439F"/>
    <w:rsid w:val="008659D7"/>
    <w:rsid w:val="00866D4B"/>
    <w:rsid w:val="008670DC"/>
    <w:rsid w:val="008678AA"/>
    <w:rsid w:val="008707A3"/>
    <w:rsid w:val="008716C5"/>
    <w:rsid w:val="00871A18"/>
    <w:rsid w:val="00872383"/>
    <w:rsid w:val="008726D3"/>
    <w:rsid w:val="00872F76"/>
    <w:rsid w:val="008732F4"/>
    <w:rsid w:val="00874213"/>
    <w:rsid w:val="0087437E"/>
    <w:rsid w:val="00874B8F"/>
    <w:rsid w:val="008758FD"/>
    <w:rsid w:val="008759D7"/>
    <w:rsid w:val="008817A2"/>
    <w:rsid w:val="00881833"/>
    <w:rsid w:val="00881881"/>
    <w:rsid w:val="00881B0F"/>
    <w:rsid w:val="00881B7C"/>
    <w:rsid w:val="008824B2"/>
    <w:rsid w:val="008831C6"/>
    <w:rsid w:val="008836FE"/>
    <w:rsid w:val="00883BD5"/>
    <w:rsid w:val="00884557"/>
    <w:rsid w:val="00885054"/>
    <w:rsid w:val="00885C9C"/>
    <w:rsid w:val="0088602C"/>
    <w:rsid w:val="00886637"/>
    <w:rsid w:val="00886CA6"/>
    <w:rsid w:val="00887ECE"/>
    <w:rsid w:val="00890449"/>
    <w:rsid w:val="008906E0"/>
    <w:rsid w:val="008917A6"/>
    <w:rsid w:val="00891997"/>
    <w:rsid w:val="00892F2C"/>
    <w:rsid w:val="0089334A"/>
    <w:rsid w:val="00894B9B"/>
    <w:rsid w:val="00895FC1"/>
    <w:rsid w:val="00896116"/>
    <w:rsid w:val="00896574"/>
    <w:rsid w:val="008966BE"/>
    <w:rsid w:val="008966DE"/>
    <w:rsid w:val="008A091E"/>
    <w:rsid w:val="008A0E34"/>
    <w:rsid w:val="008A1257"/>
    <w:rsid w:val="008A170B"/>
    <w:rsid w:val="008A1914"/>
    <w:rsid w:val="008A1B24"/>
    <w:rsid w:val="008A1D02"/>
    <w:rsid w:val="008A1D79"/>
    <w:rsid w:val="008A2942"/>
    <w:rsid w:val="008A3B79"/>
    <w:rsid w:val="008A4FB4"/>
    <w:rsid w:val="008A54B5"/>
    <w:rsid w:val="008A5997"/>
    <w:rsid w:val="008A5C0E"/>
    <w:rsid w:val="008A5C2D"/>
    <w:rsid w:val="008A6534"/>
    <w:rsid w:val="008A6A19"/>
    <w:rsid w:val="008A6CEE"/>
    <w:rsid w:val="008A7514"/>
    <w:rsid w:val="008A7E26"/>
    <w:rsid w:val="008A7F17"/>
    <w:rsid w:val="008B0B0A"/>
    <w:rsid w:val="008B0BB4"/>
    <w:rsid w:val="008B1276"/>
    <w:rsid w:val="008B13C0"/>
    <w:rsid w:val="008B178C"/>
    <w:rsid w:val="008B1B4F"/>
    <w:rsid w:val="008B3165"/>
    <w:rsid w:val="008B327F"/>
    <w:rsid w:val="008B42B9"/>
    <w:rsid w:val="008B49DE"/>
    <w:rsid w:val="008B4D26"/>
    <w:rsid w:val="008B560F"/>
    <w:rsid w:val="008B5B72"/>
    <w:rsid w:val="008B6D7C"/>
    <w:rsid w:val="008B6EF4"/>
    <w:rsid w:val="008B7506"/>
    <w:rsid w:val="008B7A29"/>
    <w:rsid w:val="008B7C88"/>
    <w:rsid w:val="008C0372"/>
    <w:rsid w:val="008C0616"/>
    <w:rsid w:val="008C07E8"/>
    <w:rsid w:val="008C3513"/>
    <w:rsid w:val="008C4D5F"/>
    <w:rsid w:val="008C555C"/>
    <w:rsid w:val="008C5B0E"/>
    <w:rsid w:val="008C5CE4"/>
    <w:rsid w:val="008C62D5"/>
    <w:rsid w:val="008C672C"/>
    <w:rsid w:val="008C68D0"/>
    <w:rsid w:val="008C734F"/>
    <w:rsid w:val="008C74E9"/>
    <w:rsid w:val="008C75E8"/>
    <w:rsid w:val="008C7B34"/>
    <w:rsid w:val="008C7DB0"/>
    <w:rsid w:val="008D09E3"/>
    <w:rsid w:val="008D1FFD"/>
    <w:rsid w:val="008D2242"/>
    <w:rsid w:val="008D252F"/>
    <w:rsid w:val="008D2A46"/>
    <w:rsid w:val="008D3380"/>
    <w:rsid w:val="008D3717"/>
    <w:rsid w:val="008D3B27"/>
    <w:rsid w:val="008D42B3"/>
    <w:rsid w:val="008D45BB"/>
    <w:rsid w:val="008D4BB3"/>
    <w:rsid w:val="008D4FB3"/>
    <w:rsid w:val="008D58F3"/>
    <w:rsid w:val="008D5CF1"/>
    <w:rsid w:val="008D7605"/>
    <w:rsid w:val="008D79AF"/>
    <w:rsid w:val="008D7CBA"/>
    <w:rsid w:val="008D7CED"/>
    <w:rsid w:val="008E0D1B"/>
    <w:rsid w:val="008E0FAE"/>
    <w:rsid w:val="008E10DE"/>
    <w:rsid w:val="008E1911"/>
    <w:rsid w:val="008E1D7A"/>
    <w:rsid w:val="008E1DE5"/>
    <w:rsid w:val="008E206E"/>
    <w:rsid w:val="008E2396"/>
    <w:rsid w:val="008E29E8"/>
    <w:rsid w:val="008E30D5"/>
    <w:rsid w:val="008E3246"/>
    <w:rsid w:val="008E35CD"/>
    <w:rsid w:val="008E3A82"/>
    <w:rsid w:val="008E4EF5"/>
    <w:rsid w:val="008E4FF4"/>
    <w:rsid w:val="008E7C25"/>
    <w:rsid w:val="008F0729"/>
    <w:rsid w:val="008F084C"/>
    <w:rsid w:val="008F0DFA"/>
    <w:rsid w:val="008F1488"/>
    <w:rsid w:val="008F1568"/>
    <w:rsid w:val="008F171D"/>
    <w:rsid w:val="008F20B3"/>
    <w:rsid w:val="008F29E1"/>
    <w:rsid w:val="008F345A"/>
    <w:rsid w:val="008F3CE6"/>
    <w:rsid w:val="008F42E6"/>
    <w:rsid w:val="008F4BEF"/>
    <w:rsid w:val="008F4DD0"/>
    <w:rsid w:val="008F561F"/>
    <w:rsid w:val="008F586A"/>
    <w:rsid w:val="008F5901"/>
    <w:rsid w:val="008F5AFD"/>
    <w:rsid w:val="008F5C6D"/>
    <w:rsid w:val="008F6496"/>
    <w:rsid w:val="008F6854"/>
    <w:rsid w:val="008F6D4A"/>
    <w:rsid w:val="008F6E41"/>
    <w:rsid w:val="008F74C9"/>
    <w:rsid w:val="008F791C"/>
    <w:rsid w:val="008F7B42"/>
    <w:rsid w:val="0090106F"/>
    <w:rsid w:val="00901BC7"/>
    <w:rsid w:val="00901C85"/>
    <w:rsid w:val="00901FD1"/>
    <w:rsid w:val="0090250D"/>
    <w:rsid w:val="00903365"/>
    <w:rsid w:val="00903C0B"/>
    <w:rsid w:val="00904021"/>
    <w:rsid w:val="00906E8E"/>
    <w:rsid w:val="00907265"/>
    <w:rsid w:val="00907900"/>
    <w:rsid w:val="00907C37"/>
    <w:rsid w:val="009101D5"/>
    <w:rsid w:val="00911CF9"/>
    <w:rsid w:val="00912801"/>
    <w:rsid w:val="00912944"/>
    <w:rsid w:val="00912EFC"/>
    <w:rsid w:val="00912FBA"/>
    <w:rsid w:val="009140B8"/>
    <w:rsid w:val="00914138"/>
    <w:rsid w:val="009154E3"/>
    <w:rsid w:val="0091564E"/>
    <w:rsid w:val="00915812"/>
    <w:rsid w:val="00917355"/>
    <w:rsid w:val="0091744D"/>
    <w:rsid w:val="00917D58"/>
    <w:rsid w:val="009201F7"/>
    <w:rsid w:val="0092121C"/>
    <w:rsid w:val="009212B2"/>
    <w:rsid w:val="009216E1"/>
    <w:rsid w:val="009219B9"/>
    <w:rsid w:val="00921FEB"/>
    <w:rsid w:val="00922012"/>
    <w:rsid w:val="00923B8E"/>
    <w:rsid w:val="00923D85"/>
    <w:rsid w:val="00923F73"/>
    <w:rsid w:val="0092414A"/>
    <w:rsid w:val="009252CF"/>
    <w:rsid w:val="0092561D"/>
    <w:rsid w:val="009256CF"/>
    <w:rsid w:val="00925BBE"/>
    <w:rsid w:val="00926737"/>
    <w:rsid w:val="009269CD"/>
    <w:rsid w:val="0092766A"/>
    <w:rsid w:val="0092774F"/>
    <w:rsid w:val="0093012C"/>
    <w:rsid w:val="009311B5"/>
    <w:rsid w:val="009319FB"/>
    <w:rsid w:val="00932416"/>
    <w:rsid w:val="00933680"/>
    <w:rsid w:val="00934874"/>
    <w:rsid w:val="00934EFA"/>
    <w:rsid w:val="00935D91"/>
    <w:rsid w:val="0093661F"/>
    <w:rsid w:val="009371C2"/>
    <w:rsid w:val="009379B0"/>
    <w:rsid w:val="009379C6"/>
    <w:rsid w:val="00937B66"/>
    <w:rsid w:val="009402D9"/>
    <w:rsid w:val="00940673"/>
    <w:rsid w:val="00940C6C"/>
    <w:rsid w:val="00940D84"/>
    <w:rsid w:val="0094150F"/>
    <w:rsid w:val="00941520"/>
    <w:rsid w:val="009425FF"/>
    <w:rsid w:val="0094296E"/>
    <w:rsid w:val="00943B5A"/>
    <w:rsid w:val="00943B98"/>
    <w:rsid w:val="00944AB1"/>
    <w:rsid w:val="00944B7A"/>
    <w:rsid w:val="00945A06"/>
    <w:rsid w:val="009466F8"/>
    <w:rsid w:val="00947E65"/>
    <w:rsid w:val="0095057B"/>
    <w:rsid w:val="00950AEB"/>
    <w:rsid w:val="0095182C"/>
    <w:rsid w:val="00951A31"/>
    <w:rsid w:val="0095355F"/>
    <w:rsid w:val="00953625"/>
    <w:rsid w:val="00953682"/>
    <w:rsid w:val="00955B77"/>
    <w:rsid w:val="00956403"/>
    <w:rsid w:val="009568AC"/>
    <w:rsid w:val="00956907"/>
    <w:rsid w:val="00957941"/>
    <w:rsid w:val="00957A4C"/>
    <w:rsid w:val="0096045C"/>
    <w:rsid w:val="00960662"/>
    <w:rsid w:val="009607C4"/>
    <w:rsid w:val="0096107B"/>
    <w:rsid w:val="00961165"/>
    <w:rsid w:val="0096129C"/>
    <w:rsid w:val="009612B4"/>
    <w:rsid w:val="009616BB"/>
    <w:rsid w:val="00961F6F"/>
    <w:rsid w:val="00962959"/>
    <w:rsid w:val="00962A9A"/>
    <w:rsid w:val="00963081"/>
    <w:rsid w:val="00964EA5"/>
    <w:rsid w:val="009672B5"/>
    <w:rsid w:val="00967DE4"/>
    <w:rsid w:val="0097000E"/>
    <w:rsid w:val="009701BD"/>
    <w:rsid w:val="00970560"/>
    <w:rsid w:val="00970B2D"/>
    <w:rsid w:val="00970C91"/>
    <w:rsid w:val="00971E07"/>
    <w:rsid w:val="0097202C"/>
    <w:rsid w:val="00972100"/>
    <w:rsid w:val="00974355"/>
    <w:rsid w:val="0097435C"/>
    <w:rsid w:val="00974740"/>
    <w:rsid w:val="0097489A"/>
    <w:rsid w:val="00974DFA"/>
    <w:rsid w:val="00975496"/>
    <w:rsid w:val="009763F0"/>
    <w:rsid w:val="00977421"/>
    <w:rsid w:val="00977710"/>
    <w:rsid w:val="00977E03"/>
    <w:rsid w:val="00980868"/>
    <w:rsid w:val="00981507"/>
    <w:rsid w:val="009823AF"/>
    <w:rsid w:val="00982867"/>
    <w:rsid w:val="00982CDF"/>
    <w:rsid w:val="00982DBA"/>
    <w:rsid w:val="00982DE9"/>
    <w:rsid w:val="00983227"/>
    <w:rsid w:val="00983AAC"/>
    <w:rsid w:val="00983AEA"/>
    <w:rsid w:val="009844C2"/>
    <w:rsid w:val="00984620"/>
    <w:rsid w:val="009847DB"/>
    <w:rsid w:val="00984872"/>
    <w:rsid w:val="00984A26"/>
    <w:rsid w:val="00984F20"/>
    <w:rsid w:val="0098500E"/>
    <w:rsid w:val="009852CB"/>
    <w:rsid w:val="00985950"/>
    <w:rsid w:val="00985B6B"/>
    <w:rsid w:val="00985D0B"/>
    <w:rsid w:val="0098669D"/>
    <w:rsid w:val="0099066B"/>
    <w:rsid w:val="00990BCA"/>
    <w:rsid w:val="00990D96"/>
    <w:rsid w:val="00990FB4"/>
    <w:rsid w:val="00991A19"/>
    <w:rsid w:val="00992182"/>
    <w:rsid w:val="009925F8"/>
    <w:rsid w:val="00993694"/>
    <w:rsid w:val="00993C20"/>
    <w:rsid w:val="00993E5D"/>
    <w:rsid w:val="00994D39"/>
    <w:rsid w:val="00995C31"/>
    <w:rsid w:val="00995EBD"/>
    <w:rsid w:val="00997AA1"/>
    <w:rsid w:val="009A089B"/>
    <w:rsid w:val="009A0939"/>
    <w:rsid w:val="009A1004"/>
    <w:rsid w:val="009A118B"/>
    <w:rsid w:val="009A19F1"/>
    <w:rsid w:val="009A23E0"/>
    <w:rsid w:val="009A2B27"/>
    <w:rsid w:val="009A2C59"/>
    <w:rsid w:val="009A31DA"/>
    <w:rsid w:val="009A3457"/>
    <w:rsid w:val="009A3B19"/>
    <w:rsid w:val="009A3DF1"/>
    <w:rsid w:val="009A4217"/>
    <w:rsid w:val="009A59F7"/>
    <w:rsid w:val="009A5F43"/>
    <w:rsid w:val="009A6678"/>
    <w:rsid w:val="009A6C0E"/>
    <w:rsid w:val="009B0086"/>
    <w:rsid w:val="009B00A0"/>
    <w:rsid w:val="009B0908"/>
    <w:rsid w:val="009B0F93"/>
    <w:rsid w:val="009B13B1"/>
    <w:rsid w:val="009B15CD"/>
    <w:rsid w:val="009B173D"/>
    <w:rsid w:val="009B18AB"/>
    <w:rsid w:val="009B1978"/>
    <w:rsid w:val="009B1A8F"/>
    <w:rsid w:val="009B1CCD"/>
    <w:rsid w:val="009B1E97"/>
    <w:rsid w:val="009B213D"/>
    <w:rsid w:val="009B2251"/>
    <w:rsid w:val="009B23B6"/>
    <w:rsid w:val="009B2CEE"/>
    <w:rsid w:val="009B2EC8"/>
    <w:rsid w:val="009B2FB8"/>
    <w:rsid w:val="009B3176"/>
    <w:rsid w:val="009B3C54"/>
    <w:rsid w:val="009B3D23"/>
    <w:rsid w:val="009B4719"/>
    <w:rsid w:val="009B4B05"/>
    <w:rsid w:val="009B5276"/>
    <w:rsid w:val="009B6299"/>
    <w:rsid w:val="009B6E1A"/>
    <w:rsid w:val="009B71A0"/>
    <w:rsid w:val="009B767C"/>
    <w:rsid w:val="009C0221"/>
    <w:rsid w:val="009C049D"/>
    <w:rsid w:val="009C0A94"/>
    <w:rsid w:val="009C1CBC"/>
    <w:rsid w:val="009C1F78"/>
    <w:rsid w:val="009C265E"/>
    <w:rsid w:val="009C2FEC"/>
    <w:rsid w:val="009C3CD3"/>
    <w:rsid w:val="009C3CF1"/>
    <w:rsid w:val="009C45BD"/>
    <w:rsid w:val="009C48D7"/>
    <w:rsid w:val="009C4A0B"/>
    <w:rsid w:val="009C4CE0"/>
    <w:rsid w:val="009C582D"/>
    <w:rsid w:val="009C63A4"/>
    <w:rsid w:val="009C6BFA"/>
    <w:rsid w:val="009C7421"/>
    <w:rsid w:val="009C77F2"/>
    <w:rsid w:val="009D0A8D"/>
    <w:rsid w:val="009D0D2B"/>
    <w:rsid w:val="009D18C4"/>
    <w:rsid w:val="009D1E15"/>
    <w:rsid w:val="009D213F"/>
    <w:rsid w:val="009D21CF"/>
    <w:rsid w:val="009D22FB"/>
    <w:rsid w:val="009D2645"/>
    <w:rsid w:val="009D2F27"/>
    <w:rsid w:val="009D34D5"/>
    <w:rsid w:val="009D42ED"/>
    <w:rsid w:val="009D4E2F"/>
    <w:rsid w:val="009D549B"/>
    <w:rsid w:val="009D5F82"/>
    <w:rsid w:val="009D618C"/>
    <w:rsid w:val="009D6856"/>
    <w:rsid w:val="009D6A2B"/>
    <w:rsid w:val="009D6A6A"/>
    <w:rsid w:val="009D765B"/>
    <w:rsid w:val="009D788F"/>
    <w:rsid w:val="009E06C4"/>
    <w:rsid w:val="009E1B7C"/>
    <w:rsid w:val="009E209A"/>
    <w:rsid w:val="009E291D"/>
    <w:rsid w:val="009E3674"/>
    <w:rsid w:val="009E3871"/>
    <w:rsid w:val="009E4A9D"/>
    <w:rsid w:val="009E524B"/>
    <w:rsid w:val="009E544A"/>
    <w:rsid w:val="009E5B42"/>
    <w:rsid w:val="009E5ED5"/>
    <w:rsid w:val="009E64C3"/>
    <w:rsid w:val="009E64F5"/>
    <w:rsid w:val="009E6B9F"/>
    <w:rsid w:val="009E6D44"/>
    <w:rsid w:val="009E764A"/>
    <w:rsid w:val="009E7AFA"/>
    <w:rsid w:val="009E7E97"/>
    <w:rsid w:val="009F002F"/>
    <w:rsid w:val="009F06D5"/>
    <w:rsid w:val="009F0EBC"/>
    <w:rsid w:val="009F1DE1"/>
    <w:rsid w:val="009F2E39"/>
    <w:rsid w:val="009F35BE"/>
    <w:rsid w:val="009F396C"/>
    <w:rsid w:val="009F478B"/>
    <w:rsid w:val="009F53F2"/>
    <w:rsid w:val="009F5E91"/>
    <w:rsid w:val="009F5F31"/>
    <w:rsid w:val="009F7811"/>
    <w:rsid w:val="009F7A41"/>
    <w:rsid w:val="009F7EB0"/>
    <w:rsid w:val="00A0034F"/>
    <w:rsid w:val="00A00885"/>
    <w:rsid w:val="00A01255"/>
    <w:rsid w:val="00A0129E"/>
    <w:rsid w:val="00A01916"/>
    <w:rsid w:val="00A01F88"/>
    <w:rsid w:val="00A0235C"/>
    <w:rsid w:val="00A037C3"/>
    <w:rsid w:val="00A04164"/>
    <w:rsid w:val="00A05C78"/>
    <w:rsid w:val="00A077D1"/>
    <w:rsid w:val="00A106AD"/>
    <w:rsid w:val="00A11592"/>
    <w:rsid w:val="00A11DB4"/>
    <w:rsid w:val="00A12DB2"/>
    <w:rsid w:val="00A12EB6"/>
    <w:rsid w:val="00A13310"/>
    <w:rsid w:val="00A134C4"/>
    <w:rsid w:val="00A13DED"/>
    <w:rsid w:val="00A14723"/>
    <w:rsid w:val="00A1479B"/>
    <w:rsid w:val="00A15421"/>
    <w:rsid w:val="00A15437"/>
    <w:rsid w:val="00A16252"/>
    <w:rsid w:val="00A1752F"/>
    <w:rsid w:val="00A17B8B"/>
    <w:rsid w:val="00A201F3"/>
    <w:rsid w:val="00A20F78"/>
    <w:rsid w:val="00A216B8"/>
    <w:rsid w:val="00A220E9"/>
    <w:rsid w:val="00A22406"/>
    <w:rsid w:val="00A22654"/>
    <w:rsid w:val="00A22A4A"/>
    <w:rsid w:val="00A23301"/>
    <w:rsid w:val="00A2351A"/>
    <w:rsid w:val="00A24065"/>
    <w:rsid w:val="00A24830"/>
    <w:rsid w:val="00A25161"/>
    <w:rsid w:val="00A252D2"/>
    <w:rsid w:val="00A25902"/>
    <w:rsid w:val="00A26620"/>
    <w:rsid w:val="00A26F39"/>
    <w:rsid w:val="00A27360"/>
    <w:rsid w:val="00A27C52"/>
    <w:rsid w:val="00A30998"/>
    <w:rsid w:val="00A32D7E"/>
    <w:rsid w:val="00A32D81"/>
    <w:rsid w:val="00A33105"/>
    <w:rsid w:val="00A33513"/>
    <w:rsid w:val="00A33C4C"/>
    <w:rsid w:val="00A34435"/>
    <w:rsid w:val="00A35069"/>
    <w:rsid w:val="00A359A1"/>
    <w:rsid w:val="00A35BBF"/>
    <w:rsid w:val="00A36930"/>
    <w:rsid w:val="00A3715D"/>
    <w:rsid w:val="00A37805"/>
    <w:rsid w:val="00A379A7"/>
    <w:rsid w:val="00A40527"/>
    <w:rsid w:val="00A41AC9"/>
    <w:rsid w:val="00A42573"/>
    <w:rsid w:val="00A42750"/>
    <w:rsid w:val="00A42DB4"/>
    <w:rsid w:val="00A43DE5"/>
    <w:rsid w:val="00A44E91"/>
    <w:rsid w:val="00A45401"/>
    <w:rsid w:val="00A45A7E"/>
    <w:rsid w:val="00A46195"/>
    <w:rsid w:val="00A46C89"/>
    <w:rsid w:val="00A47C54"/>
    <w:rsid w:val="00A51051"/>
    <w:rsid w:val="00A51057"/>
    <w:rsid w:val="00A51ECE"/>
    <w:rsid w:val="00A53947"/>
    <w:rsid w:val="00A53EC4"/>
    <w:rsid w:val="00A544EF"/>
    <w:rsid w:val="00A54999"/>
    <w:rsid w:val="00A54E36"/>
    <w:rsid w:val="00A55B77"/>
    <w:rsid w:val="00A55F84"/>
    <w:rsid w:val="00A561AE"/>
    <w:rsid w:val="00A5644D"/>
    <w:rsid w:val="00A5657C"/>
    <w:rsid w:val="00A5720E"/>
    <w:rsid w:val="00A574C9"/>
    <w:rsid w:val="00A57D00"/>
    <w:rsid w:val="00A57DD4"/>
    <w:rsid w:val="00A6041C"/>
    <w:rsid w:val="00A60663"/>
    <w:rsid w:val="00A60776"/>
    <w:rsid w:val="00A62042"/>
    <w:rsid w:val="00A6281B"/>
    <w:rsid w:val="00A62B22"/>
    <w:rsid w:val="00A62C36"/>
    <w:rsid w:val="00A62F35"/>
    <w:rsid w:val="00A6300A"/>
    <w:rsid w:val="00A635F7"/>
    <w:rsid w:val="00A63907"/>
    <w:rsid w:val="00A64E5A"/>
    <w:rsid w:val="00A65DD0"/>
    <w:rsid w:val="00A667C7"/>
    <w:rsid w:val="00A66A05"/>
    <w:rsid w:val="00A70465"/>
    <w:rsid w:val="00A7072D"/>
    <w:rsid w:val="00A713D0"/>
    <w:rsid w:val="00A72070"/>
    <w:rsid w:val="00A72569"/>
    <w:rsid w:val="00A730EE"/>
    <w:rsid w:val="00A73206"/>
    <w:rsid w:val="00A7470A"/>
    <w:rsid w:val="00A74B28"/>
    <w:rsid w:val="00A74C5F"/>
    <w:rsid w:val="00A75DB5"/>
    <w:rsid w:val="00A76455"/>
    <w:rsid w:val="00A77131"/>
    <w:rsid w:val="00A7745B"/>
    <w:rsid w:val="00A77ADA"/>
    <w:rsid w:val="00A8038F"/>
    <w:rsid w:val="00A8078E"/>
    <w:rsid w:val="00A80902"/>
    <w:rsid w:val="00A80B46"/>
    <w:rsid w:val="00A80D57"/>
    <w:rsid w:val="00A8176B"/>
    <w:rsid w:val="00A8201A"/>
    <w:rsid w:val="00A82B26"/>
    <w:rsid w:val="00A84951"/>
    <w:rsid w:val="00A84C49"/>
    <w:rsid w:val="00A84FD4"/>
    <w:rsid w:val="00A85B02"/>
    <w:rsid w:val="00A85BCC"/>
    <w:rsid w:val="00A85CAC"/>
    <w:rsid w:val="00A868B9"/>
    <w:rsid w:val="00A90023"/>
    <w:rsid w:val="00A9180E"/>
    <w:rsid w:val="00A924D6"/>
    <w:rsid w:val="00A924F4"/>
    <w:rsid w:val="00A927C8"/>
    <w:rsid w:val="00A92ADF"/>
    <w:rsid w:val="00A934DE"/>
    <w:rsid w:val="00A950CC"/>
    <w:rsid w:val="00A95E17"/>
    <w:rsid w:val="00A9647B"/>
    <w:rsid w:val="00A96E93"/>
    <w:rsid w:val="00A96ECE"/>
    <w:rsid w:val="00A973D7"/>
    <w:rsid w:val="00A97823"/>
    <w:rsid w:val="00AA0F5E"/>
    <w:rsid w:val="00AA161D"/>
    <w:rsid w:val="00AA1895"/>
    <w:rsid w:val="00AA1B24"/>
    <w:rsid w:val="00AA229C"/>
    <w:rsid w:val="00AA3072"/>
    <w:rsid w:val="00AA44C3"/>
    <w:rsid w:val="00AA45BE"/>
    <w:rsid w:val="00AA4FA7"/>
    <w:rsid w:val="00AA580D"/>
    <w:rsid w:val="00AA5DDC"/>
    <w:rsid w:val="00AA71EC"/>
    <w:rsid w:val="00AA7481"/>
    <w:rsid w:val="00AA774D"/>
    <w:rsid w:val="00AA7D79"/>
    <w:rsid w:val="00AB0735"/>
    <w:rsid w:val="00AB1493"/>
    <w:rsid w:val="00AB1D92"/>
    <w:rsid w:val="00AB211B"/>
    <w:rsid w:val="00AB25FA"/>
    <w:rsid w:val="00AB2FF3"/>
    <w:rsid w:val="00AB3461"/>
    <w:rsid w:val="00AB36E0"/>
    <w:rsid w:val="00AB39A2"/>
    <w:rsid w:val="00AB4CD1"/>
    <w:rsid w:val="00AB4E14"/>
    <w:rsid w:val="00AB5610"/>
    <w:rsid w:val="00AB5932"/>
    <w:rsid w:val="00AB5C32"/>
    <w:rsid w:val="00AB5D17"/>
    <w:rsid w:val="00AB657F"/>
    <w:rsid w:val="00AB69A3"/>
    <w:rsid w:val="00AB6D58"/>
    <w:rsid w:val="00AB6E71"/>
    <w:rsid w:val="00AC0795"/>
    <w:rsid w:val="00AC0B14"/>
    <w:rsid w:val="00AC0B59"/>
    <w:rsid w:val="00AC0FF7"/>
    <w:rsid w:val="00AC1ABB"/>
    <w:rsid w:val="00AC3DF1"/>
    <w:rsid w:val="00AC5E4A"/>
    <w:rsid w:val="00AC614F"/>
    <w:rsid w:val="00AC748D"/>
    <w:rsid w:val="00AC7E4E"/>
    <w:rsid w:val="00AD16F9"/>
    <w:rsid w:val="00AD1D6D"/>
    <w:rsid w:val="00AD20F8"/>
    <w:rsid w:val="00AD2862"/>
    <w:rsid w:val="00AD29C3"/>
    <w:rsid w:val="00AD2DB4"/>
    <w:rsid w:val="00AD3F9E"/>
    <w:rsid w:val="00AD490D"/>
    <w:rsid w:val="00AD5553"/>
    <w:rsid w:val="00AD681B"/>
    <w:rsid w:val="00AD6D59"/>
    <w:rsid w:val="00AD7BDB"/>
    <w:rsid w:val="00AE0040"/>
    <w:rsid w:val="00AE0B80"/>
    <w:rsid w:val="00AE10ED"/>
    <w:rsid w:val="00AE13C2"/>
    <w:rsid w:val="00AE14A4"/>
    <w:rsid w:val="00AE1798"/>
    <w:rsid w:val="00AE17FE"/>
    <w:rsid w:val="00AE230A"/>
    <w:rsid w:val="00AE23B5"/>
    <w:rsid w:val="00AE3D03"/>
    <w:rsid w:val="00AE4F21"/>
    <w:rsid w:val="00AE5199"/>
    <w:rsid w:val="00AE5204"/>
    <w:rsid w:val="00AE5612"/>
    <w:rsid w:val="00AE6706"/>
    <w:rsid w:val="00AE6EB0"/>
    <w:rsid w:val="00AE79C9"/>
    <w:rsid w:val="00AF09A2"/>
    <w:rsid w:val="00AF0A65"/>
    <w:rsid w:val="00AF1453"/>
    <w:rsid w:val="00AF1CA3"/>
    <w:rsid w:val="00AF2237"/>
    <w:rsid w:val="00AF260B"/>
    <w:rsid w:val="00AF2740"/>
    <w:rsid w:val="00AF4407"/>
    <w:rsid w:val="00AF448F"/>
    <w:rsid w:val="00AF44A9"/>
    <w:rsid w:val="00AF48FA"/>
    <w:rsid w:val="00AF57A6"/>
    <w:rsid w:val="00AF663E"/>
    <w:rsid w:val="00AF73FD"/>
    <w:rsid w:val="00AF7C0F"/>
    <w:rsid w:val="00B00B4C"/>
    <w:rsid w:val="00B029E0"/>
    <w:rsid w:val="00B040C1"/>
    <w:rsid w:val="00B04590"/>
    <w:rsid w:val="00B04E38"/>
    <w:rsid w:val="00B04FEC"/>
    <w:rsid w:val="00B05A20"/>
    <w:rsid w:val="00B05BCF"/>
    <w:rsid w:val="00B070F6"/>
    <w:rsid w:val="00B074CE"/>
    <w:rsid w:val="00B07A12"/>
    <w:rsid w:val="00B102F2"/>
    <w:rsid w:val="00B1056D"/>
    <w:rsid w:val="00B105CD"/>
    <w:rsid w:val="00B1153C"/>
    <w:rsid w:val="00B12209"/>
    <w:rsid w:val="00B12784"/>
    <w:rsid w:val="00B12EF6"/>
    <w:rsid w:val="00B13E30"/>
    <w:rsid w:val="00B144EA"/>
    <w:rsid w:val="00B14757"/>
    <w:rsid w:val="00B14A0B"/>
    <w:rsid w:val="00B1549F"/>
    <w:rsid w:val="00B15F5B"/>
    <w:rsid w:val="00B16423"/>
    <w:rsid w:val="00B17415"/>
    <w:rsid w:val="00B17668"/>
    <w:rsid w:val="00B17833"/>
    <w:rsid w:val="00B17C8C"/>
    <w:rsid w:val="00B17D84"/>
    <w:rsid w:val="00B204E6"/>
    <w:rsid w:val="00B20F96"/>
    <w:rsid w:val="00B2160C"/>
    <w:rsid w:val="00B22390"/>
    <w:rsid w:val="00B22484"/>
    <w:rsid w:val="00B22C5F"/>
    <w:rsid w:val="00B23A2E"/>
    <w:rsid w:val="00B23D14"/>
    <w:rsid w:val="00B23FE2"/>
    <w:rsid w:val="00B2514F"/>
    <w:rsid w:val="00B25A42"/>
    <w:rsid w:val="00B268A4"/>
    <w:rsid w:val="00B2730B"/>
    <w:rsid w:val="00B27C67"/>
    <w:rsid w:val="00B30A65"/>
    <w:rsid w:val="00B30E72"/>
    <w:rsid w:val="00B3224A"/>
    <w:rsid w:val="00B32365"/>
    <w:rsid w:val="00B33DAD"/>
    <w:rsid w:val="00B340ED"/>
    <w:rsid w:val="00B34494"/>
    <w:rsid w:val="00B34C33"/>
    <w:rsid w:val="00B36276"/>
    <w:rsid w:val="00B3634B"/>
    <w:rsid w:val="00B36DCA"/>
    <w:rsid w:val="00B36F87"/>
    <w:rsid w:val="00B3742D"/>
    <w:rsid w:val="00B3796C"/>
    <w:rsid w:val="00B40B1E"/>
    <w:rsid w:val="00B40F52"/>
    <w:rsid w:val="00B41884"/>
    <w:rsid w:val="00B41959"/>
    <w:rsid w:val="00B42ACF"/>
    <w:rsid w:val="00B43D32"/>
    <w:rsid w:val="00B445C2"/>
    <w:rsid w:val="00B44A34"/>
    <w:rsid w:val="00B452C7"/>
    <w:rsid w:val="00B460C2"/>
    <w:rsid w:val="00B461F3"/>
    <w:rsid w:val="00B46AF7"/>
    <w:rsid w:val="00B4740F"/>
    <w:rsid w:val="00B47B89"/>
    <w:rsid w:val="00B47BB6"/>
    <w:rsid w:val="00B47BF4"/>
    <w:rsid w:val="00B50B3E"/>
    <w:rsid w:val="00B51690"/>
    <w:rsid w:val="00B51C6F"/>
    <w:rsid w:val="00B52228"/>
    <w:rsid w:val="00B52ED9"/>
    <w:rsid w:val="00B53953"/>
    <w:rsid w:val="00B54919"/>
    <w:rsid w:val="00B54BD7"/>
    <w:rsid w:val="00B54C06"/>
    <w:rsid w:val="00B54CC2"/>
    <w:rsid w:val="00B54EC1"/>
    <w:rsid w:val="00B55DDB"/>
    <w:rsid w:val="00B563BE"/>
    <w:rsid w:val="00B572D8"/>
    <w:rsid w:val="00B57B6F"/>
    <w:rsid w:val="00B57EF7"/>
    <w:rsid w:val="00B60D2B"/>
    <w:rsid w:val="00B6334D"/>
    <w:rsid w:val="00B64A51"/>
    <w:rsid w:val="00B65445"/>
    <w:rsid w:val="00B656FF"/>
    <w:rsid w:val="00B657B4"/>
    <w:rsid w:val="00B66036"/>
    <w:rsid w:val="00B66AF6"/>
    <w:rsid w:val="00B673AF"/>
    <w:rsid w:val="00B675C7"/>
    <w:rsid w:val="00B679C8"/>
    <w:rsid w:val="00B67A4A"/>
    <w:rsid w:val="00B67B97"/>
    <w:rsid w:val="00B7034B"/>
    <w:rsid w:val="00B708AB"/>
    <w:rsid w:val="00B7145E"/>
    <w:rsid w:val="00B714EC"/>
    <w:rsid w:val="00B719B2"/>
    <w:rsid w:val="00B71FD4"/>
    <w:rsid w:val="00B72171"/>
    <w:rsid w:val="00B74043"/>
    <w:rsid w:val="00B7436B"/>
    <w:rsid w:val="00B74DFA"/>
    <w:rsid w:val="00B75CB4"/>
    <w:rsid w:val="00B80045"/>
    <w:rsid w:val="00B8043C"/>
    <w:rsid w:val="00B818FF"/>
    <w:rsid w:val="00B820DB"/>
    <w:rsid w:val="00B822C2"/>
    <w:rsid w:val="00B8245F"/>
    <w:rsid w:val="00B8260A"/>
    <w:rsid w:val="00B831DD"/>
    <w:rsid w:val="00B833C5"/>
    <w:rsid w:val="00B835AC"/>
    <w:rsid w:val="00B83FDE"/>
    <w:rsid w:val="00B8433F"/>
    <w:rsid w:val="00B84A01"/>
    <w:rsid w:val="00B84B13"/>
    <w:rsid w:val="00B84CDE"/>
    <w:rsid w:val="00B84E49"/>
    <w:rsid w:val="00B853B8"/>
    <w:rsid w:val="00B85DAA"/>
    <w:rsid w:val="00B867DE"/>
    <w:rsid w:val="00B86978"/>
    <w:rsid w:val="00B86E11"/>
    <w:rsid w:val="00B871F1"/>
    <w:rsid w:val="00B8779B"/>
    <w:rsid w:val="00B879FC"/>
    <w:rsid w:val="00B90ACF"/>
    <w:rsid w:val="00B90C05"/>
    <w:rsid w:val="00B91424"/>
    <w:rsid w:val="00B91987"/>
    <w:rsid w:val="00B921D9"/>
    <w:rsid w:val="00B92A4F"/>
    <w:rsid w:val="00B931B8"/>
    <w:rsid w:val="00B93C15"/>
    <w:rsid w:val="00B93E3A"/>
    <w:rsid w:val="00B94846"/>
    <w:rsid w:val="00B951A2"/>
    <w:rsid w:val="00B96E37"/>
    <w:rsid w:val="00B977FB"/>
    <w:rsid w:val="00B979BA"/>
    <w:rsid w:val="00B97A9C"/>
    <w:rsid w:val="00BA026B"/>
    <w:rsid w:val="00BA1122"/>
    <w:rsid w:val="00BA25A0"/>
    <w:rsid w:val="00BA2ABB"/>
    <w:rsid w:val="00BA2D86"/>
    <w:rsid w:val="00BA3425"/>
    <w:rsid w:val="00BA45D7"/>
    <w:rsid w:val="00BA5260"/>
    <w:rsid w:val="00BA552F"/>
    <w:rsid w:val="00BA6E12"/>
    <w:rsid w:val="00BA6F93"/>
    <w:rsid w:val="00BA7265"/>
    <w:rsid w:val="00BA7A88"/>
    <w:rsid w:val="00BB0812"/>
    <w:rsid w:val="00BB1C60"/>
    <w:rsid w:val="00BB1DA9"/>
    <w:rsid w:val="00BB2453"/>
    <w:rsid w:val="00BB296A"/>
    <w:rsid w:val="00BB38C7"/>
    <w:rsid w:val="00BB3F91"/>
    <w:rsid w:val="00BB614D"/>
    <w:rsid w:val="00BB705E"/>
    <w:rsid w:val="00BB7425"/>
    <w:rsid w:val="00BB7A1A"/>
    <w:rsid w:val="00BB7A3E"/>
    <w:rsid w:val="00BC1246"/>
    <w:rsid w:val="00BC1701"/>
    <w:rsid w:val="00BC2821"/>
    <w:rsid w:val="00BC3538"/>
    <w:rsid w:val="00BC39F2"/>
    <w:rsid w:val="00BC3E9C"/>
    <w:rsid w:val="00BC4D34"/>
    <w:rsid w:val="00BC535A"/>
    <w:rsid w:val="00BC7E28"/>
    <w:rsid w:val="00BD0360"/>
    <w:rsid w:val="00BD073B"/>
    <w:rsid w:val="00BD08D3"/>
    <w:rsid w:val="00BD0CE7"/>
    <w:rsid w:val="00BD11C8"/>
    <w:rsid w:val="00BD1A92"/>
    <w:rsid w:val="00BD1B50"/>
    <w:rsid w:val="00BD1EDA"/>
    <w:rsid w:val="00BD2177"/>
    <w:rsid w:val="00BD3CB9"/>
    <w:rsid w:val="00BD4629"/>
    <w:rsid w:val="00BD5FAE"/>
    <w:rsid w:val="00BD6591"/>
    <w:rsid w:val="00BD7136"/>
    <w:rsid w:val="00BD731E"/>
    <w:rsid w:val="00BD74B8"/>
    <w:rsid w:val="00BE0F1E"/>
    <w:rsid w:val="00BE10CB"/>
    <w:rsid w:val="00BE1289"/>
    <w:rsid w:val="00BE1434"/>
    <w:rsid w:val="00BE2C30"/>
    <w:rsid w:val="00BE3273"/>
    <w:rsid w:val="00BE4704"/>
    <w:rsid w:val="00BE5DB3"/>
    <w:rsid w:val="00BE5E27"/>
    <w:rsid w:val="00BE70E0"/>
    <w:rsid w:val="00BE76D7"/>
    <w:rsid w:val="00BF0693"/>
    <w:rsid w:val="00BF08BD"/>
    <w:rsid w:val="00BF1E50"/>
    <w:rsid w:val="00BF4B09"/>
    <w:rsid w:val="00BF4C3E"/>
    <w:rsid w:val="00BF7499"/>
    <w:rsid w:val="00BF765A"/>
    <w:rsid w:val="00BF7890"/>
    <w:rsid w:val="00BF79EB"/>
    <w:rsid w:val="00C01765"/>
    <w:rsid w:val="00C01FEF"/>
    <w:rsid w:val="00C0231C"/>
    <w:rsid w:val="00C0256D"/>
    <w:rsid w:val="00C02F74"/>
    <w:rsid w:val="00C03B6A"/>
    <w:rsid w:val="00C04279"/>
    <w:rsid w:val="00C04CE7"/>
    <w:rsid w:val="00C05040"/>
    <w:rsid w:val="00C058E9"/>
    <w:rsid w:val="00C069A1"/>
    <w:rsid w:val="00C06B82"/>
    <w:rsid w:val="00C07DFC"/>
    <w:rsid w:val="00C10191"/>
    <w:rsid w:val="00C10547"/>
    <w:rsid w:val="00C12C01"/>
    <w:rsid w:val="00C131F5"/>
    <w:rsid w:val="00C140A1"/>
    <w:rsid w:val="00C1414B"/>
    <w:rsid w:val="00C14E5E"/>
    <w:rsid w:val="00C156EB"/>
    <w:rsid w:val="00C16639"/>
    <w:rsid w:val="00C17FFE"/>
    <w:rsid w:val="00C2017F"/>
    <w:rsid w:val="00C20500"/>
    <w:rsid w:val="00C209B5"/>
    <w:rsid w:val="00C20D20"/>
    <w:rsid w:val="00C2102F"/>
    <w:rsid w:val="00C21662"/>
    <w:rsid w:val="00C22616"/>
    <w:rsid w:val="00C22633"/>
    <w:rsid w:val="00C23AAF"/>
    <w:rsid w:val="00C245E2"/>
    <w:rsid w:val="00C25162"/>
    <w:rsid w:val="00C2578D"/>
    <w:rsid w:val="00C260A2"/>
    <w:rsid w:val="00C268BD"/>
    <w:rsid w:val="00C26A73"/>
    <w:rsid w:val="00C27D4A"/>
    <w:rsid w:val="00C27F78"/>
    <w:rsid w:val="00C30AE5"/>
    <w:rsid w:val="00C332CF"/>
    <w:rsid w:val="00C334E0"/>
    <w:rsid w:val="00C33A71"/>
    <w:rsid w:val="00C33FC9"/>
    <w:rsid w:val="00C346D0"/>
    <w:rsid w:val="00C34894"/>
    <w:rsid w:val="00C34929"/>
    <w:rsid w:val="00C34E14"/>
    <w:rsid w:val="00C35D1E"/>
    <w:rsid w:val="00C35E55"/>
    <w:rsid w:val="00C35F50"/>
    <w:rsid w:val="00C36424"/>
    <w:rsid w:val="00C36452"/>
    <w:rsid w:val="00C365CB"/>
    <w:rsid w:val="00C37266"/>
    <w:rsid w:val="00C375C2"/>
    <w:rsid w:val="00C375E5"/>
    <w:rsid w:val="00C37652"/>
    <w:rsid w:val="00C37988"/>
    <w:rsid w:val="00C42079"/>
    <w:rsid w:val="00C44738"/>
    <w:rsid w:val="00C45061"/>
    <w:rsid w:val="00C45265"/>
    <w:rsid w:val="00C456C8"/>
    <w:rsid w:val="00C467FB"/>
    <w:rsid w:val="00C478E0"/>
    <w:rsid w:val="00C51774"/>
    <w:rsid w:val="00C51C08"/>
    <w:rsid w:val="00C5239F"/>
    <w:rsid w:val="00C523EC"/>
    <w:rsid w:val="00C5314E"/>
    <w:rsid w:val="00C539A8"/>
    <w:rsid w:val="00C5402D"/>
    <w:rsid w:val="00C54631"/>
    <w:rsid w:val="00C558C5"/>
    <w:rsid w:val="00C55B5A"/>
    <w:rsid w:val="00C55E9A"/>
    <w:rsid w:val="00C562F1"/>
    <w:rsid w:val="00C56E60"/>
    <w:rsid w:val="00C5799F"/>
    <w:rsid w:val="00C600E2"/>
    <w:rsid w:val="00C602E0"/>
    <w:rsid w:val="00C602FE"/>
    <w:rsid w:val="00C6047A"/>
    <w:rsid w:val="00C60614"/>
    <w:rsid w:val="00C608D4"/>
    <w:rsid w:val="00C61057"/>
    <w:rsid w:val="00C616AA"/>
    <w:rsid w:val="00C619E9"/>
    <w:rsid w:val="00C61BB8"/>
    <w:rsid w:val="00C621D8"/>
    <w:rsid w:val="00C62C7E"/>
    <w:rsid w:val="00C6358B"/>
    <w:rsid w:val="00C63DCB"/>
    <w:rsid w:val="00C63E01"/>
    <w:rsid w:val="00C643C2"/>
    <w:rsid w:val="00C64576"/>
    <w:rsid w:val="00C64D6C"/>
    <w:rsid w:val="00C65182"/>
    <w:rsid w:val="00C6518B"/>
    <w:rsid w:val="00C65C75"/>
    <w:rsid w:val="00C65E99"/>
    <w:rsid w:val="00C660BB"/>
    <w:rsid w:val="00C66B14"/>
    <w:rsid w:val="00C671BF"/>
    <w:rsid w:val="00C674CB"/>
    <w:rsid w:val="00C67EA6"/>
    <w:rsid w:val="00C67ECE"/>
    <w:rsid w:val="00C70186"/>
    <w:rsid w:val="00C7109B"/>
    <w:rsid w:val="00C7135B"/>
    <w:rsid w:val="00C719D9"/>
    <w:rsid w:val="00C72D85"/>
    <w:rsid w:val="00C734A5"/>
    <w:rsid w:val="00C73A14"/>
    <w:rsid w:val="00C73F4E"/>
    <w:rsid w:val="00C7429D"/>
    <w:rsid w:val="00C74A42"/>
    <w:rsid w:val="00C750C4"/>
    <w:rsid w:val="00C75619"/>
    <w:rsid w:val="00C756CB"/>
    <w:rsid w:val="00C75D55"/>
    <w:rsid w:val="00C75E62"/>
    <w:rsid w:val="00C76513"/>
    <w:rsid w:val="00C76608"/>
    <w:rsid w:val="00C766F2"/>
    <w:rsid w:val="00C769A5"/>
    <w:rsid w:val="00C77027"/>
    <w:rsid w:val="00C7779A"/>
    <w:rsid w:val="00C802E1"/>
    <w:rsid w:val="00C80442"/>
    <w:rsid w:val="00C80540"/>
    <w:rsid w:val="00C80981"/>
    <w:rsid w:val="00C80D54"/>
    <w:rsid w:val="00C80F1F"/>
    <w:rsid w:val="00C812AD"/>
    <w:rsid w:val="00C81474"/>
    <w:rsid w:val="00C81554"/>
    <w:rsid w:val="00C81B5D"/>
    <w:rsid w:val="00C81F8E"/>
    <w:rsid w:val="00C82429"/>
    <w:rsid w:val="00C830EE"/>
    <w:rsid w:val="00C8322B"/>
    <w:rsid w:val="00C8475F"/>
    <w:rsid w:val="00C84A37"/>
    <w:rsid w:val="00C855F1"/>
    <w:rsid w:val="00C85F58"/>
    <w:rsid w:val="00C86280"/>
    <w:rsid w:val="00C868A2"/>
    <w:rsid w:val="00C87ADA"/>
    <w:rsid w:val="00C9046C"/>
    <w:rsid w:val="00C91001"/>
    <w:rsid w:val="00C91AEF"/>
    <w:rsid w:val="00C91D80"/>
    <w:rsid w:val="00C94065"/>
    <w:rsid w:val="00C94492"/>
    <w:rsid w:val="00C944F3"/>
    <w:rsid w:val="00C94F7A"/>
    <w:rsid w:val="00C95AE2"/>
    <w:rsid w:val="00C95CFD"/>
    <w:rsid w:val="00C9654E"/>
    <w:rsid w:val="00CA0C61"/>
    <w:rsid w:val="00CA1344"/>
    <w:rsid w:val="00CA16E4"/>
    <w:rsid w:val="00CA1AD4"/>
    <w:rsid w:val="00CA1DED"/>
    <w:rsid w:val="00CA25E5"/>
    <w:rsid w:val="00CA2C81"/>
    <w:rsid w:val="00CA32D8"/>
    <w:rsid w:val="00CA3D1B"/>
    <w:rsid w:val="00CA5B46"/>
    <w:rsid w:val="00CA5B83"/>
    <w:rsid w:val="00CA5C22"/>
    <w:rsid w:val="00CA61E0"/>
    <w:rsid w:val="00CA6AA3"/>
    <w:rsid w:val="00CA7429"/>
    <w:rsid w:val="00CA7516"/>
    <w:rsid w:val="00CA7A67"/>
    <w:rsid w:val="00CB0E7C"/>
    <w:rsid w:val="00CB179C"/>
    <w:rsid w:val="00CB227E"/>
    <w:rsid w:val="00CB2EE1"/>
    <w:rsid w:val="00CB32D7"/>
    <w:rsid w:val="00CB330C"/>
    <w:rsid w:val="00CB3AAA"/>
    <w:rsid w:val="00CB423C"/>
    <w:rsid w:val="00CB4AED"/>
    <w:rsid w:val="00CB4BA2"/>
    <w:rsid w:val="00CB5139"/>
    <w:rsid w:val="00CB5442"/>
    <w:rsid w:val="00CB5829"/>
    <w:rsid w:val="00CB5FB7"/>
    <w:rsid w:val="00CB61D2"/>
    <w:rsid w:val="00CB62B6"/>
    <w:rsid w:val="00CB66AB"/>
    <w:rsid w:val="00CB72DB"/>
    <w:rsid w:val="00CB7518"/>
    <w:rsid w:val="00CB7538"/>
    <w:rsid w:val="00CB75E4"/>
    <w:rsid w:val="00CB7662"/>
    <w:rsid w:val="00CB7961"/>
    <w:rsid w:val="00CB7E26"/>
    <w:rsid w:val="00CC05AB"/>
    <w:rsid w:val="00CC0902"/>
    <w:rsid w:val="00CC0958"/>
    <w:rsid w:val="00CC186C"/>
    <w:rsid w:val="00CC1D90"/>
    <w:rsid w:val="00CC2C2A"/>
    <w:rsid w:val="00CC2D49"/>
    <w:rsid w:val="00CC2F8B"/>
    <w:rsid w:val="00CC38D6"/>
    <w:rsid w:val="00CC4172"/>
    <w:rsid w:val="00CC5173"/>
    <w:rsid w:val="00CC544D"/>
    <w:rsid w:val="00CC57EA"/>
    <w:rsid w:val="00CC5AEC"/>
    <w:rsid w:val="00CC63C5"/>
    <w:rsid w:val="00CC63F9"/>
    <w:rsid w:val="00CC6B08"/>
    <w:rsid w:val="00CC7246"/>
    <w:rsid w:val="00CD005B"/>
    <w:rsid w:val="00CD0808"/>
    <w:rsid w:val="00CD1968"/>
    <w:rsid w:val="00CD2493"/>
    <w:rsid w:val="00CD2A9B"/>
    <w:rsid w:val="00CD3A3A"/>
    <w:rsid w:val="00CD3F73"/>
    <w:rsid w:val="00CD5196"/>
    <w:rsid w:val="00CD52D6"/>
    <w:rsid w:val="00CD7DF8"/>
    <w:rsid w:val="00CE00FB"/>
    <w:rsid w:val="00CE0920"/>
    <w:rsid w:val="00CE0BEA"/>
    <w:rsid w:val="00CE1E7E"/>
    <w:rsid w:val="00CE2191"/>
    <w:rsid w:val="00CE2F71"/>
    <w:rsid w:val="00CE2F79"/>
    <w:rsid w:val="00CE303A"/>
    <w:rsid w:val="00CE38E2"/>
    <w:rsid w:val="00CE3BF9"/>
    <w:rsid w:val="00CE46A7"/>
    <w:rsid w:val="00CE475E"/>
    <w:rsid w:val="00CE4BCA"/>
    <w:rsid w:val="00CE553A"/>
    <w:rsid w:val="00CF03D3"/>
    <w:rsid w:val="00CF0C35"/>
    <w:rsid w:val="00CF1E63"/>
    <w:rsid w:val="00CF3A6B"/>
    <w:rsid w:val="00CF3C0F"/>
    <w:rsid w:val="00CF3F3E"/>
    <w:rsid w:val="00CF461D"/>
    <w:rsid w:val="00CF489F"/>
    <w:rsid w:val="00CF5572"/>
    <w:rsid w:val="00CF59A2"/>
    <w:rsid w:val="00CF621E"/>
    <w:rsid w:val="00D00FCE"/>
    <w:rsid w:val="00D02358"/>
    <w:rsid w:val="00D02414"/>
    <w:rsid w:val="00D0249E"/>
    <w:rsid w:val="00D02E04"/>
    <w:rsid w:val="00D02F85"/>
    <w:rsid w:val="00D03121"/>
    <w:rsid w:val="00D03755"/>
    <w:rsid w:val="00D03CA0"/>
    <w:rsid w:val="00D04745"/>
    <w:rsid w:val="00D04F08"/>
    <w:rsid w:val="00D05F87"/>
    <w:rsid w:val="00D0651F"/>
    <w:rsid w:val="00D06E8D"/>
    <w:rsid w:val="00D071A4"/>
    <w:rsid w:val="00D077BA"/>
    <w:rsid w:val="00D1024D"/>
    <w:rsid w:val="00D1117E"/>
    <w:rsid w:val="00D118AA"/>
    <w:rsid w:val="00D11B1E"/>
    <w:rsid w:val="00D11E91"/>
    <w:rsid w:val="00D12B6C"/>
    <w:rsid w:val="00D12B9E"/>
    <w:rsid w:val="00D133CA"/>
    <w:rsid w:val="00D13875"/>
    <w:rsid w:val="00D14F84"/>
    <w:rsid w:val="00D15085"/>
    <w:rsid w:val="00D15C69"/>
    <w:rsid w:val="00D15C75"/>
    <w:rsid w:val="00D15D97"/>
    <w:rsid w:val="00D15E0D"/>
    <w:rsid w:val="00D1602D"/>
    <w:rsid w:val="00D16EF4"/>
    <w:rsid w:val="00D17EE8"/>
    <w:rsid w:val="00D204FB"/>
    <w:rsid w:val="00D21FC9"/>
    <w:rsid w:val="00D21FD0"/>
    <w:rsid w:val="00D22A24"/>
    <w:rsid w:val="00D239D3"/>
    <w:rsid w:val="00D23EB0"/>
    <w:rsid w:val="00D24EBC"/>
    <w:rsid w:val="00D25021"/>
    <w:rsid w:val="00D250AC"/>
    <w:rsid w:val="00D25261"/>
    <w:rsid w:val="00D25644"/>
    <w:rsid w:val="00D25EBF"/>
    <w:rsid w:val="00D263DA"/>
    <w:rsid w:val="00D2652B"/>
    <w:rsid w:val="00D26BDA"/>
    <w:rsid w:val="00D2775C"/>
    <w:rsid w:val="00D278F1"/>
    <w:rsid w:val="00D30DCD"/>
    <w:rsid w:val="00D30F7B"/>
    <w:rsid w:val="00D3186C"/>
    <w:rsid w:val="00D3212E"/>
    <w:rsid w:val="00D33199"/>
    <w:rsid w:val="00D333B5"/>
    <w:rsid w:val="00D36516"/>
    <w:rsid w:val="00D36B74"/>
    <w:rsid w:val="00D40088"/>
    <w:rsid w:val="00D41844"/>
    <w:rsid w:val="00D42005"/>
    <w:rsid w:val="00D428ED"/>
    <w:rsid w:val="00D42F05"/>
    <w:rsid w:val="00D43D34"/>
    <w:rsid w:val="00D45122"/>
    <w:rsid w:val="00D45136"/>
    <w:rsid w:val="00D45785"/>
    <w:rsid w:val="00D45850"/>
    <w:rsid w:val="00D45EE7"/>
    <w:rsid w:val="00D460A8"/>
    <w:rsid w:val="00D46625"/>
    <w:rsid w:val="00D468CE"/>
    <w:rsid w:val="00D46D4A"/>
    <w:rsid w:val="00D473C5"/>
    <w:rsid w:val="00D47AE0"/>
    <w:rsid w:val="00D47B5B"/>
    <w:rsid w:val="00D500AF"/>
    <w:rsid w:val="00D50121"/>
    <w:rsid w:val="00D504A0"/>
    <w:rsid w:val="00D50ABC"/>
    <w:rsid w:val="00D511FD"/>
    <w:rsid w:val="00D5153D"/>
    <w:rsid w:val="00D5171F"/>
    <w:rsid w:val="00D523C1"/>
    <w:rsid w:val="00D530FE"/>
    <w:rsid w:val="00D5348B"/>
    <w:rsid w:val="00D539AB"/>
    <w:rsid w:val="00D552DF"/>
    <w:rsid w:val="00D56328"/>
    <w:rsid w:val="00D56F37"/>
    <w:rsid w:val="00D572C7"/>
    <w:rsid w:val="00D57C1C"/>
    <w:rsid w:val="00D60BF4"/>
    <w:rsid w:val="00D616F5"/>
    <w:rsid w:val="00D61C49"/>
    <w:rsid w:val="00D625FC"/>
    <w:rsid w:val="00D630E2"/>
    <w:rsid w:val="00D63217"/>
    <w:rsid w:val="00D63B1F"/>
    <w:rsid w:val="00D64053"/>
    <w:rsid w:val="00D648BF"/>
    <w:rsid w:val="00D64CFE"/>
    <w:rsid w:val="00D64D4C"/>
    <w:rsid w:val="00D662DC"/>
    <w:rsid w:val="00D668CA"/>
    <w:rsid w:val="00D673A6"/>
    <w:rsid w:val="00D67B72"/>
    <w:rsid w:val="00D709B7"/>
    <w:rsid w:val="00D70F91"/>
    <w:rsid w:val="00D70F98"/>
    <w:rsid w:val="00D7137E"/>
    <w:rsid w:val="00D71AA8"/>
    <w:rsid w:val="00D72FBC"/>
    <w:rsid w:val="00D73023"/>
    <w:rsid w:val="00D744D6"/>
    <w:rsid w:val="00D75396"/>
    <w:rsid w:val="00D753C3"/>
    <w:rsid w:val="00D75A9F"/>
    <w:rsid w:val="00D7635F"/>
    <w:rsid w:val="00D76A76"/>
    <w:rsid w:val="00D77A0D"/>
    <w:rsid w:val="00D77DBB"/>
    <w:rsid w:val="00D80127"/>
    <w:rsid w:val="00D809FB"/>
    <w:rsid w:val="00D8113F"/>
    <w:rsid w:val="00D817BF"/>
    <w:rsid w:val="00D8347B"/>
    <w:rsid w:val="00D837D7"/>
    <w:rsid w:val="00D853BB"/>
    <w:rsid w:val="00D85991"/>
    <w:rsid w:val="00D85FFC"/>
    <w:rsid w:val="00D8693B"/>
    <w:rsid w:val="00D86CBF"/>
    <w:rsid w:val="00D86FAB"/>
    <w:rsid w:val="00D87855"/>
    <w:rsid w:val="00D87CF0"/>
    <w:rsid w:val="00D90C2F"/>
    <w:rsid w:val="00D90D7E"/>
    <w:rsid w:val="00D916DB"/>
    <w:rsid w:val="00D92D19"/>
    <w:rsid w:val="00D94C7D"/>
    <w:rsid w:val="00D95271"/>
    <w:rsid w:val="00D96E88"/>
    <w:rsid w:val="00D9717E"/>
    <w:rsid w:val="00D97877"/>
    <w:rsid w:val="00DA038C"/>
    <w:rsid w:val="00DA0A55"/>
    <w:rsid w:val="00DA0BDB"/>
    <w:rsid w:val="00DA3084"/>
    <w:rsid w:val="00DA36AD"/>
    <w:rsid w:val="00DA402D"/>
    <w:rsid w:val="00DA44E8"/>
    <w:rsid w:val="00DA451A"/>
    <w:rsid w:val="00DA5B3F"/>
    <w:rsid w:val="00DA5FAD"/>
    <w:rsid w:val="00DA627C"/>
    <w:rsid w:val="00DA6956"/>
    <w:rsid w:val="00DA78BA"/>
    <w:rsid w:val="00DA7947"/>
    <w:rsid w:val="00DA7B8E"/>
    <w:rsid w:val="00DB08FF"/>
    <w:rsid w:val="00DB0B40"/>
    <w:rsid w:val="00DB1189"/>
    <w:rsid w:val="00DB127B"/>
    <w:rsid w:val="00DB154C"/>
    <w:rsid w:val="00DB1D8E"/>
    <w:rsid w:val="00DB29EC"/>
    <w:rsid w:val="00DB3F47"/>
    <w:rsid w:val="00DB4D72"/>
    <w:rsid w:val="00DB4DA4"/>
    <w:rsid w:val="00DB4EC0"/>
    <w:rsid w:val="00DB659A"/>
    <w:rsid w:val="00DB6738"/>
    <w:rsid w:val="00DB6FF7"/>
    <w:rsid w:val="00DB72DC"/>
    <w:rsid w:val="00DB76E5"/>
    <w:rsid w:val="00DC06B5"/>
    <w:rsid w:val="00DC1502"/>
    <w:rsid w:val="00DC1697"/>
    <w:rsid w:val="00DC16BD"/>
    <w:rsid w:val="00DC18A2"/>
    <w:rsid w:val="00DC2D93"/>
    <w:rsid w:val="00DC2EA1"/>
    <w:rsid w:val="00DC427F"/>
    <w:rsid w:val="00DC486E"/>
    <w:rsid w:val="00DC4EE0"/>
    <w:rsid w:val="00DC55A0"/>
    <w:rsid w:val="00DC573B"/>
    <w:rsid w:val="00DC5B8B"/>
    <w:rsid w:val="00DC6E27"/>
    <w:rsid w:val="00DC7286"/>
    <w:rsid w:val="00DC72AB"/>
    <w:rsid w:val="00DC7725"/>
    <w:rsid w:val="00DD14E0"/>
    <w:rsid w:val="00DD1688"/>
    <w:rsid w:val="00DD1AED"/>
    <w:rsid w:val="00DD26C4"/>
    <w:rsid w:val="00DD2DD9"/>
    <w:rsid w:val="00DD3078"/>
    <w:rsid w:val="00DD3648"/>
    <w:rsid w:val="00DD3CAC"/>
    <w:rsid w:val="00DD3F8B"/>
    <w:rsid w:val="00DD4691"/>
    <w:rsid w:val="00DD5137"/>
    <w:rsid w:val="00DD5329"/>
    <w:rsid w:val="00DD54C3"/>
    <w:rsid w:val="00DD610F"/>
    <w:rsid w:val="00DD6D9F"/>
    <w:rsid w:val="00DD72C0"/>
    <w:rsid w:val="00DD7404"/>
    <w:rsid w:val="00DE0012"/>
    <w:rsid w:val="00DE0238"/>
    <w:rsid w:val="00DE0C40"/>
    <w:rsid w:val="00DE110B"/>
    <w:rsid w:val="00DE163D"/>
    <w:rsid w:val="00DE1C61"/>
    <w:rsid w:val="00DE1C9B"/>
    <w:rsid w:val="00DE2052"/>
    <w:rsid w:val="00DE2521"/>
    <w:rsid w:val="00DE2E80"/>
    <w:rsid w:val="00DE30E0"/>
    <w:rsid w:val="00DE354F"/>
    <w:rsid w:val="00DE3A16"/>
    <w:rsid w:val="00DE3EF8"/>
    <w:rsid w:val="00DE4287"/>
    <w:rsid w:val="00DE4ADE"/>
    <w:rsid w:val="00DE5EF9"/>
    <w:rsid w:val="00DE61AC"/>
    <w:rsid w:val="00DE6767"/>
    <w:rsid w:val="00DE77AF"/>
    <w:rsid w:val="00DE7BA0"/>
    <w:rsid w:val="00DE7D29"/>
    <w:rsid w:val="00DE7DC2"/>
    <w:rsid w:val="00DF098C"/>
    <w:rsid w:val="00DF1F8E"/>
    <w:rsid w:val="00DF2E19"/>
    <w:rsid w:val="00DF5F71"/>
    <w:rsid w:val="00DF639A"/>
    <w:rsid w:val="00DF69D3"/>
    <w:rsid w:val="00DF7329"/>
    <w:rsid w:val="00E00DF3"/>
    <w:rsid w:val="00E017CA"/>
    <w:rsid w:val="00E01C14"/>
    <w:rsid w:val="00E01C39"/>
    <w:rsid w:val="00E01C44"/>
    <w:rsid w:val="00E0390D"/>
    <w:rsid w:val="00E03AA4"/>
    <w:rsid w:val="00E04348"/>
    <w:rsid w:val="00E04888"/>
    <w:rsid w:val="00E05015"/>
    <w:rsid w:val="00E05AED"/>
    <w:rsid w:val="00E05D80"/>
    <w:rsid w:val="00E06ABE"/>
    <w:rsid w:val="00E06E15"/>
    <w:rsid w:val="00E11420"/>
    <w:rsid w:val="00E12A4C"/>
    <w:rsid w:val="00E1462A"/>
    <w:rsid w:val="00E14F3C"/>
    <w:rsid w:val="00E15578"/>
    <w:rsid w:val="00E15DDD"/>
    <w:rsid w:val="00E1738C"/>
    <w:rsid w:val="00E17849"/>
    <w:rsid w:val="00E1788C"/>
    <w:rsid w:val="00E17C56"/>
    <w:rsid w:val="00E20700"/>
    <w:rsid w:val="00E2129B"/>
    <w:rsid w:val="00E212F1"/>
    <w:rsid w:val="00E215D7"/>
    <w:rsid w:val="00E21F94"/>
    <w:rsid w:val="00E2300D"/>
    <w:rsid w:val="00E24E42"/>
    <w:rsid w:val="00E24F39"/>
    <w:rsid w:val="00E258EA"/>
    <w:rsid w:val="00E25A12"/>
    <w:rsid w:val="00E25E30"/>
    <w:rsid w:val="00E2611E"/>
    <w:rsid w:val="00E2684E"/>
    <w:rsid w:val="00E26F06"/>
    <w:rsid w:val="00E27183"/>
    <w:rsid w:val="00E27344"/>
    <w:rsid w:val="00E27572"/>
    <w:rsid w:val="00E2776C"/>
    <w:rsid w:val="00E27AFD"/>
    <w:rsid w:val="00E305B5"/>
    <w:rsid w:val="00E30923"/>
    <w:rsid w:val="00E30C11"/>
    <w:rsid w:val="00E31073"/>
    <w:rsid w:val="00E31D3B"/>
    <w:rsid w:val="00E32839"/>
    <w:rsid w:val="00E32DFC"/>
    <w:rsid w:val="00E334D7"/>
    <w:rsid w:val="00E33726"/>
    <w:rsid w:val="00E338F3"/>
    <w:rsid w:val="00E344C7"/>
    <w:rsid w:val="00E35732"/>
    <w:rsid w:val="00E366E0"/>
    <w:rsid w:val="00E36E52"/>
    <w:rsid w:val="00E40671"/>
    <w:rsid w:val="00E418FA"/>
    <w:rsid w:val="00E420C8"/>
    <w:rsid w:val="00E42296"/>
    <w:rsid w:val="00E428DE"/>
    <w:rsid w:val="00E43083"/>
    <w:rsid w:val="00E442EE"/>
    <w:rsid w:val="00E45384"/>
    <w:rsid w:val="00E4566E"/>
    <w:rsid w:val="00E458C0"/>
    <w:rsid w:val="00E45BC4"/>
    <w:rsid w:val="00E45C9F"/>
    <w:rsid w:val="00E45F95"/>
    <w:rsid w:val="00E46566"/>
    <w:rsid w:val="00E46F85"/>
    <w:rsid w:val="00E46F96"/>
    <w:rsid w:val="00E47150"/>
    <w:rsid w:val="00E471AB"/>
    <w:rsid w:val="00E476C3"/>
    <w:rsid w:val="00E476CD"/>
    <w:rsid w:val="00E47763"/>
    <w:rsid w:val="00E4789D"/>
    <w:rsid w:val="00E47DC2"/>
    <w:rsid w:val="00E47E0C"/>
    <w:rsid w:val="00E47E28"/>
    <w:rsid w:val="00E47E79"/>
    <w:rsid w:val="00E50A02"/>
    <w:rsid w:val="00E53A86"/>
    <w:rsid w:val="00E56BD2"/>
    <w:rsid w:val="00E573D4"/>
    <w:rsid w:val="00E57B69"/>
    <w:rsid w:val="00E57FEE"/>
    <w:rsid w:val="00E60863"/>
    <w:rsid w:val="00E60908"/>
    <w:rsid w:val="00E6227C"/>
    <w:rsid w:val="00E62FD7"/>
    <w:rsid w:val="00E6338F"/>
    <w:rsid w:val="00E63666"/>
    <w:rsid w:val="00E6390B"/>
    <w:rsid w:val="00E63AA2"/>
    <w:rsid w:val="00E64E40"/>
    <w:rsid w:val="00E6541B"/>
    <w:rsid w:val="00E6557D"/>
    <w:rsid w:val="00E6631A"/>
    <w:rsid w:val="00E668CE"/>
    <w:rsid w:val="00E673A2"/>
    <w:rsid w:val="00E67570"/>
    <w:rsid w:val="00E67D49"/>
    <w:rsid w:val="00E71F36"/>
    <w:rsid w:val="00E725D8"/>
    <w:rsid w:val="00E73115"/>
    <w:rsid w:val="00E733F9"/>
    <w:rsid w:val="00E73958"/>
    <w:rsid w:val="00E75E38"/>
    <w:rsid w:val="00E76510"/>
    <w:rsid w:val="00E77495"/>
    <w:rsid w:val="00E779DF"/>
    <w:rsid w:val="00E8096B"/>
    <w:rsid w:val="00E80CDF"/>
    <w:rsid w:val="00E817F6"/>
    <w:rsid w:val="00E81D5A"/>
    <w:rsid w:val="00E82310"/>
    <w:rsid w:val="00E82DB5"/>
    <w:rsid w:val="00E82F6C"/>
    <w:rsid w:val="00E83BC4"/>
    <w:rsid w:val="00E8472F"/>
    <w:rsid w:val="00E859DF"/>
    <w:rsid w:val="00E85A7F"/>
    <w:rsid w:val="00E862DD"/>
    <w:rsid w:val="00E86D63"/>
    <w:rsid w:val="00E877C2"/>
    <w:rsid w:val="00E91239"/>
    <w:rsid w:val="00E9278C"/>
    <w:rsid w:val="00E92881"/>
    <w:rsid w:val="00E92BCE"/>
    <w:rsid w:val="00E92CB8"/>
    <w:rsid w:val="00E930ED"/>
    <w:rsid w:val="00E93A31"/>
    <w:rsid w:val="00E95626"/>
    <w:rsid w:val="00E96C56"/>
    <w:rsid w:val="00E97446"/>
    <w:rsid w:val="00EA03C6"/>
    <w:rsid w:val="00EA0501"/>
    <w:rsid w:val="00EA08D1"/>
    <w:rsid w:val="00EA13E8"/>
    <w:rsid w:val="00EA156E"/>
    <w:rsid w:val="00EA1662"/>
    <w:rsid w:val="00EA276A"/>
    <w:rsid w:val="00EA3E4F"/>
    <w:rsid w:val="00EA4DDD"/>
    <w:rsid w:val="00EA4F12"/>
    <w:rsid w:val="00EA518B"/>
    <w:rsid w:val="00EA546D"/>
    <w:rsid w:val="00EA5B9C"/>
    <w:rsid w:val="00EA6498"/>
    <w:rsid w:val="00EA6FB9"/>
    <w:rsid w:val="00EA7CCE"/>
    <w:rsid w:val="00EA7F3F"/>
    <w:rsid w:val="00EB1382"/>
    <w:rsid w:val="00EB22CE"/>
    <w:rsid w:val="00EB288A"/>
    <w:rsid w:val="00EB31E0"/>
    <w:rsid w:val="00EB3ED2"/>
    <w:rsid w:val="00EB3EE0"/>
    <w:rsid w:val="00EB53A6"/>
    <w:rsid w:val="00EB5A9B"/>
    <w:rsid w:val="00EB6FD2"/>
    <w:rsid w:val="00EB7043"/>
    <w:rsid w:val="00EB72AA"/>
    <w:rsid w:val="00EB768D"/>
    <w:rsid w:val="00EC0177"/>
    <w:rsid w:val="00EC01B8"/>
    <w:rsid w:val="00EC02F8"/>
    <w:rsid w:val="00EC09D9"/>
    <w:rsid w:val="00EC0E6E"/>
    <w:rsid w:val="00EC102E"/>
    <w:rsid w:val="00EC2A12"/>
    <w:rsid w:val="00EC2DA3"/>
    <w:rsid w:val="00EC30CB"/>
    <w:rsid w:val="00EC36FB"/>
    <w:rsid w:val="00EC3A99"/>
    <w:rsid w:val="00EC4C35"/>
    <w:rsid w:val="00ED16C8"/>
    <w:rsid w:val="00ED233C"/>
    <w:rsid w:val="00ED238F"/>
    <w:rsid w:val="00ED25E9"/>
    <w:rsid w:val="00ED2ECA"/>
    <w:rsid w:val="00ED30EC"/>
    <w:rsid w:val="00ED318A"/>
    <w:rsid w:val="00ED5701"/>
    <w:rsid w:val="00ED5B79"/>
    <w:rsid w:val="00ED5EDB"/>
    <w:rsid w:val="00ED62DC"/>
    <w:rsid w:val="00ED630E"/>
    <w:rsid w:val="00ED684E"/>
    <w:rsid w:val="00ED6A6B"/>
    <w:rsid w:val="00ED6C95"/>
    <w:rsid w:val="00ED6D12"/>
    <w:rsid w:val="00ED6E99"/>
    <w:rsid w:val="00ED6FBE"/>
    <w:rsid w:val="00ED7A22"/>
    <w:rsid w:val="00EE00C6"/>
    <w:rsid w:val="00EE0D0B"/>
    <w:rsid w:val="00EE17FF"/>
    <w:rsid w:val="00EE1C48"/>
    <w:rsid w:val="00EE2911"/>
    <w:rsid w:val="00EE2C74"/>
    <w:rsid w:val="00EE4C48"/>
    <w:rsid w:val="00EE4F4E"/>
    <w:rsid w:val="00EE516B"/>
    <w:rsid w:val="00EE5CF6"/>
    <w:rsid w:val="00EE7126"/>
    <w:rsid w:val="00EE7BBF"/>
    <w:rsid w:val="00EF00ED"/>
    <w:rsid w:val="00EF0854"/>
    <w:rsid w:val="00EF195D"/>
    <w:rsid w:val="00EF1D63"/>
    <w:rsid w:val="00EF2085"/>
    <w:rsid w:val="00EF273A"/>
    <w:rsid w:val="00EF2A32"/>
    <w:rsid w:val="00EF2A6F"/>
    <w:rsid w:val="00EF2ED4"/>
    <w:rsid w:val="00EF3335"/>
    <w:rsid w:val="00EF3FC7"/>
    <w:rsid w:val="00EF3FE8"/>
    <w:rsid w:val="00EF4105"/>
    <w:rsid w:val="00EF4650"/>
    <w:rsid w:val="00EF4726"/>
    <w:rsid w:val="00EF5595"/>
    <w:rsid w:val="00EF63B2"/>
    <w:rsid w:val="00F00034"/>
    <w:rsid w:val="00F00203"/>
    <w:rsid w:val="00F0084D"/>
    <w:rsid w:val="00F0202A"/>
    <w:rsid w:val="00F02201"/>
    <w:rsid w:val="00F02742"/>
    <w:rsid w:val="00F03066"/>
    <w:rsid w:val="00F033A1"/>
    <w:rsid w:val="00F03945"/>
    <w:rsid w:val="00F040F5"/>
    <w:rsid w:val="00F0427E"/>
    <w:rsid w:val="00F043AF"/>
    <w:rsid w:val="00F043D9"/>
    <w:rsid w:val="00F05404"/>
    <w:rsid w:val="00F054EB"/>
    <w:rsid w:val="00F0562A"/>
    <w:rsid w:val="00F056E2"/>
    <w:rsid w:val="00F05F51"/>
    <w:rsid w:val="00F07D5B"/>
    <w:rsid w:val="00F10719"/>
    <w:rsid w:val="00F109B2"/>
    <w:rsid w:val="00F10F42"/>
    <w:rsid w:val="00F1133B"/>
    <w:rsid w:val="00F113C1"/>
    <w:rsid w:val="00F11678"/>
    <w:rsid w:val="00F11904"/>
    <w:rsid w:val="00F11BF8"/>
    <w:rsid w:val="00F13052"/>
    <w:rsid w:val="00F13401"/>
    <w:rsid w:val="00F140C1"/>
    <w:rsid w:val="00F147D7"/>
    <w:rsid w:val="00F152B0"/>
    <w:rsid w:val="00F1534C"/>
    <w:rsid w:val="00F153A3"/>
    <w:rsid w:val="00F15A5D"/>
    <w:rsid w:val="00F15B37"/>
    <w:rsid w:val="00F15E8E"/>
    <w:rsid w:val="00F1636A"/>
    <w:rsid w:val="00F1677F"/>
    <w:rsid w:val="00F16EF2"/>
    <w:rsid w:val="00F17476"/>
    <w:rsid w:val="00F17BDF"/>
    <w:rsid w:val="00F17F22"/>
    <w:rsid w:val="00F20C63"/>
    <w:rsid w:val="00F21DCB"/>
    <w:rsid w:val="00F2340D"/>
    <w:rsid w:val="00F238E9"/>
    <w:rsid w:val="00F23AA3"/>
    <w:rsid w:val="00F23B2B"/>
    <w:rsid w:val="00F2420F"/>
    <w:rsid w:val="00F249FF"/>
    <w:rsid w:val="00F24D5F"/>
    <w:rsid w:val="00F2579D"/>
    <w:rsid w:val="00F257C0"/>
    <w:rsid w:val="00F25B0E"/>
    <w:rsid w:val="00F2658B"/>
    <w:rsid w:val="00F267B5"/>
    <w:rsid w:val="00F270A5"/>
    <w:rsid w:val="00F274DB"/>
    <w:rsid w:val="00F27B34"/>
    <w:rsid w:val="00F302CE"/>
    <w:rsid w:val="00F30DB4"/>
    <w:rsid w:val="00F31AF9"/>
    <w:rsid w:val="00F326C8"/>
    <w:rsid w:val="00F33211"/>
    <w:rsid w:val="00F33F17"/>
    <w:rsid w:val="00F345D3"/>
    <w:rsid w:val="00F36083"/>
    <w:rsid w:val="00F36ACA"/>
    <w:rsid w:val="00F36CA6"/>
    <w:rsid w:val="00F3732E"/>
    <w:rsid w:val="00F3736F"/>
    <w:rsid w:val="00F3779C"/>
    <w:rsid w:val="00F404D6"/>
    <w:rsid w:val="00F40821"/>
    <w:rsid w:val="00F416F9"/>
    <w:rsid w:val="00F41CCC"/>
    <w:rsid w:val="00F42273"/>
    <w:rsid w:val="00F424B1"/>
    <w:rsid w:val="00F42B5E"/>
    <w:rsid w:val="00F43CFA"/>
    <w:rsid w:val="00F444F0"/>
    <w:rsid w:val="00F444FD"/>
    <w:rsid w:val="00F449B2"/>
    <w:rsid w:val="00F4506A"/>
    <w:rsid w:val="00F453F3"/>
    <w:rsid w:val="00F45A02"/>
    <w:rsid w:val="00F469B2"/>
    <w:rsid w:val="00F46B73"/>
    <w:rsid w:val="00F4716B"/>
    <w:rsid w:val="00F47852"/>
    <w:rsid w:val="00F47D28"/>
    <w:rsid w:val="00F5096A"/>
    <w:rsid w:val="00F5120B"/>
    <w:rsid w:val="00F5158E"/>
    <w:rsid w:val="00F5251E"/>
    <w:rsid w:val="00F52C72"/>
    <w:rsid w:val="00F53706"/>
    <w:rsid w:val="00F5399F"/>
    <w:rsid w:val="00F53E59"/>
    <w:rsid w:val="00F55D70"/>
    <w:rsid w:val="00F564BB"/>
    <w:rsid w:val="00F56FB3"/>
    <w:rsid w:val="00F5713D"/>
    <w:rsid w:val="00F57851"/>
    <w:rsid w:val="00F57E65"/>
    <w:rsid w:val="00F57FD7"/>
    <w:rsid w:val="00F57FE9"/>
    <w:rsid w:val="00F60758"/>
    <w:rsid w:val="00F6219B"/>
    <w:rsid w:val="00F62689"/>
    <w:rsid w:val="00F63560"/>
    <w:rsid w:val="00F64E78"/>
    <w:rsid w:val="00F65F06"/>
    <w:rsid w:val="00F660F1"/>
    <w:rsid w:val="00F666E7"/>
    <w:rsid w:val="00F6726D"/>
    <w:rsid w:val="00F67777"/>
    <w:rsid w:val="00F677AB"/>
    <w:rsid w:val="00F67D59"/>
    <w:rsid w:val="00F701F2"/>
    <w:rsid w:val="00F70567"/>
    <w:rsid w:val="00F70AA5"/>
    <w:rsid w:val="00F70DAB"/>
    <w:rsid w:val="00F713C1"/>
    <w:rsid w:val="00F715F4"/>
    <w:rsid w:val="00F72060"/>
    <w:rsid w:val="00F7312F"/>
    <w:rsid w:val="00F73A8A"/>
    <w:rsid w:val="00F7599B"/>
    <w:rsid w:val="00F759E9"/>
    <w:rsid w:val="00F75C96"/>
    <w:rsid w:val="00F7627A"/>
    <w:rsid w:val="00F76BC6"/>
    <w:rsid w:val="00F77413"/>
    <w:rsid w:val="00F776E5"/>
    <w:rsid w:val="00F77E0C"/>
    <w:rsid w:val="00F80105"/>
    <w:rsid w:val="00F80F0E"/>
    <w:rsid w:val="00F812BB"/>
    <w:rsid w:val="00F81696"/>
    <w:rsid w:val="00F8178D"/>
    <w:rsid w:val="00F82296"/>
    <w:rsid w:val="00F8271F"/>
    <w:rsid w:val="00F828E8"/>
    <w:rsid w:val="00F82F23"/>
    <w:rsid w:val="00F8402E"/>
    <w:rsid w:val="00F841B0"/>
    <w:rsid w:val="00F853BC"/>
    <w:rsid w:val="00F8555B"/>
    <w:rsid w:val="00F85B1F"/>
    <w:rsid w:val="00F860C8"/>
    <w:rsid w:val="00F86C40"/>
    <w:rsid w:val="00F870C3"/>
    <w:rsid w:val="00F87CE9"/>
    <w:rsid w:val="00F90199"/>
    <w:rsid w:val="00F904C2"/>
    <w:rsid w:val="00F90504"/>
    <w:rsid w:val="00F90D37"/>
    <w:rsid w:val="00F91C7E"/>
    <w:rsid w:val="00F92B3D"/>
    <w:rsid w:val="00F92BF3"/>
    <w:rsid w:val="00F93D34"/>
    <w:rsid w:val="00F94733"/>
    <w:rsid w:val="00F94F8D"/>
    <w:rsid w:val="00F96814"/>
    <w:rsid w:val="00F96EC2"/>
    <w:rsid w:val="00F96F75"/>
    <w:rsid w:val="00F9771D"/>
    <w:rsid w:val="00FA05C0"/>
    <w:rsid w:val="00FA1594"/>
    <w:rsid w:val="00FA32E7"/>
    <w:rsid w:val="00FA382B"/>
    <w:rsid w:val="00FA383A"/>
    <w:rsid w:val="00FA38E4"/>
    <w:rsid w:val="00FA3AE4"/>
    <w:rsid w:val="00FA43D9"/>
    <w:rsid w:val="00FA479E"/>
    <w:rsid w:val="00FA4CB7"/>
    <w:rsid w:val="00FA52AC"/>
    <w:rsid w:val="00FA56EA"/>
    <w:rsid w:val="00FA5AB5"/>
    <w:rsid w:val="00FA5D18"/>
    <w:rsid w:val="00FA5E25"/>
    <w:rsid w:val="00FA6198"/>
    <w:rsid w:val="00FA71EB"/>
    <w:rsid w:val="00FA728E"/>
    <w:rsid w:val="00FA7407"/>
    <w:rsid w:val="00FA7482"/>
    <w:rsid w:val="00FA7C70"/>
    <w:rsid w:val="00FA7D3F"/>
    <w:rsid w:val="00FB0BE8"/>
    <w:rsid w:val="00FB1175"/>
    <w:rsid w:val="00FB15F0"/>
    <w:rsid w:val="00FB1B94"/>
    <w:rsid w:val="00FB1CC3"/>
    <w:rsid w:val="00FB1F52"/>
    <w:rsid w:val="00FB2910"/>
    <w:rsid w:val="00FB3460"/>
    <w:rsid w:val="00FB450B"/>
    <w:rsid w:val="00FB4FF0"/>
    <w:rsid w:val="00FB5224"/>
    <w:rsid w:val="00FB54BD"/>
    <w:rsid w:val="00FB605D"/>
    <w:rsid w:val="00FB6A1E"/>
    <w:rsid w:val="00FB6B4A"/>
    <w:rsid w:val="00FB73F6"/>
    <w:rsid w:val="00FB790D"/>
    <w:rsid w:val="00FB7D88"/>
    <w:rsid w:val="00FC0563"/>
    <w:rsid w:val="00FC0848"/>
    <w:rsid w:val="00FC0CC5"/>
    <w:rsid w:val="00FC10F7"/>
    <w:rsid w:val="00FC2A99"/>
    <w:rsid w:val="00FC2FC5"/>
    <w:rsid w:val="00FC3E77"/>
    <w:rsid w:val="00FC3F7D"/>
    <w:rsid w:val="00FC46BD"/>
    <w:rsid w:val="00FC5963"/>
    <w:rsid w:val="00FC60A8"/>
    <w:rsid w:val="00FC67AF"/>
    <w:rsid w:val="00FC6C9E"/>
    <w:rsid w:val="00FC6D8B"/>
    <w:rsid w:val="00FC70FA"/>
    <w:rsid w:val="00FD11BC"/>
    <w:rsid w:val="00FD2220"/>
    <w:rsid w:val="00FD22F3"/>
    <w:rsid w:val="00FD2EE0"/>
    <w:rsid w:val="00FD3804"/>
    <w:rsid w:val="00FD3871"/>
    <w:rsid w:val="00FD4626"/>
    <w:rsid w:val="00FD5734"/>
    <w:rsid w:val="00FD5BE0"/>
    <w:rsid w:val="00FD7314"/>
    <w:rsid w:val="00FD7E96"/>
    <w:rsid w:val="00FE08CD"/>
    <w:rsid w:val="00FE13E2"/>
    <w:rsid w:val="00FE2D77"/>
    <w:rsid w:val="00FE2EEE"/>
    <w:rsid w:val="00FE3327"/>
    <w:rsid w:val="00FE386B"/>
    <w:rsid w:val="00FE3D1B"/>
    <w:rsid w:val="00FE3FA2"/>
    <w:rsid w:val="00FE6D5A"/>
    <w:rsid w:val="00FE774B"/>
    <w:rsid w:val="00FE7C64"/>
    <w:rsid w:val="00FF047B"/>
    <w:rsid w:val="00FF0CD6"/>
    <w:rsid w:val="00FF0DC0"/>
    <w:rsid w:val="00FF199D"/>
    <w:rsid w:val="00FF19BF"/>
    <w:rsid w:val="00FF1AF4"/>
    <w:rsid w:val="00FF214C"/>
    <w:rsid w:val="00FF264C"/>
    <w:rsid w:val="00FF2B1A"/>
    <w:rsid w:val="00FF2DDD"/>
    <w:rsid w:val="00FF3C1F"/>
    <w:rsid w:val="00FF4284"/>
    <w:rsid w:val="00FF42B1"/>
    <w:rsid w:val="00FF4382"/>
    <w:rsid w:val="00FF457D"/>
    <w:rsid w:val="00FF50BA"/>
    <w:rsid w:val="00FF535E"/>
    <w:rsid w:val="00FF5441"/>
    <w:rsid w:val="00FF631A"/>
    <w:rsid w:val="00FF6589"/>
    <w:rsid w:val="00FF7DCC"/>
    <w:rsid w:val="00FF7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E8887CF"/>
  <w15:docId w15:val="{9A2C89B7-96FE-4E8E-B53F-AE7323F66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pPr>
    <w:rPr>
      <w:rFonts w:ascii="Arial" w:eastAsia="Times" w:hAnsi="Arial" w:cs="Arial"/>
      <w:color w:val="000000" w:themeColor="text1"/>
      <w:sz w:val="20"/>
      <w:szCs w:val="20"/>
    </w:rPr>
  </w:style>
  <w:style w:type="paragraph" w:styleId="Heading1">
    <w:name w:val="heading 1"/>
    <w:basedOn w:val="Normal"/>
    <w:next w:val="Normal"/>
    <w:link w:val="Heading1Char"/>
    <w:uiPriority w:val="9"/>
    <w:qFormat/>
    <w:rsid w:val="00226245"/>
    <w:pPr>
      <w:jc w:val="center"/>
      <w:outlineLvl w:val="0"/>
    </w:pPr>
    <w:rPr>
      <w:sz w:val="28"/>
      <w:szCs w:val="28"/>
    </w:rPr>
  </w:style>
  <w:style w:type="paragraph" w:styleId="Heading2">
    <w:name w:val="heading 2"/>
    <w:basedOn w:val="Normal"/>
    <w:next w:val="Normal"/>
    <w:link w:val="Heading2Char"/>
    <w:uiPriority w:val="9"/>
    <w:unhideWhenUsed/>
    <w:qFormat/>
    <w:rsid w:val="00245704"/>
    <w:pPr>
      <w:outlineLvl w:val="1"/>
    </w:pPr>
    <w:rPr>
      <w:b/>
      <w:caps/>
      <w:u w:val="single"/>
    </w:rPr>
  </w:style>
  <w:style w:type="paragraph" w:styleId="Heading3">
    <w:name w:val="heading 3"/>
    <w:basedOn w:val="Normal"/>
    <w:next w:val="Normal"/>
    <w:link w:val="Heading3Char"/>
    <w:uiPriority w:val="9"/>
    <w:unhideWhenUsed/>
    <w:rsid w:val="00B96E37"/>
    <w:pPr>
      <w:ind w:left="1080" w:hanging="360"/>
      <w:outlineLvl w:val="2"/>
    </w:pPr>
  </w:style>
  <w:style w:type="paragraph" w:styleId="Heading4">
    <w:name w:val="heading 4"/>
    <w:basedOn w:val="Normal"/>
    <w:next w:val="Normal"/>
    <w:link w:val="Heading4Char"/>
    <w:uiPriority w:val="9"/>
    <w:unhideWhenUsed/>
    <w:rsid w:val="00B96E37"/>
    <w:pPr>
      <w:ind w:left="1440" w:hanging="360"/>
      <w:outlineLvl w:val="3"/>
    </w:pPr>
  </w:style>
  <w:style w:type="paragraph" w:styleId="Heading5">
    <w:name w:val="heading 5"/>
    <w:basedOn w:val="Normal"/>
    <w:next w:val="Normal"/>
    <w:link w:val="Heading5Char"/>
    <w:uiPriority w:val="9"/>
    <w:semiHidden/>
    <w:unhideWhenUsed/>
    <w:rsid w:val="00B96E37"/>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B96E37"/>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96E37"/>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96E37"/>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B96E37"/>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aliases w:val="Cut Sheet Header"/>
    <w:rsid w:val="004A1250"/>
    <w:rPr>
      <w:rFonts w:ascii="Arial" w:hAnsi="Arial"/>
      <w:caps w:val="0"/>
      <w:smallCaps w:val="0"/>
      <w:strike w:val="0"/>
      <w:dstrike w:val="0"/>
      <w:vanish w:val="0"/>
      <w:color w:val="000000"/>
      <w:spacing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Heading1Char">
    <w:name w:val="Heading 1 Char"/>
    <w:basedOn w:val="DefaultParagraphFont"/>
    <w:link w:val="Heading1"/>
    <w:uiPriority w:val="9"/>
    <w:rsid w:val="00226245"/>
    <w:rPr>
      <w:rFonts w:ascii="Arial" w:eastAsia="Times" w:hAnsi="Arial" w:cs="Arial"/>
      <w:color w:val="000000" w:themeColor="text1"/>
      <w:sz w:val="28"/>
      <w:szCs w:val="28"/>
    </w:rPr>
  </w:style>
  <w:style w:type="character" w:customStyle="1" w:styleId="Heading2Char">
    <w:name w:val="Heading 2 Char"/>
    <w:basedOn w:val="DefaultParagraphFont"/>
    <w:link w:val="Heading2"/>
    <w:uiPriority w:val="9"/>
    <w:rsid w:val="00245704"/>
    <w:rPr>
      <w:rFonts w:ascii="Roboto Light" w:eastAsia="Times" w:hAnsi="Roboto Light" w:cs="Arial"/>
      <w:b/>
      <w:caps/>
      <w:color w:val="000000" w:themeColor="text1"/>
      <w:sz w:val="20"/>
      <w:szCs w:val="20"/>
      <w:u w:val="single"/>
    </w:rPr>
  </w:style>
  <w:style w:type="character" w:customStyle="1" w:styleId="Heading3Char">
    <w:name w:val="Heading 3 Char"/>
    <w:basedOn w:val="DefaultParagraphFont"/>
    <w:link w:val="Heading3"/>
    <w:uiPriority w:val="9"/>
    <w:rsid w:val="00B96E37"/>
  </w:style>
  <w:style w:type="character" w:customStyle="1" w:styleId="Heading4Char">
    <w:name w:val="Heading 4 Char"/>
    <w:basedOn w:val="DefaultParagraphFont"/>
    <w:link w:val="Heading4"/>
    <w:uiPriority w:val="9"/>
    <w:rsid w:val="00B96E37"/>
  </w:style>
  <w:style w:type="character" w:customStyle="1" w:styleId="Heading5Char">
    <w:name w:val="Heading 5 Char"/>
    <w:basedOn w:val="DefaultParagraphFont"/>
    <w:link w:val="Heading5"/>
    <w:uiPriority w:val="9"/>
    <w:semiHidden/>
    <w:rsid w:val="00B96E37"/>
    <w:rPr>
      <w:rFonts w:asciiTheme="majorHAnsi" w:eastAsiaTheme="majorEastAsia" w:hAnsiTheme="majorHAnsi" w:cstheme="majorBidi"/>
      <w:color w:val="243F60" w:themeColor="accent1" w:themeShade="7F"/>
      <w:sz w:val="20"/>
      <w:szCs w:val="20"/>
    </w:rPr>
  </w:style>
  <w:style w:type="character" w:customStyle="1" w:styleId="Heading6Char">
    <w:name w:val="Heading 6 Char"/>
    <w:basedOn w:val="DefaultParagraphFont"/>
    <w:link w:val="Heading6"/>
    <w:uiPriority w:val="9"/>
    <w:semiHidden/>
    <w:rsid w:val="00B96E37"/>
    <w:rPr>
      <w:rFonts w:asciiTheme="majorHAnsi" w:eastAsiaTheme="majorEastAsia" w:hAnsiTheme="majorHAnsi" w:cstheme="majorBidi"/>
      <w:i/>
      <w:iCs/>
      <w:color w:val="243F60" w:themeColor="accent1" w:themeShade="7F"/>
      <w:sz w:val="20"/>
      <w:szCs w:val="20"/>
    </w:rPr>
  </w:style>
  <w:style w:type="character" w:customStyle="1" w:styleId="Heading7Char">
    <w:name w:val="Heading 7 Char"/>
    <w:basedOn w:val="DefaultParagraphFont"/>
    <w:link w:val="Heading7"/>
    <w:uiPriority w:val="9"/>
    <w:semiHidden/>
    <w:rsid w:val="00B96E37"/>
    <w:rPr>
      <w:rFonts w:asciiTheme="majorHAnsi" w:eastAsiaTheme="majorEastAsia" w:hAnsiTheme="majorHAnsi" w:cstheme="majorBidi"/>
      <w:i/>
      <w:iCs/>
      <w:color w:val="404040" w:themeColor="text1" w:themeTint="BF"/>
      <w:sz w:val="20"/>
      <w:szCs w:val="20"/>
    </w:rPr>
  </w:style>
  <w:style w:type="character" w:customStyle="1" w:styleId="Heading8Char">
    <w:name w:val="Heading 8 Char"/>
    <w:basedOn w:val="DefaultParagraphFont"/>
    <w:link w:val="Heading8"/>
    <w:uiPriority w:val="9"/>
    <w:semiHidden/>
    <w:rsid w:val="00B96E3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96E37"/>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BB1C60"/>
    <w:pPr>
      <w:numPr>
        <w:numId w:val="2"/>
      </w:numPr>
      <w:ind w:left="360" w:hanging="360"/>
      <w:contextualSpacing/>
    </w:pPr>
  </w:style>
  <w:style w:type="paragraph" w:styleId="Header">
    <w:name w:val="header"/>
    <w:basedOn w:val="Normal"/>
    <w:link w:val="HeaderChar"/>
    <w:uiPriority w:val="99"/>
    <w:locked/>
    <w:rsid w:val="003A1868"/>
    <w:pPr>
      <w:tabs>
        <w:tab w:val="center" w:pos="4320"/>
        <w:tab w:val="right" w:pos="8640"/>
      </w:tabs>
    </w:pPr>
  </w:style>
  <w:style w:type="character" w:customStyle="1" w:styleId="HeaderChar">
    <w:name w:val="Header Char"/>
    <w:basedOn w:val="DefaultParagraphFont"/>
    <w:link w:val="Header"/>
    <w:uiPriority w:val="99"/>
    <w:rsid w:val="003A1868"/>
    <w:rPr>
      <w:rFonts w:eastAsia="Times" w:cs="Times New Roman"/>
      <w:szCs w:val="20"/>
    </w:rPr>
  </w:style>
  <w:style w:type="paragraph" w:styleId="Footer">
    <w:name w:val="footer"/>
    <w:basedOn w:val="Normal"/>
    <w:link w:val="FooterChar"/>
    <w:uiPriority w:val="99"/>
    <w:locked/>
    <w:rsid w:val="003A1868"/>
    <w:pPr>
      <w:tabs>
        <w:tab w:val="center" w:pos="4320"/>
        <w:tab w:val="right" w:pos="8640"/>
      </w:tabs>
    </w:pPr>
  </w:style>
  <w:style w:type="character" w:customStyle="1" w:styleId="FooterChar">
    <w:name w:val="Footer Char"/>
    <w:basedOn w:val="DefaultParagraphFont"/>
    <w:link w:val="Footer"/>
    <w:uiPriority w:val="99"/>
    <w:rsid w:val="003A1868"/>
    <w:rPr>
      <w:rFonts w:eastAsia="Times" w:cs="Times New Roman"/>
      <w:szCs w:val="20"/>
    </w:rPr>
  </w:style>
  <w:style w:type="table" w:styleId="TableGrid">
    <w:name w:val="Table Grid"/>
    <w:basedOn w:val="TableNormal"/>
    <w:rsid w:val="003A18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3A1868"/>
    <w:rPr>
      <w:rFonts w:ascii="Calibri" w:eastAsia="Calibri" w:hAnsi="Calibri"/>
      <w:szCs w:val="21"/>
    </w:rPr>
  </w:style>
  <w:style w:type="character" w:customStyle="1" w:styleId="PlainTextChar">
    <w:name w:val="Plain Text Char"/>
    <w:basedOn w:val="DefaultParagraphFont"/>
    <w:link w:val="PlainText"/>
    <w:uiPriority w:val="99"/>
    <w:rsid w:val="003A1868"/>
    <w:rPr>
      <w:rFonts w:ascii="Calibri" w:eastAsia="Calibri" w:hAnsi="Calibri" w:cs="Times New Roman"/>
      <w:szCs w:val="21"/>
    </w:rPr>
  </w:style>
  <w:style w:type="paragraph" w:customStyle="1" w:styleId="Headline">
    <w:name w:val="Headline"/>
    <w:rsid w:val="003A1868"/>
    <w:pPr>
      <w:framePr w:w="2098" w:h="851" w:hRule="exact" w:hSpace="181" w:vSpace="181" w:wrap="auto" w:vAnchor="page" w:hAnchor="page" w:x="9583" w:y="908"/>
      <w:overflowPunct w:val="0"/>
      <w:autoSpaceDE w:val="0"/>
      <w:autoSpaceDN w:val="0"/>
      <w:adjustRightInd w:val="0"/>
      <w:spacing w:after="0" w:line="240" w:lineRule="auto"/>
      <w:textAlignment w:val="baseline"/>
    </w:pPr>
    <w:rPr>
      <w:rFonts w:ascii="Frutiger Bold" w:eastAsia="Times New Roman" w:hAnsi="Frutiger Bold" w:cs="Times New Roman"/>
      <w:noProof/>
    </w:rPr>
  </w:style>
  <w:style w:type="character" w:styleId="PlaceholderText">
    <w:name w:val="Placeholder Text"/>
    <w:basedOn w:val="DefaultParagraphFont"/>
    <w:uiPriority w:val="99"/>
    <w:semiHidden/>
    <w:rsid w:val="003A1868"/>
    <w:rPr>
      <w:color w:val="808080"/>
    </w:rPr>
  </w:style>
  <w:style w:type="character" w:customStyle="1" w:styleId="ListParagraphChar">
    <w:name w:val="List Paragraph Char"/>
    <w:basedOn w:val="DefaultParagraphFont"/>
    <w:link w:val="ListParagraph"/>
    <w:uiPriority w:val="34"/>
    <w:rsid w:val="003A1868"/>
    <w:rPr>
      <w:rFonts w:ascii="Arial" w:eastAsia="Times" w:hAnsi="Arial" w:cs="Arial"/>
      <w:color w:val="000000" w:themeColor="text1"/>
      <w:sz w:val="20"/>
      <w:szCs w:val="20"/>
    </w:rPr>
  </w:style>
  <w:style w:type="paragraph" w:styleId="BalloonText">
    <w:name w:val="Balloon Text"/>
    <w:basedOn w:val="Normal"/>
    <w:link w:val="BalloonTextChar"/>
    <w:uiPriority w:val="99"/>
    <w:semiHidden/>
    <w:unhideWhenUsed/>
    <w:rsid w:val="003A1868"/>
    <w:rPr>
      <w:rFonts w:ascii="Tahoma" w:hAnsi="Tahoma" w:cs="Tahoma"/>
      <w:sz w:val="16"/>
      <w:szCs w:val="16"/>
    </w:rPr>
  </w:style>
  <w:style w:type="character" w:customStyle="1" w:styleId="BalloonTextChar">
    <w:name w:val="Balloon Text Char"/>
    <w:basedOn w:val="DefaultParagraphFont"/>
    <w:link w:val="BalloonText"/>
    <w:uiPriority w:val="99"/>
    <w:semiHidden/>
    <w:rsid w:val="003A1868"/>
    <w:rPr>
      <w:rFonts w:ascii="Tahoma" w:eastAsia="Times" w:hAnsi="Tahoma" w:cs="Tahoma"/>
      <w:sz w:val="16"/>
      <w:szCs w:val="16"/>
    </w:rPr>
  </w:style>
  <w:style w:type="character" w:styleId="Hyperlink">
    <w:name w:val="Hyperlink"/>
    <w:basedOn w:val="DefaultParagraphFont"/>
    <w:uiPriority w:val="99"/>
    <w:unhideWhenUsed/>
    <w:rsid w:val="00D8693B"/>
    <w:rPr>
      <w:color w:val="0000FF" w:themeColor="hyperlink"/>
      <w:u w:val="single"/>
    </w:rPr>
  </w:style>
  <w:style w:type="character" w:customStyle="1" w:styleId="Style1">
    <w:name w:val="Style1"/>
    <w:basedOn w:val="DefaultParagraphFont"/>
    <w:uiPriority w:val="1"/>
    <w:rsid w:val="001D4BB2"/>
    <w:rPr>
      <w:rFonts w:ascii="Calibri" w:hAnsi="Calibri"/>
      <w:color w:val="000000" w:themeColor="text1"/>
      <w:sz w:val="22"/>
    </w:rPr>
  </w:style>
  <w:style w:type="paragraph" w:styleId="NoSpacing">
    <w:name w:val="No Spacing"/>
    <w:uiPriority w:val="1"/>
    <w:rsid w:val="001D4BB2"/>
    <w:pPr>
      <w:spacing w:after="0" w:line="240" w:lineRule="auto"/>
    </w:pPr>
    <w:rPr>
      <w:rFonts w:eastAsia="Times" w:cs="Times New Roman"/>
      <w:szCs w:val="20"/>
    </w:rPr>
  </w:style>
  <w:style w:type="table" w:customStyle="1" w:styleId="TableGrid1">
    <w:name w:val="Table Grid1"/>
    <w:basedOn w:val="TableNormal"/>
    <w:next w:val="TableGrid"/>
    <w:uiPriority w:val="59"/>
    <w:rsid w:val="00207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ist">
    <w:name w:val="Bullet List"/>
    <w:basedOn w:val="ListParagraph"/>
    <w:link w:val="BulletListChar"/>
    <w:qFormat/>
    <w:rsid w:val="00226245"/>
    <w:pPr>
      <w:numPr>
        <w:numId w:val="3"/>
      </w:numPr>
      <w:spacing w:after="100"/>
      <w:contextualSpacing w:val="0"/>
    </w:pPr>
    <w:rPr>
      <w:rFonts w:eastAsia="Calibri"/>
      <w:szCs w:val="22"/>
    </w:rPr>
  </w:style>
  <w:style w:type="character" w:customStyle="1" w:styleId="BulletListChar">
    <w:name w:val="Bullet List Char"/>
    <w:basedOn w:val="ListParagraphChar"/>
    <w:link w:val="BulletList"/>
    <w:rsid w:val="00226245"/>
    <w:rPr>
      <w:rFonts w:ascii="Arial" w:eastAsia="Calibri" w:hAnsi="Arial" w:cs="Arial"/>
      <w:color w:val="000000" w:themeColor="text1"/>
      <w:sz w:val="20"/>
      <w:szCs w:val="20"/>
    </w:rPr>
  </w:style>
  <w:style w:type="character" w:styleId="SubtleEmphasis">
    <w:name w:val="Subtle Emphasis"/>
    <w:basedOn w:val="DefaultParagraphFont"/>
    <w:uiPriority w:val="19"/>
    <w:rsid w:val="00245704"/>
    <w:rPr>
      <w:i/>
      <w:iCs/>
      <w:color w:val="404040" w:themeColor="text1" w:themeTint="BF"/>
    </w:rPr>
  </w:style>
  <w:style w:type="character" w:styleId="UnresolvedMention">
    <w:name w:val="Unresolved Mention"/>
    <w:basedOn w:val="DefaultParagraphFont"/>
    <w:uiPriority w:val="99"/>
    <w:semiHidden/>
    <w:unhideWhenUsed/>
    <w:rsid w:val="00B831DD"/>
    <w:rPr>
      <w:color w:val="605E5C"/>
      <w:shd w:val="clear" w:color="auto" w:fill="E1DFDD"/>
    </w:rPr>
  </w:style>
  <w:style w:type="character" w:styleId="CommentReference">
    <w:name w:val="annotation reference"/>
    <w:basedOn w:val="DefaultParagraphFont"/>
    <w:uiPriority w:val="99"/>
    <w:semiHidden/>
    <w:unhideWhenUsed/>
    <w:rsid w:val="001B5B46"/>
    <w:rPr>
      <w:sz w:val="16"/>
      <w:szCs w:val="16"/>
    </w:rPr>
  </w:style>
  <w:style w:type="paragraph" w:styleId="CommentText">
    <w:name w:val="annotation text"/>
    <w:basedOn w:val="Normal"/>
    <w:link w:val="CommentTextChar"/>
    <w:uiPriority w:val="99"/>
    <w:semiHidden/>
    <w:unhideWhenUsed/>
    <w:rsid w:val="001B5B46"/>
  </w:style>
  <w:style w:type="character" w:customStyle="1" w:styleId="CommentTextChar">
    <w:name w:val="Comment Text Char"/>
    <w:basedOn w:val="DefaultParagraphFont"/>
    <w:link w:val="CommentText"/>
    <w:uiPriority w:val="99"/>
    <w:semiHidden/>
    <w:rsid w:val="001B5B46"/>
    <w:rPr>
      <w:rFonts w:ascii="Arial" w:eastAsia="Times" w:hAnsi="Arial" w:cs="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1B5B46"/>
    <w:rPr>
      <w:b/>
      <w:bCs/>
    </w:rPr>
  </w:style>
  <w:style w:type="character" w:customStyle="1" w:styleId="CommentSubjectChar">
    <w:name w:val="Comment Subject Char"/>
    <w:basedOn w:val="CommentTextChar"/>
    <w:link w:val="CommentSubject"/>
    <w:uiPriority w:val="99"/>
    <w:semiHidden/>
    <w:rsid w:val="001B5B46"/>
    <w:rPr>
      <w:rFonts w:ascii="Arial" w:eastAsia="Times" w:hAnsi="Arial" w:cs="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4971">
      <w:bodyDiv w:val="1"/>
      <w:marLeft w:val="0"/>
      <w:marRight w:val="0"/>
      <w:marTop w:val="0"/>
      <w:marBottom w:val="0"/>
      <w:divBdr>
        <w:top w:val="none" w:sz="0" w:space="0" w:color="auto"/>
        <w:left w:val="none" w:sz="0" w:space="0" w:color="auto"/>
        <w:bottom w:val="none" w:sz="0" w:space="0" w:color="auto"/>
        <w:right w:val="none" w:sz="0" w:space="0" w:color="auto"/>
      </w:divBdr>
    </w:div>
    <w:div w:id="152067606">
      <w:bodyDiv w:val="1"/>
      <w:marLeft w:val="0"/>
      <w:marRight w:val="0"/>
      <w:marTop w:val="0"/>
      <w:marBottom w:val="0"/>
      <w:divBdr>
        <w:top w:val="none" w:sz="0" w:space="0" w:color="auto"/>
        <w:left w:val="none" w:sz="0" w:space="0" w:color="auto"/>
        <w:bottom w:val="none" w:sz="0" w:space="0" w:color="auto"/>
        <w:right w:val="none" w:sz="0" w:space="0" w:color="auto"/>
      </w:divBdr>
    </w:div>
    <w:div w:id="278685916">
      <w:bodyDiv w:val="1"/>
      <w:marLeft w:val="0"/>
      <w:marRight w:val="0"/>
      <w:marTop w:val="0"/>
      <w:marBottom w:val="0"/>
      <w:divBdr>
        <w:top w:val="none" w:sz="0" w:space="0" w:color="auto"/>
        <w:left w:val="none" w:sz="0" w:space="0" w:color="auto"/>
        <w:bottom w:val="none" w:sz="0" w:space="0" w:color="auto"/>
        <w:right w:val="none" w:sz="0" w:space="0" w:color="auto"/>
      </w:divBdr>
    </w:div>
    <w:div w:id="302854145">
      <w:bodyDiv w:val="1"/>
      <w:marLeft w:val="0"/>
      <w:marRight w:val="0"/>
      <w:marTop w:val="0"/>
      <w:marBottom w:val="0"/>
      <w:divBdr>
        <w:top w:val="none" w:sz="0" w:space="0" w:color="auto"/>
        <w:left w:val="none" w:sz="0" w:space="0" w:color="auto"/>
        <w:bottom w:val="none" w:sz="0" w:space="0" w:color="auto"/>
        <w:right w:val="none" w:sz="0" w:space="0" w:color="auto"/>
      </w:divBdr>
    </w:div>
    <w:div w:id="359546522">
      <w:bodyDiv w:val="1"/>
      <w:marLeft w:val="0"/>
      <w:marRight w:val="0"/>
      <w:marTop w:val="0"/>
      <w:marBottom w:val="0"/>
      <w:divBdr>
        <w:top w:val="none" w:sz="0" w:space="0" w:color="auto"/>
        <w:left w:val="none" w:sz="0" w:space="0" w:color="auto"/>
        <w:bottom w:val="none" w:sz="0" w:space="0" w:color="auto"/>
        <w:right w:val="none" w:sz="0" w:space="0" w:color="auto"/>
      </w:divBdr>
    </w:div>
    <w:div w:id="543948979">
      <w:bodyDiv w:val="1"/>
      <w:marLeft w:val="0"/>
      <w:marRight w:val="0"/>
      <w:marTop w:val="0"/>
      <w:marBottom w:val="0"/>
      <w:divBdr>
        <w:top w:val="none" w:sz="0" w:space="0" w:color="auto"/>
        <w:left w:val="none" w:sz="0" w:space="0" w:color="auto"/>
        <w:bottom w:val="none" w:sz="0" w:space="0" w:color="auto"/>
        <w:right w:val="none" w:sz="0" w:space="0" w:color="auto"/>
      </w:divBdr>
    </w:div>
    <w:div w:id="569772042">
      <w:bodyDiv w:val="1"/>
      <w:marLeft w:val="0"/>
      <w:marRight w:val="0"/>
      <w:marTop w:val="0"/>
      <w:marBottom w:val="0"/>
      <w:divBdr>
        <w:top w:val="none" w:sz="0" w:space="0" w:color="auto"/>
        <w:left w:val="none" w:sz="0" w:space="0" w:color="auto"/>
        <w:bottom w:val="none" w:sz="0" w:space="0" w:color="auto"/>
        <w:right w:val="none" w:sz="0" w:space="0" w:color="auto"/>
      </w:divBdr>
    </w:div>
    <w:div w:id="580137550">
      <w:bodyDiv w:val="1"/>
      <w:marLeft w:val="0"/>
      <w:marRight w:val="0"/>
      <w:marTop w:val="0"/>
      <w:marBottom w:val="0"/>
      <w:divBdr>
        <w:top w:val="none" w:sz="0" w:space="0" w:color="auto"/>
        <w:left w:val="none" w:sz="0" w:space="0" w:color="auto"/>
        <w:bottom w:val="none" w:sz="0" w:space="0" w:color="auto"/>
        <w:right w:val="none" w:sz="0" w:space="0" w:color="auto"/>
      </w:divBdr>
    </w:div>
    <w:div w:id="600600939">
      <w:bodyDiv w:val="1"/>
      <w:marLeft w:val="0"/>
      <w:marRight w:val="0"/>
      <w:marTop w:val="0"/>
      <w:marBottom w:val="0"/>
      <w:divBdr>
        <w:top w:val="none" w:sz="0" w:space="0" w:color="auto"/>
        <w:left w:val="none" w:sz="0" w:space="0" w:color="auto"/>
        <w:bottom w:val="none" w:sz="0" w:space="0" w:color="auto"/>
        <w:right w:val="none" w:sz="0" w:space="0" w:color="auto"/>
      </w:divBdr>
    </w:div>
    <w:div w:id="627930264">
      <w:bodyDiv w:val="1"/>
      <w:marLeft w:val="0"/>
      <w:marRight w:val="0"/>
      <w:marTop w:val="0"/>
      <w:marBottom w:val="0"/>
      <w:divBdr>
        <w:top w:val="none" w:sz="0" w:space="0" w:color="auto"/>
        <w:left w:val="none" w:sz="0" w:space="0" w:color="auto"/>
        <w:bottom w:val="none" w:sz="0" w:space="0" w:color="auto"/>
        <w:right w:val="none" w:sz="0" w:space="0" w:color="auto"/>
      </w:divBdr>
    </w:div>
    <w:div w:id="653223740">
      <w:bodyDiv w:val="1"/>
      <w:marLeft w:val="0"/>
      <w:marRight w:val="0"/>
      <w:marTop w:val="0"/>
      <w:marBottom w:val="0"/>
      <w:divBdr>
        <w:top w:val="none" w:sz="0" w:space="0" w:color="auto"/>
        <w:left w:val="none" w:sz="0" w:space="0" w:color="auto"/>
        <w:bottom w:val="none" w:sz="0" w:space="0" w:color="auto"/>
        <w:right w:val="none" w:sz="0" w:space="0" w:color="auto"/>
      </w:divBdr>
    </w:div>
    <w:div w:id="706486485">
      <w:bodyDiv w:val="1"/>
      <w:marLeft w:val="0"/>
      <w:marRight w:val="0"/>
      <w:marTop w:val="0"/>
      <w:marBottom w:val="0"/>
      <w:divBdr>
        <w:top w:val="none" w:sz="0" w:space="0" w:color="auto"/>
        <w:left w:val="none" w:sz="0" w:space="0" w:color="auto"/>
        <w:bottom w:val="none" w:sz="0" w:space="0" w:color="auto"/>
        <w:right w:val="none" w:sz="0" w:space="0" w:color="auto"/>
      </w:divBdr>
    </w:div>
    <w:div w:id="771239343">
      <w:bodyDiv w:val="1"/>
      <w:marLeft w:val="0"/>
      <w:marRight w:val="0"/>
      <w:marTop w:val="0"/>
      <w:marBottom w:val="0"/>
      <w:divBdr>
        <w:top w:val="none" w:sz="0" w:space="0" w:color="auto"/>
        <w:left w:val="none" w:sz="0" w:space="0" w:color="auto"/>
        <w:bottom w:val="none" w:sz="0" w:space="0" w:color="auto"/>
        <w:right w:val="none" w:sz="0" w:space="0" w:color="auto"/>
      </w:divBdr>
    </w:div>
    <w:div w:id="870874319">
      <w:bodyDiv w:val="1"/>
      <w:marLeft w:val="0"/>
      <w:marRight w:val="0"/>
      <w:marTop w:val="0"/>
      <w:marBottom w:val="0"/>
      <w:divBdr>
        <w:top w:val="none" w:sz="0" w:space="0" w:color="auto"/>
        <w:left w:val="none" w:sz="0" w:space="0" w:color="auto"/>
        <w:bottom w:val="none" w:sz="0" w:space="0" w:color="auto"/>
        <w:right w:val="none" w:sz="0" w:space="0" w:color="auto"/>
      </w:divBdr>
    </w:div>
    <w:div w:id="913273104">
      <w:bodyDiv w:val="1"/>
      <w:marLeft w:val="0"/>
      <w:marRight w:val="0"/>
      <w:marTop w:val="0"/>
      <w:marBottom w:val="0"/>
      <w:divBdr>
        <w:top w:val="none" w:sz="0" w:space="0" w:color="auto"/>
        <w:left w:val="none" w:sz="0" w:space="0" w:color="auto"/>
        <w:bottom w:val="none" w:sz="0" w:space="0" w:color="auto"/>
        <w:right w:val="none" w:sz="0" w:space="0" w:color="auto"/>
      </w:divBdr>
    </w:div>
    <w:div w:id="1140265788">
      <w:bodyDiv w:val="1"/>
      <w:marLeft w:val="0"/>
      <w:marRight w:val="0"/>
      <w:marTop w:val="0"/>
      <w:marBottom w:val="0"/>
      <w:divBdr>
        <w:top w:val="none" w:sz="0" w:space="0" w:color="auto"/>
        <w:left w:val="none" w:sz="0" w:space="0" w:color="auto"/>
        <w:bottom w:val="none" w:sz="0" w:space="0" w:color="auto"/>
        <w:right w:val="none" w:sz="0" w:space="0" w:color="auto"/>
      </w:divBdr>
    </w:div>
    <w:div w:id="1162236877">
      <w:bodyDiv w:val="1"/>
      <w:marLeft w:val="0"/>
      <w:marRight w:val="0"/>
      <w:marTop w:val="0"/>
      <w:marBottom w:val="0"/>
      <w:divBdr>
        <w:top w:val="none" w:sz="0" w:space="0" w:color="auto"/>
        <w:left w:val="none" w:sz="0" w:space="0" w:color="auto"/>
        <w:bottom w:val="none" w:sz="0" w:space="0" w:color="auto"/>
        <w:right w:val="none" w:sz="0" w:space="0" w:color="auto"/>
      </w:divBdr>
    </w:div>
    <w:div w:id="1202327473">
      <w:bodyDiv w:val="1"/>
      <w:marLeft w:val="0"/>
      <w:marRight w:val="0"/>
      <w:marTop w:val="0"/>
      <w:marBottom w:val="0"/>
      <w:divBdr>
        <w:top w:val="none" w:sz="0" w:space="0" w:color="auto"/>
        <w:left w:val="none" w:sz="0" w:space="0" w:color="auto"/>
        <w:bottom w:val="none" w:sz="0" w:space="0" w:color="auto"/>
        <w:right w:val="none" w:sz="0" w:space="0" w:color="auto"/>
      </w:divBdr>
    </w:div>
    <w:div w:id="1296450860">
      <w:bodyDiv w:val="1"/>
      <w:marLeft w:val="0"/>
      <w:marRight w:val="0"/>
      <w:marTop w:val="0"/>
      <w:marBottom w:val="0"/>
      <w:divBdr>
        <w:top w:val="none" w:sz="0" w:space="0" w:color="auto"/>
        <w:left w:val="none" w:sz="0" w:space="0" w:color="auto"/>
        <w:bottom w:val="none" w:sz="0" w:space="0" w:color="auto"/>
        <w:right w:val="none" w:sz="0" w:space="0" w:color="auto"/>
      </w:divBdr>
    </w:div>
    <w:div w:id="1339700452">
      <w:bodyDiv w:val="1"/>
      <w:marLeft w:val="0"/>
      <w:marRight w:val="0"/>
      <w:marTop w:val="0"/>
      <w:marBottom w:val="0"/>
      <w:divBdr>
        <w:top w:val="none" w:sz="0" w:space="0" w:color="auto"/>
        <w:left w:val="none" w:sz="0" w:space="0" w:color="auto"/>
        <w:bottom w:val="none" w:sz="0" w:space="0" w:color="auto"/>
        <w:right w:val="none" w:sz="0" w:space="0" w:color="auto"/>
      </w:divBdr>
    </w:div>
    <w:div w:id="1375813911">
      <w:bodyDiv w:val="1"/>
      <w:marLeft w:val="0"/>
      <w:marRight w:val="0"/>
      <w:marTop w:val="0"/>
      <w:marBottom w:val="0"/>
      <w:divBdr>
        <w:top w:val="none" w:sz="0" w:space="0" w:color="auto"/>
        <w:left w:val="none" w:sz="0" w:space="0" w:color="auto"/>
        <w:bottom w:val="none" w:sz="0" w:space="0" w:color="auto"/>
        <w:right w:val="none" w:sz="0" w:space="0" w:color="auto"/>
      </w:divBdr>
    </w:div>
    <w:div w:id="1468546268">
      <w:bodyDiv w:val="1"/>
      <w:marLeft w:val="0"/>
      <w:marRight w:val="0"/>
      <w:marTop w:val="0"/>
      <w:marBottom w:val="0"/>
      <w:divBdr>
        <w:top w:val="none" w:sz="0" w:space="0" w:color="auto"/>
        <w:left w:val="none" w:sz="0" w:space="0" w:color="auto"/>
        <w:bottom w:val="none" w:sz="0" w:space="0" w:color="auto"/>
        <w:right w:val="none" w:sz="0" w:space="0" w:color="auto"/>
      </w:divBdr>
    </w:div>
    <w:div w:id="1770392821">
      <w:bodyDiv w:val="1"/>
      <w:marLeft w:val="0"/>
      <w:marRight w:val="0"/>
      <w:marTop w:val="0"/>
      <w:marBottom w:val="0"/>
      <w:divBdr>
        <w:top w:val="none" w:sz="0" w:space="0" w:color="auto"/>
        <w:left w:val="none" w:sz="0" w:space="0" w:color="auto"/>
        <w:bottom w:val="none" w:sz="0" w:space="0" w:color="auto"/>
        <w:right w:val="none" w:sz="0" w:space="0" w:color="auto"/>
      </w:divBdr>
    </w:div>
    <w:div w:id="1772317193">
      <w:bodyDiv w:val="1"/>
      <w:marLeft w:val="0"/>
      <w:marRight w:val="0"/>
      <w:marTop w:val="0"/>
      <w:marBottom w:val="0"/>
      <w:divBdr>
        <w:top w:val="none" w:sz="0" w:space="0" w:color="auto"/>
        <w:left w:val="none" w:sz="0" w:space="0" w:color="auto"/>
        <w:bottom w:val="none" w:sz="0" w:space="0" w:color="auto"/>
        <w:right w:val="none" w:sz="0" w:space="0" w:color="auto"/>
      </w:divBdr>
    </w:div>
    <w:div w:id="1868912051">
      <w:bodyDiv w:val="1"/>
      <w:marLeft w:val="0"/>
      <w:marRight w:val="0"/>
      <w:marTop w:val="0"/>
      <w:marBottom w:val="0"/>
      <w:divBdr>
        <w:top w:val="none" w:sz="0" w:space="0" w:color="auto"/>
        <w:left w:val="none" w:sz="0" w:space="0" w:color="auto"/>
        <w:bottom w:val="none" w:sz="0" w:space="0" w:color="auto"/>
        <w:right w:val="none" w:sz="0" w:space="0" w:color="auto"/>
      </w:divBdr>
    </w:div>
    <w:div w:id="1985504269">
      <w:bodyDiv w:val="1"/>
      <w:marLeft w:val="0"/>
      <w:marRight w:val="0"/>
      <w:marTop w:val="0"/>
      <w:marBottom w:val="0"/>
      <w:divBdr>
        <w:top w:val="none" w:sz="0" w:space="0" w:color="auto"/>
        <w:left w:val="none" w:sz="0" w:space="0" w:color="auto"/>
        <w:bottom w:val="none" w:sz="0" w:space="0" w:color="auto"/>
        <w:right w:val="none" w:sz="0" w:space="0" w:color="auto"/>
      </w:divBdr>
    </w:div>
    <w:div w:id="2016102751">
      <w:bodyDiv w:val="1"/>
      <w:marLeft w:val="0"/>
      <w:marRight w:val="0"/>
      <w:marTop w:val="0"/>
      <w:marBottom w:val="0"/>
      <w:divBdr>
        <w:top w:val="none" w:sz="0" w:space="0" w:color="auto"/>
        <w:left w:val="none" w:sz="0" w:space="0" w:color="auto"/>
        <w:bottom w:val="none" w:sz="0" w:space="0" w:color="auto"/>
        <w:right w:val="none" w:sz="0" w:space="0" w:color="auto"/>
      </w:divBdr>
    </w:div>
    <w:div w:id="212391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K:\_Galloway%20Templates\~Proposal%20Templates\Building%20Block%20Formatting%20Template%20-%20Do%20Not%20Remove!\Building%20Block%20Template%20Letterhead%20Only%20-%20Do%20Not%20Dele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3D2D11865A14CE9993237716D9F2EF0"/>
        <w:category>
          <w:name w:val="General"/>
          <w:gallery w:val="placeholder"/>
        </w:category>
        <w:types>
          <w:type w:val="bbPlcHdr"/>
        </w:types>
        <w:behaviors>
          <w:behavior w:val="content"/>
        </w:behaviors>
        <w:guid w:val="{4BF71368-6D42-4841-A3B2-31123F5F79DC}"/>
      </w:docPartPr>
      <w:docPartBody>
        <w:p w:rsidR="00F00B22" w:rsidRDefault="000042E5" w:rsidP="000042E5">
          <w:pPr>
            <w:pStyle w:val="13D2D11865A14CE9993237716D9F2EF0"/>
          </w:pPr>
          <w:r>
            <w:rPr>
              <w:rStyle w:val="PlaceholderText"/>
              <w:color w:val="FF0000"/>
            </w:rPr>
            <w:t>Double click address.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Light">
    <w:panose1 w:val="02000000000000000000"/>
    <w:charset w:val="00"/>
    <w:family w:val="auto"/>
    <w:pitch w:val="variable"/>
    <w:sig w:usb0="E00002FF" w:usb1="5000205B" w:usb2="00000020" w:usb3="00000000" w:csb0="0000019F" w:csb1="00000000"/>
  </w:font>
  <w:font w:name="Frutiger Bold">
    <w:altName w:val="Impac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Condensed Light">
    <w:altName w:val="Arial"/>
    <w:panose1 w:val="02000000000000000000"/>
    <w:charset w:val="00"/>
    <w:family w:val="auto"/>
    <w:pitch w:val="variable"/>
    <w:sig w:usb0="E00002FF" w:usb1="5000205B" w:usb2="00000020" w:usb3="00000000" w:csb0="0000019F" w:csb1="00000000"/>
  </w:font>
  <w:font w:name="Roboto Condensed">
    <w:altName w:val="Arial"/>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8354F"/>
    <w:multiLevelType w:val="multilevel"/>
    <w:tmpl w:val="B8F414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22979439">
    <w:abstractNumId w:val="0"/>
  </w:num>
  <w:num w:numId="2" w16cid:durableId="17080674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08252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09845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1D3D"/>
    <w:rsid w:val="000042E5"/>
    <w:rsid w:val="000305D8"/>
    <w:rsid w:val="00063B72"/>
    <w:rsid w:val="0007678C"/>
    <w:rsid w:val="00094850"/>
    <w:rsid w:val="000D1B03"/>
    <w:rsid w:val="000F2BCF"/>
    <w:rsid w:val="00112091"/>
    <w:rsid w:val="00113DBB"/>
    <w:rsid w:val="001511FA"/>
    <w:rsid w:val="00154E8D"/>
    <w:rsid w:val="00184DA5"/>
    <w:rsid w:val="001D70E3"/>
    <w:rsid w:val="001E72DC"/>
    <w:rsid w:val="00283616"/>
    <w:rsid w:val="002B64BA"/>
    <w:rsid w:val="002D2D8E"/>
    <w:rsid w:val="002F2C3E"/>
    <w:rsid w:val="003B7CCD"/>
    <w:rsid w:val="003D3C3B"/>
    <w:rsid w:val="003F7FF3"/>
    <w:rsid w:val="0045095F"/>
    <w:rsid w:val="004877DA"/>
    <w:rsid w:val="00507D10"/>
    <w:rsid w:val="00531B3B"/>
    <w:rsid w:val="00531D3D"/>
    <w:rsid w:val="00557FFD"/>
    <w:rsid w:val="005653A5"/>
    <w:rsid w:val="005A241A"/>
    <w:rsid w:val="005B58A6"/>
    <w:rsid w:val="005C444F"/>
    <w:rsid w:val="005D33D6"/>
    <w:rsid w:val="0062453F"/>
    <w:rsid w:val="00625C5E"/>
    <w:rsid w:val="00672790"/>
    <w:rsid w:val="006841A4"/>
    <w:rsid w:val="006C2336"/>
    <w:rsid w:val="006C5223"/>
    <w:rsid w:val="00703BF2"/>
    <w:rsid w:val="007250A9"/>
    <w:rsid w:val="0076511C"/>
    <w:rsid w:val="007D3F16"/>
    <w:rsid w:val="007E20A2"/>
    <w:rsid w:val="00825EF9"/>
    <w:rsid w:val="00871988"/>
    <w:rsid w:val="00872048"/>
    <w:rsid w:val="0088157E"/>
    <w:rsid w:val="00895A5D"/>
    <w:rsid w:val="008F16BB"/>
    <w:rsid w:val="00925D93"/>
    <w:rsid w:val="00941EA7"/>
    <w:rsid w:val="00984881"/>
    <w:rsid w:val="009D4D87"/>
    <w:rsid w:val="00A8196C"/>
    <w:rsid w:val="00AB6C48"/>
    <w:rsid w:val="00B0321E"/>
    <w:rsid w:val="00B10705"/>
    <w:rsid w:val="00B404AF"/>
    <w:rsid w:val="00B715E2"/>
    <w:rsid w:val="00B8435A"/>
    <w:rsid w:val="00BA1D24"/>
    <w:rsid w:val="00C14E18"/>
    <w:rsid w:val="00DA6CFB"/>
    <w:rsid w:val="00E13B1F"/>
    <w:rsid w:val="00E32085"/>
    <w:rsid w:val="00E41E7B"/>
    <w:rsid w:val="00E6602B"/>
    <w:rsid w:val="00E700DD"/>
    <w:rsid w:val="00E771B7"/>
    <w:rsid w:val="00E8007D"/>
    <w:rsid w:val="00EA73A8"/>
    <w:rsid w:val="00EB6A91"/>
    <w:rsid w:val="00EE14B2"/>
    <w:rsid w:val="00F00B22"/>
    <w:rsid w:val="00F101CC"/>
    <w:rsid w:val="00FD2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42E5"/>
    <w:rPr>
      <w:color w:val="808080"/>
    </w:rPr>
  </w:style>
  <w:style w:type="paragraph" w:customStyle="1" w:styleId="13D2D11865A14CE9993237716D9F2EF0">
    <w:name w:val="13D2D11865A14CE9993237716D9F2EF0"/>
    <w:rsid w:val="000042E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0C0C5D-60A3-4077-8371-70E624630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Building Block Template Letterhead Only - Do Not Delete.dotx</Template>
  <TotalTime>36</TotalTime>
  <Pages>3</Pages>
  <Words>922</Words>
  <Characters>5257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Client</Company>
  <LinksUpToDate>false</LinksUpToDate>
  <CharactersWithSpaces>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Krissa Szmyd</dc:creator>
  <cp:keywords/>
  <cp:lastModifiedBy>Matthew Pepin</cp:lastModifiedBy>
  <cp:revision>4</cp:revision>
  <cp:lastPrinted>2021-04-05T21:28:00Z</cp:lastPrinted>
  <dcterms:created xsi:type="dcterms:W3CDTF">2023-04-27T15:42:00Z</dcterms:created>
  <dcterms:modified xsi:type="dcterms:W3CDTF">2023-04-27T16:06:00Z</dcterms:modified>
</cp:coreProperties>
</file>